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642" w:rsidRPr="00BC6642" w:rsidRDefault="00BC6642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C6642">
        <w:rPr>
          <w:rFonts w:asciiTheme="minorHAnsi" w:eastAsiaTheme="minorHAnsi" w:hAnsiTheme="minorHAnsi" w:cstheme="minorBidi"/>
          <w:noProof/>
          <w:color w:val="92D05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41D9EF" wp14:editId="645297F0">
                <wp:simplePos x="0" y="0"/>
                <wp:positionH relativeFrom="page">
                  <wp:align>left</wp:align>
                </wp:positionH>
                <wp:positionV relativeFrom="paragraph">
                  <wp:posOffset>-1670305</wp:posOffset>
                </wp:positionV>
                <wp:extent cx="7808181" cy="1635319"/>
                <wp:effectExtent l="0" t="0" r="2540" b="3175"/>
                <wp:wrapNone/>
                <wp:docPr id="8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8181" cy="1635319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7346B" id="3 Rectángulo" o:spid="_x0000_s1026" style="position:absolute;margin-left:0;margin-top:-131.5pt;width:614.8pt;height:128.7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7HBCZQIAALQEAAAOAAAAZHJzL2Uyb0RvYy54bWysVM1u2zAMvg/YOwi6r7bTpE2NOEXQoMOA oi3WDj0zsvwDyKImKXG6t9mz7MVKyU7TdTsNu8ikSPHn40cvLvedYjtpXYu64NlJypnUAstW1wX/ 9nj9ac6Z86BLUKhlwZ+l45fLjx8WvcnlBBtUpbSMgmiX96bgjfcmTxInGtmBO0EjNRkrtB14Um2d lBZ6it6pZJKmZ0mPtjQWhXSObteDkS9j/KqSwt9VlZOeqYJTbT6eNp6bcCbLBeS1BdO0YiwD/qGK DlpNSV9DrcED29r2j1BdKyw6rPyJwC7BqmqFjD1QN1n6rpuHBoyMvRA4zrzC5P5fWHG7u7esLQtO g9LQ0YhO2VeC7ddPXW8VBoB643LyezD3dtQciaHbfWW78KU+2D6C+vwKqtx7JujyfJ7Os3nGmSBb dnY6O80uQtTk+NxY5z9L7FgQCm4pfQQTdjfOD64Hl5DNoWrL61apqNh6c6Us2wFN+GKyTmdxqBT9 NzelWV/wyWyaEgsEENMqBZ7EzlDvTtecgaqJwsLbmFtjyEDJIQ+51+CaIUcMOzagdLDLyLOx1ADW AE+QNlg+E74WB+I5I65binYDzt+DJaZRNbQ9/o6OSiGViKPEWYP2x9/ugz8RgKyc9cRcKv/7Fqzk TH3RRI2LbDoNVI/KdHY+IcW+tWzeWvS2u0KCjgZE1UUx+Ht1ECuL3RMt2SpkJRNoQbkHoEblyg8b RWsq5GoV3YjeBvyNfjAiBD/g+Lh/AmvGQXviyC0eWA75u3kPvuGlxtXWY9VGMhxxJRIFhVYj0mlc 47B7b/XodfzZLF8AAAD//wMAUEsDBBQABgAIAAAAIQAdnnR73AAAAAkBAAAPAAAAZHJzL2Rvd25y ZXYueG1sTI9BT8MwDIXvSPyHyEjctpSiFShNJwTjDBtDgpvXmLYicaom28q/xzvBzfZ7ev5etZy8 UwcaYx/YwNU8A0XcBNtza2D79jy7BRUTskUXmAz8UIRlfX5WYWnDkdd02KRWSQjHEg10KQ2l1rHp yGOch4FYtK8wekyyjq22Ix4l3DudZ1mhPfYsHzoc6LGj5nuz9wZe+xt8+XTtE9vsnadVsXIf09aY y4vp4R5Uoin9meGEL+hQC9Mu7NlG5QxIkWRglhfXMp30PL8rQO3ktliAriv9v0H9CwAA//8DAFBL AQItABQABgAIAAAAIQC2gziS/gAAAOEBAAATAAAAAAAAAAAAAAAAAAAAAABbQ29udGVudF9UeXBl c10ueG1sUEsBAi0AFAAGAAgAAAAhADj9If/WAAAAlAEAAAsAAAAAAAAAAAAAAAAALwEAAF9yZWxz Ly5yZWxzUEsBAi0AFAAGAAgAAAAhADDscEJlAgAAtAQAAA4AAAAAAAAAAAAAAAAALgIAAGRycy9l Mm9Eb2MueG1sUEsBAi0AFAAGAAgAAAAhAB2edHvcAAAACQEAAA8AAAAAAAAAAAAAAAAAvwQAAGRy cy9kb3ducmV2LnhtbFBLBQYAAAAABAAEAPMAAADIBQAAAAA= " fillcolor="#92d050" stroked="f" strokeweight="2pt">
                <w10:wrap anchorx="page"/>
              </v:rect>
            </w:pict>
          </mc:Fallback>
        </mc:AlternateContent>
      </w:r>
    </w:p>
    <w:p w:rsidR="00BC6642" w:rsidRPr="00BC6642" w:rsidRDefault="00BC6642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C6642" w:rsidRPr="00BC6642" w:rsidRDefault="00BC6642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C6642" w:rsidRPr="00BC6642" w:rsidRDefault="00BC6642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C6642"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 wp14:anchorId="4F9BC487" wp14:editId="25CF4FED">
            <wp:extent cx="5400040" cy="1076960"/>
            <wp:effectExtent l="0" t="0" r="0" b="889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GUAL A TI. horizonta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642" w:rsidRPr="00BC6642" w:rsidRDefault="00BC6642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C6642" w:rsidRDefault="00BC6642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923B5" w:rsidRPr="00BC6642" w:rsidRDefault="004923B5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4923B5" w:rsidRDefault="004923B5" w:rsidP="00BC6642">
      <w:pPr>
        <w:spacing w:after="200" w:line="276" w:lineRule="auto"/>
        <w:jc w:val="center"/>
        <w:rPr>
          <w:rFonts w:ascii="Arial" w:eastAsia="Calibri" w:hAnsi="Arial" w:cs="Arial"/>
          <w:b/>
          <w:color w:val="206414"/>
          <w:sz w:val="56"/>
          <w:szCs w:val="56"/>
          <w:lang w:eastAsia="en-US"/>
        </w:rPr>
      </w:pPr>
      <w:r>
        <w:rPr>
          <w:rFonts w:ascii="Arial" w:eastAsia="Calibri" w:hAnsi="Arial" w:cs="Arial"/>
          <w:b/>
          <w:color w:val="206414"/>
          <w:sz w:val="56"/>
          <w:szCs w:val="56"/>
          <w:lang w:eastAsia="en-US"/>
        </w:rPr>
        <w:t xml:space="preserve">SEGUNDO </w:t>
      </w:r>
    </w:p>
    <w:p w:rsidR="00BC6642" w:rsidRPr="00BC6642" w:rsidRDefault="00BC6642" w:rsidP="00BC6642">
      <w:pPr>
        <w:spacing w:after="200" w:line="276" w:lineRule="auto"/>
        <w:jc w:val="center"/>
        <w:rPr>
          <w:rFonts w:ascii="Arial" w:eastAsia="Calibri" w:hAnsi="Arial" w:cs="Arial"/>
          <w:b/>
          <w:color w:val="206414"/>
          <w:sz w:val="56"/>
          <w:szCs w:val="56"/>
          <w:lang w:eastAsia="en-US"/>
        </w:rPr>
      </w:pPr>
      <w:r w:rsidRPr="00BC6642">
        <w:rPr>
          <w:rFonts w:ascii="Arial" w:eastAsia="Calibri" w:hAnsi="Arial" w:cs="Arial"/>
          <w:b/>
          <w:color w:val="206414"/>
          <w:sz w:val="56"/>
          <w:szCs w:val="56"/>
          <w:lang w:eastAsia="en-US"/>
        </w:rPr>
        <w:t>PLAN DE IGUALDAD</w:t>
      </w:r>
    </w:p>
    <w:p w:rsidR="003247DA" w:rsidRDefault="003247DA" w:rsidP="00BC6642">
      <w:pPr>
        <w:spacing w:after="200" w:line="276" w:lineRule="auto"/>
        <w:jc w:val="right"/>
        <w:rPr>
          <w:rFonts w:ascii="Arial" w:eastAsia="Calibri" w:hAnsi="Arial" w:cs="Arial"/>
          <w:b/>
          <w:color w:val="206414"/>
          <w:lang w:eastAsia="en-US"/>
        </w:rPr>
      </w:pPr>
    </w:p>
    <w:p w:rsidR="004923B5" w:rsidRDefault="004923B5" w:rsidP="00BC6642">
      <w:pPr>
        <w:spacing w:after="200" w:line="276" w:lineRule="auto"/>
        <w:jc w:val="right"/>
        <w:rPr>
          <w:rFonts w:ascii="Arial" w:eastAsia="Calibri" w:hAnsi="Arial" w:cs="Arial"/>
          <w:b/>
          <w:color w:val="206414"/>
          <w:lang w:eastAsia="en-US"/>
        </w:rPr>
      </w:pPr>
    </w:p>
    <w:p w:rsidR="004923B5" w:rsidRDefault="004923B5" w:rsidP="00BC6642">
      <w:pPr>
        <w:spacing w:after="200" w:line="276" w:lineRule="auto"/>
        <w:jc w:val="right"/>
        <w:rPr>
          <w:rFonts w:ascii="Arial" w:eastAsia="Calibri" w:hAnsi="Arial" w:cs="Arial"/>
          <w:b/>
          <w:color w:val="206414"/>
          <w:lang w:eastAsia="en-US"/>
        </w:rPr>
      </w:pPr>
    </w:p>
    <w:p w:rsidR="004923B5" w:rsidRDefault="004923B5" w:rsidP="00BC6642">
      <w:pPr>
        <w:spacing w:after="200" w:line="276" w:lineRule="auto"/>
        <w:jc w:val="right"/>
        <w:rPr>
          <w:rFonts w:ascii="Arial" w:eastAsia="Calibri" w:hAnsi="Arial" w:cs="Arial"/>
          <w:b/>
          <w:color w:val="206414"/>
          <w:lang w:eastAsia="en-US"/>
        </w:rPr>
      </w:pPr>
    </w:p>
    <w:p w:rsidR="00BC6642" w:rsidRPr="00CE00E1" w:rsidRDefault="00CE00E1" w:rsidP="00BC6642">
      <w:pPr>
        <w:spacing w:after="200" w:line="276" w:lineRule="auto"/>
        <w:jc w:val="right"/>
        <w:rPr>
          <w:rFonts w:ascii="Arial" w:eastAsia="Calibri" w:hAnsi="Arial" w:cs="Arial"/>
          <w:b/>
          <w:lang w:eastAsia="en-US"/>
        </w:rPr>
      </w:pPr>
      <w:r w:rsidRPr="00CE00E1">
        <w:rPr>
          <w:rFonts w:ascii="Arial" w:eastAsia="Calibri" w:hAnsi="Arial" w:cs="Arial"/>
          <w:b/>
          <w:lang w:eastAsia="en-US"/>
        </w:rPr>
        <w:t>4</w:t>
      </w:r>
      <w:r w:rsidR="006971CF" w:rsidRPr="00CE00E1">
        <w:rPr>
          <w:rFonts w:ascii="Arial" w:eastAsia="Calibri" w:hAnsi="Arial" w:cs="Arial"/>
          <w:b/>
          <w:lang w:eastAsia="en-US"/>
        </w:rPr>
        <w:t xml:space="preserve"> de </w:t>
      </w:r>
      <w:r w:rsidRPr="00CE00E1">
        <w:rPr>
          <w:rFonts w:ascii="Arial" w:eastAsia="Calibri" w:hAnsi="Arial" w:cs="Arial"/>
          <w:b/>
          <w:lang w:eastAsia="en-US"/>
        </w:rPr>
        <w:t>febrero</w:t>
      </w:r>
      <w:r w:rsidR="006971CF" w:rsidRPr="00CE00E1">
        <w:rPr>
          <w:rFonts w:ascii="Arial" w:eastAsia="Calibri" w:hAnsi="Arial" w:cs="Arial"/>
          <w:b/>
          <w:lang w:eastAsia="en-US"/>
        </w:rPr>
        <w:t xml:space="preserve"> de </w:t>
      </w:r>
      <w:r w:rsidR="00D8583E" w:rsidRPr="00CE00E1">
        <w:rPr>
          <w:rFonts w:ascii="Arial" w:eastAsia="Calibri" w:hAnsi="Arial" w:cs="Arial"/>
          <w:b/>
          <w:lang w:eastAsia="en-US"/>
        </w:rPr>
        <w:t>2026</w:t>
      </w:r>
    </w:p>
    <w:p w:rsidR="00BC6642" w:rsidRPr="00CE00E1" w:rsidRDefault="00BC6642" w:rsidP="00BC6642">
      <w:pPr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:rsidR="00BC6642" w:rsidRPr="00BC6642" w:rsidRDefault="00BC6642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C6642" w:rsidRPr="00BC6642" w:rsidRDefault="00BC6642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C6642" w:rsidRPr="00BC6642" w:rsidRDefault="004923B5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C6642">
        <w:rPr>
          <w:rFonts w:asciiTheme="minorHAnsi" w:eastAsiaTheme="minorHAnsi" w:hAnsiTheme="minorHAnsi" w:cstheme="minorBidi"/>
          <w:noProof/>
          <w:color w:val="92D05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21FA4" wp14:editId="2144AE06">
                <wp:simplePos x="0" y="0"/>
                <wp:positionH relativeFrom="page">
                  <wp:posOffset>-177800</wp:posOffset>
                </wp:positionH>
                <wp:positionV relativeFrom="paragraph">
                  <wp:posOffset>332105</wp:posOffset>
                </wp:positionV>
                <wp:extent cx="7738745" cy="1908175"/>
                <wp:effectExtent l="0" t="0" r="0" b="0"/>
                <wp:wrapNone/>
                <wp:docPr id="9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8745" cy="1908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D562C9" id="1 Rectángulo" o:spid="_x0000_s1026" style="position:absolute;margin-left:-14pt;margin-top:26.15pt;width:609.35pt;height:1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dejmZgIAALQEAAAOAAAAZHJzL2Uyb0RvYy54bWysVM1u2zAMvg/YOwi6r7azZGmMOEWQoMOA oi3WDj0zsvwDyKImKXG6t9mz7MVKyU7bdTsNuyikSH8kP33M8uLYKXaQ1rWoC56dpZxJLbBsdV3w b/eXH845cx50CQq1LPijdPxi9f7dsje5nGCDqpSWEYh2eW8K3nhv8iRxopEduDM0UlOwQtuBJ9fW SWmhJ/ROJZM0/ZT0aEtjUUjn6HY7BPkq4leVFP6mqpz0TBWcevPxtPHchTNZLSGvLZimFWMb8A9d dNBqKvoMtQUPbG/bP6C6Vlh0WPkzgV2CVdUKGWegabL0zTR3DRgZZyFynHmmyf0/WHF9uLWsLQu+ 4ExDR0+Usa9E26+fut4rDAT1xuWUd2du7eg5MsO0x8p24ZfmYMdI6uMzqfLomaDL+fzj+Xw640xQ LFuk59l8FlCTl8+Ndf6zxI4Fo+CWykcy4XDl/JB6SgnVHKq2vGyVio6tdxtl2QHohReTbTqLj0ro v6UpzfqCT2bTlFQggJRWKfBkdoZmd7rmDFRNEhbextoaQwUqDnmovQXXDDUi7DiA0iEuo87GVgNZ Az3B2mH5SPxaHITnjLhsCe0KnL8FS0qjbmh7/A0dlUJqEUeLswbtj7/dh3wSAEU560m51P73PVjJ mfqiSRqLbDoNUo/OdDafkGNfR3avI3rfbZCoy2hPjYhmyPfqZFYWuwdasnWoSiHQgmoPRI3Oxg8b RWsq5Hod00jeBvyVvjMigJ94vD8+gDXjQ3vSyDWeVA75m/cecsOXGtd7j1UbxfDCK4koOLQaUU7j Gofde+3HrJc/m9UTAAAA//8DAFBLAwQUAAYACAAAACEA4HkMbt8AAAALAQAADwAAAGRycy9kb3du cmV2LnhtbEyPwU7DMBBE70j8g7VI3Fq7qdqGEKdCUM7QUiS4beMlibDXUey24e9xT3AczWjmTbke nRUnGkLnWcNsqkAQ19503GjYvz1PchAhIhu0nknDDwVYV9dXJRbGn3lLp11sRCrhUKCGNsa+kDLU LTkMU98TJ+/LDw5jkkMjzYDnVO6szJRaSocdp4UWe3psqf7eHZ2G126FL5+2eWKj3nncLDf2Y9xr fXszPtyDiDTGvzBc8BM6VInp4I9sgrAaJlmevkQNi2wO4hKY3akViIOG+SLLQVal/P+h+gUAAP// AwBQSwECLQAUAAYACAAAACEAtoM4kv4AAADhAQAAEwAAAAAAAAAAAAAAAAAAAAAAW0NvbnRlbnRf VHlwZXNdLnhtbFBLAQItABQABgAIAAAAIQA4/SH/1gAAAJQBAAALAAAAAAAAAAAAAAAAAC8BAABf cmVscy8ucmVsc1BLAQItABQABgAIAAAAIQCJdejmZgIAALQEAAAOAAAAAAAAAAAAAAAAAC4CAABk cnMvZTJvRG9jLnhtbFBLAQItABQABgAIAAAAIQDgeQxu3wAAAAsBAAAPAAAAAAAAAAAAAAAAAMAE AABkcnMvZG93bnJldi54bWxQSwUGAAAAAAQABADzAAAAzAUAAAAA " fillcolor="#92d050" stroked="f" strokeweight="2pt">
                <w10:wrap anchorx="page"/>
              </v:rect>
            </w:pict>
          </mc:Fallback>
        </mc:AlternateContent>
      </w:r>
    </w:p>
    <w:p w:rsidR="00BC6642" w:rsidRPr="00BC6642" w:rsidRDefault="00BC6642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C6642" w:rsidRPr="00BC6642" w:rsidRDefault="0048070E" w:rsidP="00BC6642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BC6642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D4BDC7" wp14:editId="3F812C5F">
                <wp:simplePos x="0" y="0"/>
                <wp:positionH relativeFrom="margin">
                  <wp:align>center</wp:align>
                </wp:positionH>
                <wp:positionV relativeFrom="paragraph">
                  <wp:posOffset>1604302</wp:posOffset>
                </wp:positionV>
                <wp:extent cx="2710815" cy="778510"/>
                <wp:effectExtent l="0" t="0" r="0" b="254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7785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B4" w:rsidRPr="00A85D4F" w:rsidRDefault="003C46B4" w:rsidP="00BC66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5D4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Asociación IGUAL A TI</w:t>
                            </w:r>
                          </w:p>
                          <w:p w:rsidR="003C46B4" w:rsidRPr="00A85D4F" w:rsidRDefault="003C46B4" w:rsidP="00BC66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5D4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C/LUIS DE ULLOA, Nº 6</w:t>
                            </w:r>
                          </w:p>
                          <w:p w:rsidR="003C46B4" w:rsidRPr="00A85D4F" w:rsidRDefault="003C46B4" w:rsidP="00BC664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A85D4F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26004 LOGROÑO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D4BDC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26.3pt;width:213.45pt;height:61.3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EwsepJwIAACQEAAAOAAAAZHJzL2Uyb0RvYy54bWysU9uO0zAQfUfiHyy/01xoaTdqulpaFiEt F2nhAxzbaSxsT7DdJsvXM3baboE3RB4sT2Z8fObM8fp2NJocpfMKbE2LWU6JtByEsvuafvt6/2pF iQ/MCqbBypo+SU9vNy9frIe+kiV0oIV0BEGsr4a+pl0IfZVlnnfSMD+DXlpMtuAMCxi6fSYcGxDd 6KzM8zfZAE70Drj0Hv/upiTdJPy2lTx8blsvA9E1RW4hrS6tTVyzzZpVe8f6TvETDfYPLAxTFi+9 QO1YYOTg1F9QRnEHHtow42AyaFvFZeoBuynyP7p57FgvUy8oju8vMvn/B8s/Hb84okRNX+dLSiwz OKTtgQkHREgS5BiAlFGmofcVVj/2WB/GtzDiuFPLvn8A/t0TC9uO2b28cw6GTjKBNIt4Mrs6OuH4 CNIMH0HgbewQIAGNrTNRQ1SFIDqO6+kyIuRBOP4sl0W+KhaUcMwtl6tFkWaYsep8unc+vJdgSNzU 1KEFEjo7PvgQ2bDqXBIv86CVuFdap8Dtm6125MjQLjflLl+c0X8r05YMmF+Ui4RsIZ5PTjIqoJ21 MjVd5fGbDBbVeGdFKglM6WmPTLQ9yRMVmbQJYzNiYdSsAfGEQjmYbIvPDDcduJ+UDGjZmvofB+Yk JfqDRbFvivk8ejwF88WyxMBdZ5rrDLMcoWoaKJm225DeRdTBwh0OpVVJr2cmJ65oxSTj6dlEr1/H qer5cW9+AQAA//8DAFBLAwQUAAYACAAAACEANFZAFd8AAAAIAQAADwAAAGRycy9kb3ducmV2Lnht bEyPwU7DMBBE70j8g7VI3KiDaQMN2VQICRWhStDSCzc3XpIIex3FThv+HnOC42hGM2/K1eSsONIQ Os8I17MMBHHtTccNwv796eoORIiajbaeCeGbAqyq87NSF8afeEvHXWxEKuFQaIQ2xr6QMtQtOR1m vidO3qcfnI5JDo00gz6lcmelyrJcOt1xWmh1T48t1V+70SF0a1quQ7f/2D6/WKPe5uPmdSTEy4vp 4R5EpCn+heEXP6FDlZgOfmQThEVIRyKCWqgcRLLnKl+COCDc3C4UyKqU/w9UPwAAAP//AwBQSwEC LQAUAAYACAAAACEAtoM4kv4AAADhAQAAEwAAAAAAAAAAAAAAAAAAAAAAW0NvbnRlbnRfVHlwZXNd LnhtbFBLAQItABQABgAIAAAAIQA4/SH/1gAAAJQBAAALAAAAAAAAAAAAAAAAAC8BAABfcmVscy8u cmVsc1BLAQItABQABgAIAAAAIQCEwsepJwIAACQEAAAOAAAAAAAAAAAAAAAAAC4CAABkcnMvZTJv RG9jLnhtbFBLAQItABQABgAIAAAAIQA0VkAV3wAAAAgBAAAPAAAAAAAAAAAAAAAAAIEEAABkcnMv ZG93bnJldi54bWxQSwUGAAAAAAQABADzAAAAjQUAAAAA " fillcolor="#92d050" stroked="f">
                <v:textbox>
                  <w:txbxContent>
                    <w:p w:rsidR="003C46B4" w:rsidRPr="00A85D4F" w:rsidRDefault="003C46B4" w:rsidP="00BC66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85D4F">
                        <w:rPr>
                          <w:color w:val="FFFFFF" w:themeColor="background1"/>
                          <w:sz w:val="28"/>
                          <w:szCs w:val="28"/>
                        </w:rPr>
                        <w:t>Asociación IGUAL A TI</w:t>
                      </w:r>
                    </w:p>
                    <w:p w:rsidR="003C46B4" w:rsidRPr="00A85D4F" w:rsidRDefault="003C46B4" w:rsidP="00BC66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85D4F">
                        <w:rPr>
                          <w:color w:val="FFFFFF" w:themeColor="background1"/>
                          <w:sz w:val="28"/>
                          <w:szCs w:val="28"/>
                        </w:rPr>
                        <w:t>C/LUIS DE ULLOA, Nº 6</w:t>
                      </w:r>
                    </w:p>
                    <w:p w:rsidR="003C46B4" w:rsidRPr="00A85D4F" w:rsidRDefault="003C46B4" w:rsidP="00BC664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A85D4F">
                        <w:rPr>
                          <w:color w:val="FFFFFF" w:themeColor="background1"/>
                          <w:sz w:val="28"/>
                          <w:szCs w:val="28"/>
                        </w:rPr>
                        <w:t>26004 LOGROÑO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6642" w:rsidRPr="00BC6642"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1D1378" w:rsidRPr="00F32C06" w:rsidRDefault="001D1378" w:rsidP="001D1378">
      <w:pPr>
        <w:rPr>
          <w:rFonts w:eastAsia="Calibri" w:cstheme="minorHAnsi"/>
          <w:b/>
          <w:color w:val="206414"/>
          <w:sz w:val="28"/>
          <w:szCs w:val="28"/>
        </w:rPr>
      </w:pPr>
      <w:r w:rsidRPr="007863C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C67245" wp14:editId="501A9DD4">
                <wp:simplePos x="0" y="0"/>
                <wp:positionH relativeFrom="column">
                  <wp:posOffset>-635989</wp:posOffset>
                </wp:positionH>
                <wp:positionV relativeFrom="paragraph">
                  <wp:posOffset>158651</wp:posOffset>
                </wp:positionV>
                <wp:extent cx="3870960" cy="325120"/>
                <wp:effectExtent l="0" t="0" r="0" b="0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325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3C46B4" w:rsidRPr="001D1378" w:rsidRDefault="003C46B4" w:rsidP="001D137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1D137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PRESENTACIÓN DE LA ENTIDAD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C67245" id="Cuadro de texto 5" o:spid="_x0000_s1027" type="#_x0000_t202" style="position:absolute;margin-left:-50.1pt;margin-top:12.5pt;width:304.8pt;height:25.6pt;z-index:2517125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fuxgLAIAADQEAAAOAAAAZHJzL2Uyb0RvYy54bWysU9tu2zAMfR+wfxD0vti5OE2MOEWXNsOA 7gJ0+wBFkmNhsqhJSuzu60fJaWpsb8P8IEgmeUgeHm5u+1aTs3ReganodJJTIg0Hocyxot+/7d+t KPGBGcE0GFnRZ+np7fbtm01nSzmDBrSQjiCI8WVnK9qEYMss87yRLfMTsNKgsQbXsoBPd8yEYx2i tzqb5fky68AJ64BL7/Hv/WCk24Rf15KHL3XtZSC6olhbSKdL5yGe2XbDyqNjtlH8Ugb7hypapgwm vULds8DIyam/oFrFHXiow4RDm0FdKy5TD9jNNP+jm6eGWZl6QXK8vdLk/x8s/3z+6ogSFS0oMazF Ee1OTDggQpIg+wCkiCR11pfo+2TRO/Tvocdhp4a9fQT+wxMDu4aZo7xzDrpGMoFFTmNkNgodcHwE OXSfQGA2dgqQgPratZFB5IQgOg7r+TogrINw/Dlf3eTrJZo42uazYjpLE8xY+RJtnQ8fJLQkXirq UAAJnZ0ffYjVsPLFJSYzsFdaJxFoQ7qKrotZkQJGllYF1KhWbUVXefwG1cQmH4xIwYEpPdwxgTYR Wib1Ydb4iBN/EEdJHEOql/NiAEHnkVtiKpIz0BT6Q58mk2iMLB5APCN1DgYZ49rhpQH3i5IOJVxR //PEnKREfzRI/3q6WETNp8eiuEGyiBtbDmMLMxyhKhooGa67kPYklW/vcEx7lRh8reQyXJRmIvay RlH743fyel327W8AAAD//wMAUEsDBBQABgAIAAAAIQAK7YwV3gAAAAoBAAAPAAAAZHJzL2Rvd25y ZXYueG1sTI/BTsMwEETvSPyDtUjcWrsWbSHEqSrUliNQIs5uvCQR8dqy3TT8PeYEx9U+zbwpN5Md 2Igh9o4ULOYCGFLjTE+tgvp9P7sHFpMmowdHqOAbI2yq66tSF8Zd6A3HY2pZDqFYaAVdSr7gPDYd Wh3nziPl36cLVqd8hpaboC853A5cCrHiVveUGzrt8anD5ut4tgp88of1c3h53e72o6g/DrXs251S tzfT9hFYwin9wfCrn9Whyk4ndyYT2aBgthBCZlaBXOZRmViKhztgJwXrlQRelfz/hOoHAAD//wMA UEsBAi0AFAAGAAgAAAAhALaDOJL+AAAA4QEAABMAAAAAAAAAAAAAAAAAAAAAAFtDb250ZW50X1R5 cGVzXS54bWxQSwECLQAUAAYACAAAACEAOP0h/9YAAACUAQAACwAAAAAAAAAAAAAAAAAvAQAAX3Jl bHMvLnJlbHNQSwECLQAUAAYACAAAACEAnH7sYCwCAAA0BAAADgAAAAAAAAAAAAAAAAAuAgAAZHJz L2Uyb0RvYy54bWxQSwECLQAUAAYACAAAACEACu2MFd4AAAAKAQAADwAAAAAAAAAAAAAAAACGBAAA ZHJzL2Rvd25yZXYueG1sUEsFBgAAAAAEAAQA8wAAAJEFAAAAAA== " filled="f" stroked="f">
                <v:textbox style="mso-fit-shape-to-text:t">
                  <w:txbxContent>
                    <w:p w:rsidR="003C46B4" w:rsidRPr="001D1378" w:rsidRDefault="003C46B4" w:rsidP="001D137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1D1378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PRESENTACIÓN DE LA ENTIDAD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6113F27" wp14:editId="0EB0A8F1">
                <wp:simplePos x="0" y="0"/>
                <wp:positionH relativeFrom="column">
                  <wp:posOffset>-4856488</wp:posOffset>
                </wp:positionH>
                <wp:positionV relativeFrom="paragraph">
                  <wp:posOffset>104264</wp:posOffset>
                </wp:positionV>
                <wp:extent cx="7914904" cy="368135"/>
                <wp:effectExtent l="0" t="0" r="10160" b="13335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14904" cy="368135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D7EDB" id="Rectángulo 43" o:spid="_x0000_s1026" style="position:absolute;margin-left:-382.4pt;margin-top:8.2pt;width:623.2pt;height:2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6DmIQKQIAAEAEAAAOAAAAZHJzL2Uyb0RvYy54bWysU11u2zAMfh+wOwh6X5zfNjHiFEHaDgO6 rVi3AyiybAuTRY1S4nS36Vl2sVFymqXbyzDMD4YoUh8/fiSXV4fWsL1Cr8EWfDQYcqashFLbuuBf Pt++mXPmg7ClMGBVwR+V51er16+WncvVGBowpUJGINbnnSt4E4LLs8zLRrXCD8ApS84KsBWBTKyz EkVH6K3JxsPhRdYBlg5BKu/p9rp38lXCryolw8eq8iowU3DiFtIf038b/9lqKfIahWu0PNIQ/8Ci FdpS0hPUtQiC7VD/AdVqieChCgMJbQZVpaVKNVA1o+Fv1Tw0wqlUC4nj3Ukm//9g5Yf9PTJdFnw6 4cyKlnr0iVT78WTrnQFGtyRR53xOkQ/uHmOR3t2B/OqZhU0jbK3WiNA1SpREbBTjsxcPouHpKdt2 76GkBGIXIKl1qLCNgKQDO6SmPJ6aog6BSbq8XIymi+GUM0m+ycV8NJmlFCJ/fu3Qh7cKWhYPBUei n9DF/s6HyEbkzyGJPRhd3mpjkoH1dmOQ7QUNyOJmM56uj+j+PMxY1pF/Np4l5Bc+/3cQrQ406Ua3 BZ8P4xfziDzKdmPLdA5Cm/5MlI096hil61uwhfKRZETox5jWjg4N4HfOOhrhgvtvO4GKM/POUitI uGmc+WRMZ5djMvDcsz33CCsJquCBs/64Cf2e7BzquqFMo1S7hTW1r9JJ2djantWRLI1pEvy4UnEP zu0U9WvxVz8BAAD//wMAUEsDBBQABgAIAAAAIQBadXht3gAAAAoBAAAPAAAAZHJzL2Rvd25yZXYu eG1sTI/BTsMwEETvSPyDtUhcUOu0stIS4lRQiWvVFi7cNsmSBOJ1FLtt+HuWEz2OZjTzJt9Mrldn GkPn2cJinoAirnzdcWPh/e11tgYVInKNvWey8EMBNsXtTY5Z7S98oPMxNkpKOGRooY1xyLQOVUsO w9wPxOJ9+tFhFDk2uh7xIuWu18skSbXDjmWhxYG2LVXfx5OzgM597V/2j7grk13c6g93oIeltfd3 0/MTqEhT/A/DH76gQyFMpT9xHVRvYbZKjbBHcVIDShJmvUhBlRZWxoAucn19ofgFAAD//wMAUEsB Ai0AFAAGAAgAAAAhALaDOJL+AAAA4QEAABMAAAAAAAAAAAAAAAAAAAAAAFtDb250ZW50X1R5cGVz XS54bWxQSwECLQAUAAYACAAAACEAOP0h/9YAAACUAQAACwAAAAAAAAAAAAAAAAAvAQAAX3JlbHMv LnJlbHNQSwECLQAUAAYACAAAACEAug5iECkCAABABAAADgAAAAAAAAAAAAAAAAAuAgAAZHJzL2Uy b0RvYy54bWxQSwECLQAUAAYACAAAACEAWnV4bd4AAAAKAQAADwAAAAAAAAAAAAAAAACDBAAAZHJz L2Rvd25yZXYueG1sUEsFBgAAAAAEAAQA8wAAAI4FAAAAAA== " fillcolor="#9ec24a" strokecolor="#9ec24a"/>
            </w:pict>
          </mc:Fallback>
        </mc:AlternateContent>
      </w:r>
    </w:p>
    <w:p w:rsidR="001D1378" w:rsidRPr="007863CB" w:rsidRDefault="001D1378" w:rsidP="001D1378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</w:rPr>
      </w:pP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3F9A68" wp14:editId="6613575A">
                <wp:simplePos x="0" y="0"/>
                <wp:positionH relativeFrom="column">
                  <wp:posOffset>-7071236</wp:posOffset>
                </wp:positionH>
                <wp:positionV relativeFrom="paragraph">
                  <wp:posOffset>416370</wp:posOffset>
                </wp:positionV>
                <wp:extent cx="7350826" cy="59377"/>
                <wp:effectExtent l="0" t="0" r="21590" b="17145"/>
                <wp:wrapNone/>
                <wp:docPr id="448" name="Rectángulo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0826" cy="59377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8A4A6" id="Rectángulo 448" o:spid="_x0000_s1026" style="position:absolute;margin-left:-556.8pt;margin-top:32.8pt;width:578.8pt;height: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GI4N5KgIAAEEEAAAOAAAAZHJzL2Uyb0RvYy54bWysU1Fu2zAM/R+wOwj6X5ykSZMYcYogbYcB 3Vas2wEUWbaFyaJGKXG62/Qsu9goOc3S7WcY5g9DFKnHx0dyeXVoDdsr9BpswUeDIWfKSii1rQv+ 5fPtmzlnPghbCgNWFfxReX61ev1q2blcjaEBUypkBGJ93rmCNyG4PMu8bFQr/ACcsuSsAFsRyMQ6 K1F0hN6abDwcXmYdYOkQpPKebq97J18l/KpSMnysKq8CMwUnbiH9Mf238Z+tliKvUbhGyyMN8Q8s WqEtJT1BXYsg2A71H1CtlggeqjCQ0GZQVVqqVANVMxr+Vs1DI5xKtZA43p1k8v8PVn7Y3yPTZcEn E2qVFS016RPJ9uPJ1jsDLF6TSJ3zOcU+uHuMZXp3B/KrZxY2jbC1WiNC1yhRErVRjM9ePIiGp6ds 272HkjKIXYCk16HCNgKSEuyQ2vJ4aos6BCbpcnYxHc7Hl5xJ8k0XF7NZyiDy58cOfXiroGXxUHAk +glc7O98iGRE/hySyIPR5a02JhlYbzcG2V7QhCxuNuPJ+ojuz8OMZR35p+NpQn7h838H0epAo250 W/D5MH4xj8ijaje2TOcgtOnPRNnYo4xRub4DWygfSUWEfo5p7+jQAH7nrKMZLrj/thOoODPvLHVi MZpM4tAnYzKdjcnAc8/23COsJKiCB8764yb0i7JzqOuGMo1S7RbW1L1KJ2VjZ3tWR7I0p0nw407F RTi3U9SvzV/9BAAA//8DAFBLAwQUAAYACAAAACEASKukX98AAAAKAQAADwAAAGRycy9kb3ducmV2 LnhtbEyPwU7DMAyG70i8Q2QkLmhLO7YCpe4Ek7hO2+DCzW1MW2iSqsm28vaYE5wsy59+f3+xnmyv TjyGzjuEdJ6AYld707kG4e31ZXYPKkRyhnrvGOGbA6zLy4uCcuPPbs+nQ2yUhLiQE0Ib45BrHeqW LYW5H9jJ7cOPlqKsY6PNSGcJt71eJEmmLXVOPrQ08Kbl+utwtAhk7efuefdA2yrZxo1+t3u+WSBe X01Pj6AiT/EPhl99UYdSnCp/dCaoHmGWpultJjBCtpIpyHIp7SqEu1UCuiz0/wrlDwAAAP//AwBQ SwECLQAUAAYACAAAACEAtoM4kv4AAADhAQAAEwAAAAAAAAAAAAAAAAAAAAAAW0NvbnRlbnRfVHlw ZXNdLnhtbFBLAQItABQABgAIAAAAIQA4/SH/1gAAAJQBAAALAAAAAAAAAAAAAAAAAC8BAABfcmVs cy8ucmVsc1BLAQItABQABgAIAAAAIQBGI4N5KgIAAEEEAAAOAAAAAAAAAAAAAAAAAC4CAABkcnMv ZTJvRG9jLnhtbFBLAQItABQABgAIAAAAIQBIq6Rf3wAAAAoBAAAPAAAAAAAAAAAAAAAAAIQEAABk cnMvZG93bnJldi54bWxQSwUGAAAAAAQABADzAAAAkAUAAAAA " fillcolor="#9ec24a" strokecolor="#9ec24a"/>
            </w:pict>
          </mc:Fallback>
        </mc:AlternateContent>
      </w:r>
    </w:p>
    <w:p w:rsidR="001D1378" w:rsidRDefault="001D1378" w:rsidP="001D1378">
      <w:pPr>
        <w:rPr>
          <w:rFonts w:ascii="Arial" w:eastAsia="Calibri" w:hAnsi="Arial" w:cs="Arial"/>
          <w:b/>
        </w:rPr>
      </w:pPr>
    </w:p>
    <w:p w:rsidR="001D1378" w:rsidRDefault="001D1378" w:rsidP="001D1378">
      <w:pPr>
        <w:rPr>
          <w:rFonts w:ascii="Arial" w:hAnsi="Arial" w:cs="Arial"/>
          <w:noProof/>
        </w:rPr>
      </w:pP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CCCD5D" wp14:editId="34EF525D">
                <wp:simplePos x="0" y="0"/>
                <wp:positionH relativeFrom="column">
                  <wp:posOffset>1271270</wp:posOffset>
                </wp:positionH>
                <wp:positionV relativeFrom="paragraph">
                  <wp:posOffset>-9041765</wp:posOffset>
                </wp:positionV>
                <wp:extent cx="4377690" cy="2152650"/>
                <wp:effectExtent l="0" t="0" r="0" b="0"/>
                <wp:wrapNone/>
                <wp:docPr id="48" name="Cuadro de texto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690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sz w:val="96"/>
                                <w:szCs w:val="96"/>
                              </w:rPr>
                            </w:pPr>
                            <w:r w:rsidRPr="001010EF">
                              <w:rPr>
                                <w:rFonts w:ascii="Fedra Sans Std Book" w:hAnsi="Fedra Sans Std Book"/>
                                <w:sz w:val="96"/>
                                <w:szCs w:val="96"/>
                              </w:rPr>
                              <w:t>MEMORIA</w:t>
                            </w:r>
                          </w:p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sz w:val="144"/>
                                <w:szCs w:val="144"/>
                              </w:rPr>
                            </w:pPr>
                            <w:r w:rsidRPr="001010EF">
                              <w:rPr>
                                <w:rFonts w:ascii="Fedra Sans Std Book" w:hAnsi="Fedra Sans Std Book"/>
                                <w:sz w:val="144"/>
                                <w:szCs w:val="144"/>
                              </w:rPr>
                              <w:t>2019</w:t>
                            </w:r>
                          </w:p>
                          <w:p w:rsidR="003C46B4" w:rsidRPr="001010EF" w:rsidRDefault="003C46B4" w:rsidP="001D1378">
                            <w:pPr>
                              <w:ind w:right="129"/>
                              <w:jc w:val="both"/>
                              <w:rPr>
                                <w:rFonts w:ascii="Fedra Sans Std Book" w:hAnsi="Fedra Sans Std Book"/>
                              </w:rPr>
                            </w:pPr>
                            <w:r w:rsidRPr="001010EF">
                              <w:rPr>
                                <w:rFonts w:ascii="Fedra Sans Std Book" w:hAnsi="Fedra Sans Std Book"/>
                              </w:rPr>
                              <w:t>.</w:t>
                            </w:r>
                          </w:p>
                          <w:p w:rsidR="003C46B4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noProof/>
                              </w:rPr>
                            </w:pPr>
                          </w:p>
                          <w:p w:rsidR="003C46B4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noProof/>
                              </w:rPr>
                            </w:pPr>
                          </w:p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CCD5D" id="Cuadro de texto 48" o:spid="_x0000_s1028" type="#_x0000_t202" style="position:absolute;margin-left:100.1pt;margin-top:-711.95pt;width:344.7pt;height:16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9riqfFQIAAAMEAAAOAAAAZHJzL2Uyb0RvYy54bWysU9uO2yAQfa/Uf0C8N07cXDZWnNU2260q bS/Sth9AAMeowFAgsdOv3wEn2aj7VtUPiPEwhzlnDqvb3mhykD4osDWdjMaUSMtBKLur6c8fD+9u KAmRWcE0WFnTowz0dv32zapzlSyhBS2kJwhiQ9W5mrYxuqooAm+lYWEETlpMNuANixj6XSE86xDd 6KIcj+dFB144D1yGgH/vhyRdZ/ymkTx+a5ogI9E1xd5iXn1et2kt1itW7TxzreKnNtg/dGGYsnjp BeqeRUb2Xr2CMop7CNDEEQdTQNMoLjMHZDMZ/8XmqWVOZi4oTnAXmcL/g+VfD989UaKmU5yUZQZn tNkz4YEISaLsIxDMoEydCxWefnJ4PvYfoMdxZ8rBPQL/FYiFTcvsTt55D10rmcA2J6myuCodcEIC 2XZfQOB1bB8hA/WNN0lDVIUgOo7reBkRNkI4/py+XyzmS0xxzJWTWTmf5SEWrDqXOx/iJwmGpE1N PXogw7PDY4ipHVadj6TbLDworbMPtCVdTZezcpYLrjJGRbSpVqamN+P0DcZJLD9akYsjU3rY4wXa nmgnpgPn2G/7LHR5VnML4og6eBhcia8INy34P5R06Miaht975iUl+rNFLZeT6TRZOAfT2aLEwF9n ttcZZjlC1TRSMmw3Mdt+oHyHmjcqq5GGM3RyahmdlkU6vYpk5es4n3p5u+tnAAAA//8DAFBLAwQU AAYACAAAACEA5V8tJOEAAAAPAQAADwAAAGRycy9kb3ducmV2LnhtbEyPTU/DMAyG70j8h8hI3LZk pUxtaTohEFcmxofELWu8tqJxqiZby7+fd4Kj7VePn7fczK4XJxxD50nDaqlAINXedtRo+Hh/WWQg QjRkTe8JNfxigE11fVWawvqJ3vC0i41gCIXCaGhjHAopQ92iM2HpByS+HfzoTORxbKQdzcRw18tE qbV0piP+0JoBn1qsf3ZHp+Hz9fD9lapt8+zuh8nPSpLLpda3N/PjA4iIc/wLw0Wf1aFip70/kg2i 18D0hKMaFqs0uctBcCbL8jWI/WWnsjQHWZXyf4/qDAAA//8DAFBLAQItABQABgAIAAAAIQC2gziS /gAAAOEBAAATAAAAAAAAAAAAAAAAAAAAAABbQ29udGVudF9UeXBlc10ueG1sUEsBAi0AFAAGAAgA AAAhADj9If/WAAAAlAEAAAsAAAAAAAAAAAAAAAAALwEAAF9yZWxzLy5yZWxzUEsBAi0AFAAGAAgA AAAhAD2uKp8VAgAAAwQAAA4AAAAAAAAAAAAAAAAALgIAAGRycy9lMm9Eb2MueG1sUEsBAi0AFAAG AAgAAAAhAOVfLSThAAAADwEAAA8AAAAAAAAAAAAAAAAAbwQAAGRycy9kb3ducmV2LnhtbFBLBQYA AAAABAAEAPMAAAB9BQAAAAA= " filled="f" stroked="f">
                <v:textbox>
                  <w:txbxContent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sz w:val="96"/>
                          <w:szCs w:val="96"/>
                        </w:rPr>
                      </w:pPr>
                      <w:r w:rsidRPr="001010EF">
                        <w:rPr>
                          <w:rFonts w:ascii="Fedra Sans Std Book" w:hAnsi="Fedra Sans Std Book"/>
                          <w:sz w:val="96"/>
                          <w:szCs w:val="96"/>
                        </w:rPr>
                        <w:t>MEMORIA</w:t>
                      </w:r>
                    </w:p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sz w:val="144"/>
                          <w:szCs w:val="144"/>
                        </w:rPr>
                      </w:pPr>
                      <w:r w:rsidRPr="001010EF">
                        <w:rPr>
                          <w:rFonts w:ascii="Fedra Sans Std Book" w:hAnsi="Fedra Sans Std Book"/>
                          <w:sz w:val="144"/>
                          <w:szCs w:val="144"/>
                        </w:rPr>
                        <w:t>2019</w:t>
                      </w:r>
                    </w:p>
                    <w:p w:rsidR="003C46B4" w:rsidRPr="001010EF" w:rsidRDefault="003C46B4" w:rsidP="001D1378">
                      <w:pPr>
                        <w:ind w:right="129"/>
                        <w:jc w:val="both"/>
                        <w:rPr>
                          <w:rFonts w:ascii="Fedra Sans Std Book" w:hAnsi="Fedra Sans Std Book"/>
                        </w:rPr>
                      </w:pPr>
                      <w:r w:rsidRPr="001010EF">
                        <w:rPr>
                          <w:rFonts w:ascii="Fedra Sans Std Book" w:hAnsi="Fedra Sans Std Book"/>
                        </w:rPr>
                        <w:t>.</w:t>
                      </w:r>
                    </w:p>
                    <w:p w:rsidR="003C46B4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noProof/>
                        </w:rPr>
                      </w:pPr>
                    </w:p>
                    <w:p w:rsidR="003C46B4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noProof/>
                        </w:rPr>
                      </w:pPr>
                    </w:p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 xml:space="preserve">           </w:t>
      </w:r>
      <w:r w:rsidRPr="001D1658">
        <w:rPr>
          <w:rFonts w:ascii="Arial" w:eastAsia="Calibri" w:hAnsi="Arial" w:cs="Arial"/>
          <w:b/>
        </w:rPr>
        <w:t xml:space="preserve">   Historia</w:t>
      </w:r>
      <w:r w:rsidRPr="001D1658">
        <w:rPr>
          <w:rFonts w:ascii="Arial" w:hAnsi="Arial" w:cs="Arial"/>
          <w:noProof/>
        </w:rPr>
        <w:t xml:space="preserve"> </w:t>
      </w: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3781A4" wp14:editId="587551D5">
                <wp:simplePos x="0" y="0"/>
                <wp:positionH relativeFrom="column">
                  <wp:posOffset>1271270</wp:posOffset>
                </wp:positionH>
                <wp:positionV relativeFrom="paragraph">
                  <wp:posOffset>-9041765</wp:posOffset>
                </wp:positionV>
                <wp:extent cx="4377690" cy="2152650"/>
                <wp:effectExtent l="0" t="0" r="0" b="0"/>
                <wp:wrapNone/>
                <wp:docPr id="566" name="Cuadro de texto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690" cy="215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sz w:val="96"/>
                                <w:szCs w:val="96"/>
                              </w:rPr>
                            </w:pPr>
                            <w:r w:rsidRPr="001010EF">
                              <w:rPr>
                                <w:rFonts w:ascii="Fedra Sans Std Book" w:hAnsi="Fedra Sans Std Book"/>
                                <w:sz w:val="96"/>
                                <w:szCs w:val="96"/>
                              </w:rPr>
                              <w:t>MEMORIA</w:t>
                            </w:r>
                          </w:p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sz w:val="144"/>
                                <w:szCs w:val="144"/>
                              </w:rPr>
                            </w:pPr>
                            <w:r w:rsidRPr="001010EF">
                              <w:rPr>
                                <w:rFonts w:ascii="Fedra Sans Std Book" w:hAnsi="Fedra Sans Std Book"/>
                                <w:sz w:val="144"/>
                                <w:szCs w:val="144"/>
                              </w:rPr>
                              <w:t>2019</w:t>
                            </w:r>
                          </w:p>
                          <w:p w:rsidR="003C46B4" w:rsidRPr="001010EF" w:rsidRDefault="003C46B4" w:rsidP="001D1378">
                            <w:pPr>
                              <w:ind w:right="129"/>
                              <w:jc w:val="both"/>
                              <w:rPr>
                                <w:rFonts w:ascii="Fedra Sans Std Book" w:hAnsi="Fedra Sans Std Book"/>
                              </w:rPr>
                            </w:pPr>
                            <w:r w:rsidRPr="001010EF">
                              <w:rPr>
                                <w:rFonts w:ascii="Fedra Sans Std Book" w:hAnsi="Fedra Sans Std Book"/>
                              </w:rPr>
                              <w:t>.</w:t>
                            </w:r>
                          </w:p>
                          <w:p w:rsidR="003C46B4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noProof/>
                              </w:rPr>
                            </w:pPr>
                          </w:p>
                          <w:p w:rsidR="003C46B4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noProof/>
                              </w:rPr>
                            </w:pPr>
                          </w:p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81A4" id="Cuadro de texto 566" o:spid="_x0000_s1029" type="#_x0000_t202" style="position:absolute;margin-left:100.1pt;margin-top:-711.95pt;width:344.7pt;height:16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LRlcvFgIAAAUEAAAOAAAAZHJzL2Uyb0RvYy54bWysU9uO2yAQfa/Uf0C8N068cXZjxVlts92q 0vYibfsBBHCMCgwFEjv9+g44SaP2raofEONhDnPOHFb3g9HkIH1QYBs6m0wpkZaDUHbX0G9fn97c URIis4JpsLKhRxno/fr1q1XvallCB1pITxDEhrp3De1idHVRBN5Jw8IEnLSYbMEbFjH0u0J41iO6 0UU5nS6KHrxwHrgMAf8+jkm6zvhtK3n83LZBRqIbir3FvPq8btNarFes3nnmOsVPbbB/6MIwZfHS C9Qji4zsvfoLyijuIUAbJxxMAW2ruMwckM1s+gebl445mbmgOMFdZAr/D5Z/OnzxRImGVosFJZYZ HNJmz4QHIiSJcohAUgqF6l2o8fyLw4o4vIUBB55JB/cM/HsgFjYdszv54D30nWQCG52lyuKqdMQJ CWTbfwSB97F9hAw0tN4kFVEXgug4sONlSNgJ4fhzfnN7u1hiimOunFXlospjLFh9Lnc+xPcSDEmb hnp0QYZnh+cQUzusPh9Jt1l4UlpnJ2hL+oYuq7LKBVcZoyIaVSvT0Ltp+kbrJJbvrMjFkSk97vEC bU+0E9ORcxy2Q5b65qzmFsQRdfAw+hLfEW468D8p6dGTDQ0/9sxLSvQHi1ouZ/N5MnEO5tVtiYG/ zmyvM8xyhGpopGTcbmI2/kj5ATVvVVYjDWfs5NQyei2LdHoXyczXcT71+/WufwEAAP//AwBQSwME FAAGAAgAAAAhAOVfLSThAAAADwEAAA8AAABkcnMvZG93bnJldi54bWxMj01PwzAMhu9I/IfISNy2 ZKVMbWk6IRBXJsaHxC1rvLaicaomW8u/n3eCo+1Xj5+33MyuFyccQ+dJw2qpQCDV3nbUaPh4f1lk IEI0ZE3vCTX8YoBNdX1VmsL6id7wtIuNYAiFwmhoYxwKKUPdojNh6Qckvh386EzkcWykHc3EcNfL RKm1dKYj/tCaAZ9arH92R6fh8/Xw/ZWqbfPs7ofJz0qSy6XWtzfz4wOIiHP8C8NFn9WhYqe9P5IN otfA9ISjGharNLnLQXAmy/I1iP1lp7I0B1mV8n+P6gwAAP//AwBQSwECLQAUAAYACAAAACEAtoM4 kv4AAADhAQAAEwAAAAAAAAAAAAAAAAAAAAAAW0NvbnRlbnRfVHlwZXNdLnhtbFBLAQItABQABgAI AAAAIQA4/SH/1gAAAJQBAAALAAAAAAAAAAAAAAAAAC8BAABfcmVscy8ucmVsc1BLAQItABQABgAI AAAAIQDLRlcvFgIAAAUEAAAOAAAAAAAAAAAAAAAAAC4CAABkcnMvZTJvRG9jLnhtbFBLAQItABQA BgAIAAAAIQDlXy0k4QAAAA8BAAAPAAAAAAAAAAAAAAAAAHAEAABkcnMvZG93bnJldi54bWxQSwUG AAAAAAQABADzAAAAfgUAAAAA " filled="f" stroked="f">
                <v:textbox>
                  <w:txbxContent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sz w:val="96"/>
                          <w:szCs w:val="96"/>
                        </w:rPr>
                      </w:pPr>
                      <w:r w:rsidRPr="001010EF">
                        <w:rPr>
                          <w:rFonts w:ascii="Fedra Sans Std Book" w:hAnsi="Fedra Sans Std Book"/>
                          <w:sz w:val="96"/>
                          <w:szCs w:val="96"/>
                        </w:rPr>
                        <w:t>MEMORIA</w:t>
                      </w:r>
                    </w:p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sz w:val="144"/>
                          <w:szCs w:val="144"/>
                        </w:rPr>
                      </w:pPr>
                      <w:r w:rsidRPr="001010EF">
                        <w:rPr>
                          <w:rFonts w:ascii="Fedra Sans Std Book" w:hAnsi="Fedra Sans Std Book"/>
                          <w:sz w:val="144"/>
                          <w:szCs w:val="144"/>
                        </w:rPr>
                        <w:t>2019</w:t>
                      </w:r>
                    </w:p>
                    <w:p w:rsidR="003C46B4" w:rsidRPr="001010EF" w:rsidRDefault="003C46B4" w:rsidP="001D1378">
                      <w:pPr>
                        <w:ind w:right="129"/>
                        <w:jc w:val="both"/>
                        <w:rPr>
                          <w:rFonts w:ascii="Fedra Sans Std Book" w:hAnsi="Fedra Sans Std Book"/>
                        </w:rPr>
                      </w:pPr>
                      <w:r w:rsidRPr="001010EF">
                        <w:rPr>
                          <w:rFonts w:ascii="Fedra Sans Std Book" w:hAnsi="Fedra Sans Std Book"/>
                        </w:rPr>
                        <w:t>.</w:t>
                      </w:r>
                    </w:p>
                    <w:p w:rsidR="003C46B4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noProof/>
                        </w:rPr>
                      </w:pPr>
                    </w:p>
                    <w:p w:rsidR="003C46B4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noProof/>
                        </w:rPr>
                      </w:pPr>
                    </w:p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1378" w:rsidRDefault="001D1378" w:rsidP="001D1378">
      <w:pPr>
        <w:rPr>
          <w:rFonts w:ascii="Arial" w:hAnsi="Arial" w:cs="Arial"/>
          <w:noProof/>
        </w:rPr>
      </w:pPr>
    </w:p>
    <w:p w:rsidR="001D1378" w:rsidRPr="004923B5" w:rsidRDefault="001D1378" w:rsidP="00726A02">
      <w:pPr>
        <w:ind w:left="-851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 xml:space="preserve">La Asociación IGUAL A TI es una ONG cuyo objetivo es ofrecer apoyos a las </w:t>
      </w:r>
      <w:r w:rsidRPr="004923B5">
        <w:rPr>
          <w:rFonts w:ascii="Arial" w:hAnsi="Arial" w:cs="Arial"/>
          <w:b/>
          <w:sz w:val="22"/>
          <w:szCs w:val="22"/>
        </w:rPr>
        <w:t>personas con discapacidad intelectual o del desarrollo (DI o DD)</w:t>
      </w:r>
      <w:r w:rsidRPr="004923B5">
        <w:rPr>
          <w:rFonts w:ascii="Arial" w:hAnsi="Arial" w:cs="Arial"/>
          <w:sz w:val="22"/>
          <w:szCs w:val="22"/>
        </w:rPr>
        <w:t>. Está inscrita en el Registro de Asociaciones de La Rioja con el nº14 y en el registro nacional con el nº1304. Fue declarada de Utilidad Pública en 1970 y de Utilidad Pública Municipal en 2006.</w:t>
      </w:r>
    </w:p>
    <w:p w:rsidR="001D1378" w:rsidRPr="004923B5" w:rsidRDefault="001D1378" w:rsidP="00726A02">
      <w:pPr>
        <w:ind w:left="-851"/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726A02">
      <w:pPr>
        <w:ind w:left="-851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 xml:space="preserve">IGUAL A TI se constituyó el </w:t>
      </w:r>
      <w:r w:rsidRPr="004923B5">
        <w:rPr>
          <w:rFonts w:ascii="Arial" w:hAnsi="Arial" w:cs="Arial"/>
          <w:b/>
          <w:sz w:val="22"/>
          <w:szCs w:val="22"/>
        </w:rPr>
        <w:t>31 de enero de 1964</w:t>
      </w:r>
      <w:r w:rsidRPr="004923B5">
        <w:rPr>
          <w:rFonts w:ascii="Arial" w:hAnsi="Arial" w:cs="Arial"/>
          <w:sz w:val="22"/>
          <w:szCs w:val="22"/>
        </w:rPr>
        <w:t xml:space="preserve"> como respuesta a la inquietud de un grupo de padres y madres con hijos e hijas con discapacidad intelectual, que consideraron necesario la ayuda mutua y el compromiso de todos y todas para ofrecer apoyos a las personas con discapacidad intelectual y a sus familias. </w:t>
      </w:r>
    </w:p>
    <w:p w:rsidR="001D1378" w:rsidRPr="004923B5" w:rsidRDefault="001D1378" w:rsidP="00726A02">
      <w:pPr>
        <w:ind w:left="-851" w:right="129"/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726A02">
      <w:pPr>
        <w:ind w:left="-851" w:right="129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 xml:space="preserve">A través de la figura asociativa, responden de manera solidaria a las necesidades de este colectivo. Del mismo modo, se implican en una labor de concienciación ciudadana en </w:t>
      </w:r>
      <w:r w:rsidRPr="004923B5">
        <w:rPr>
          <w:rFonts w:ascii="Arial" w:hAnsi="Arial" w:cs="Arial"/>
          <w:b/>
          <w:sz w:val="22"/>
          <w:szCs w:val="22"/>
        </w:rPr>
        <w:t>defensa de los derechos de las personas con discapacidad intelectual</w:t>
      </w:r>
      <w:r w:rsidRPr="004923B5">
        <w:rPr>
          <w:rFonts w:ascii="Arial" w:hAnsi="Arial" w:cs="Arial"/>
          <w:sz w:val="22"/>
          <w:szCs w:val="22"/>
        </w:rPr>
        <w:t xml:space="preserve"> en colaboración con la Administración Pública.</w:t>
      </w:r>
    </w:p>
    <w:p w:rsidR="001D1378" w:rsidRPr="004923B5" w:rsidRDefault="001D1378" w:rsidP="001D1378">
      <w:pPr>
        <w:rPr>
          <w:rFonts w:ascii="Arial" w:eastAsia="Calibri" w:hAnsi="Arial" w:cs="Arial"/>
          <w:b/>
          <w:sz w:val="22"/>
          <w:szCs w:val="22"/>
        </w:rPr>
      </w:pPr>
    </w:p>
    <w:p w:rsidR="001D1378" w:rsidRPr="004923B5" w:rsidRDefault="001D1378" w:rsidP="001D1378">
      <w:pPr>
        <w:rPr>
          <w:rFonts w:ascii="Arial" w:eastAsia="Calibri" w:hAnsi="Arial" w:cs="Arial"/>
          <w:b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D14FBE" wp14:editId="23ECED10">
                <wp:simplePos x="0" y="0"/>
                <wp:positionH relativeFrom="column">
                  <wp:posOffset>-1062388</wp:posOffset>
                </wp:positionH>
                <wp:positionV relativeFrom="paragraph">
                  <wp:posOffset>236220</wp:posOffset>
                </wp:positionV>
                <wp:extent cx="1226820" cy="45719"/>
                <wp:effectExtent l="0" t="0" r="11430" b="12065"/>
                <wp:wrapNone/>
                <wp:docPr id="473" name="Rectángulo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45719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BA9C22" id="Rectángulo 473" o:spid="_x0000_s1026" style="position:absolute;margin-left:-83.65pt;margin-top:18.6pt;width:96.6pt;height:3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2Wga1KAIAAEEEAAAOAAAAZHJzL2Uyb0RvYy54bWysU+Fu0zAQ/o/EO1j+T9OEdmujpVPVbQhp wMTgAVzHSSwcnzm7Tcfb8Cy8GGenGx38QYj8iHy+83fffXd3cXnoDdsr9BpsxfPJlDNlJdTathX/ /Onm1YIzH4SthQGrKv6gPL9cvXxxMbhSFdCBqRUyArG+HFzFuxBcmWVedqoXfgJOWXI2gL0IZGKb 1SgGQu9NVkynZ9kAWDsEqbyn26vRyVcJv2mUDB+axqvATMWJW0h/TP9t/GerC1G2KFyn5ZGG+AcW vdCWkj5BXYkg2A71H1C9lggemjCR0GfQNFqqVANVk09/q+a+E06lWkgc755k8v8PVr7f3yHTdcVn 5685s6KnJn0k2X58t+3OAIvXJNLgfEmx9+4OY5ne3YL84pmFTSdsq9aIMHRK1EQtj/HZswfR8PSU bYd3UFMGsQuQ9Do02EdAUoIdUlsentqiDoFJusyL4mxRUPck+Wbz83yZMojy8bFDH94o6Fk8VByJ fgIX+1sfIhlRPoYk8mB0faONSQa2241Bthc0IcvrTTFbH9H9aZixbCD/vJgn5Gc+/3cQvQ406kb3 FV9M4xfziDKqdm3rdA5Cm/FMlI09yhiVGzuwhfqBVEQY55j2jg4d4DfOBprhivuvO4GKM/PWUieW +WwWhz4ZJFzUEE8921OPsJKgKh44G4+bMC7KzqFuO8qUp9otrKl7jU7Kxs6OrI5kaU6T4Mediotw aqeoX5u/+gkAAP//AwBQSwMEFAAGAAgAAAAhAADS8l/eAAAACQEAAA8AAABkcnMvZG93bnJldi54 bWxMj0FPwkAQhe8m/ofNmHgxsKVUkNopURKvBJALt2k7ttXubNNdoP5715MeJ+/Le99k69F06sKD a60gzKYRKJbSVq3UCMf3t8kTKOdJKuqsMMI3O1jntzcZpZW9yp4vB1+rUCIuJYTG+z7V2pUNG3JT 27OE7MMOhnw4h1pXA11Duel0HEULbaiVsNBQz5uGy6/D2SCQMZ+7192KtkW09Rt9Mnt+iBHv78aX Z1CeR/8Hw69+UIc8OBX2LJVTHcJktljOA4swX8agAhE/rkAVCEmSgM4z/f+D/AcAAP//AwBQSwEC LQAUAAYACAAAACEAtoM4kv4AAADhAQAAEwAAAAAAAAAAAAAAAAAAAAAAW0NvbnRlbnRfVHlwZXNd LnhtbFBLAQItABQABgAIAAAAIQA4/SH/1gAAAJQBAAALAAAAAAAAAAAAAAAAAC8BAABfcmVscy8u cmVsc1BLAQItABQABgAIAAAAIQC2Wga1KAIAAEEEAAAOAAAAAAAAAAAAAAAAAC4CAABkcnMvZTJv RG9jLnhtbFBLAQItABQABgAIAAAAIQAA0vJf3gAAAAkBAAAPAAAAAAAAAAAAAAAAAIIEAABkcnMv ZG93bnJldi54bWxQSwUGAAAAAAQABADzAAAAjQUAAAAA " fillcolor="#9ec24a" strokecolor="#9ec24a"/>
            </w:pict>
          </mc:Fallback>
        </mc:AlternateContent>
      </w:r>
    </w:p>
    <w:p w:rsidR="001D1378" w:rsidRPr="004923B5" w:rsidRDefault="001D1378" w:rsidP="001D1378">
      <w:pPr>
        <w:rPr>
          <w:rFonts w:ascii="Arial" w:eastAsia="Calibri" w:hAnsi="Arial" w:cs="Arial"/>
          <w:b/>
          <w:sz w:val="22"/>
          <w:szCs w:val="22"/>
        </w:rPr>
      </w:pPr>
      <w:r w:rsidRPr="004923B5">
        <w:rPr>
          <w:rFonts w:ascii="Arial" w:eastAsia="Calibri" w:hAnsi="Arial" w:cs="Arial"/>
          <w:b/>
          <w:sz w:val="22"/>
          <w:szCs w:val="22"/>
        </w:rPr>
        <w:t xml:space="preserve">               Entidades con las que colabora</w:t>
      </w:r>
    </w:p>
    <w:p w:rsidR="001D1378" w:rsidRPr="004923B5" w:rsidRDefault="001D1378" w:rsidP="001D1378">
      <w:pPr>
        <w:rPr>
          <w:rFonts w:ascii="Arial" w:hAnsi="Arial" w:cs="Arial"/>
          <w:noProof/>
          <w:sz w:val="22"/>
          <w:szCs w:val="22"/>
        </w:rPr>
      </w:pPr>
    </w:p>
    <w:p w:rsidR="001D1378" w:rsidRPr="004923B5" w:rsidRDefault="001D1378" w:rsidP="00726A02">
      <w:pPr>
        <w:ind w:left="-851"/>
        <w:jc w:val="both"/>
        <w:rPr>
          <w:rFonts w:ascii="Arial" w:eastAsia="Calibri" w:hAnsi="Arial" w:cs="Arial"/>
          <w:sz w:val="22"/>
          <w:szCs w:val="22"/>
        </w:rPr>
      </w:pPr>
      <w:r w:rsidRPr="004923B5">
        <w:rPr>
          <w:rFonts w:ascii="Arial" w:eastAsia="Calibri" w:hAnsi="Arial" w:cs="Arial"/>
          <w:sz w:val="22"/>
          <w:szCs w:val="22"/>
        </w:rPr>
        <w:t xml:space="preserve">La entidad es fundadora de la federación </w:t>
      </w:r>
      <w:r w:rsidRPr="004923B5">
        <w:rPr>
          <w:rFonts w:ascii="Arial" w:eastAsia="Calibri" w:hAnsi="Arial" w:cs="Arial"/>
          <w:b/>
          <w:sz w:val="22"/>
          <w:szCs w:val="22"/>
        </w:rPr>
        <w:t>Plena Inclusión La Rioja</w:t>
      </w:r>
      <w:r w:rsidRPr="004923B5">
        <w:rPr>
          <w:rFonts w:ascii="Arial" w:eastAsia="Calibri" w:hAnsi="Arial" w:cs="Arial"/>
          <w:sz w:val="22"/>
          <w:szCs w:val="22"/>
        </w:rPr>
        <w:t xml:space="preserve"> y </w:t>
      </w:r>
      <w:r w:rsidRPr="004923B5">
        <w:rPr>
          <w:rFonts w:ascii="Arial" w:eastAsia="Calibri" w:hAnsi="Arial" w:cs="Arial"/>
          <w:b/>
          <w:sz w:val="22"/>
          <w:szCs w:val="22"/>
        </w:rPr>
        <w:t xml:space="preserve">la Fundación </w:t>
      </w:r>
      <w:proofErr w:type="spellStart"/>
      <w:r w:rsidRPr="004923B5">
        <w:rPr>
          <w:rFonts w:ascii="Arial" w:eastAsia="Calibri" w:hAnsi="Arial" w:cs="Arial"/>
          <w:b/>
          <w:sz w:val="22"/>
          <w:szCs w:val="22"/>
        </w:rPr>
        <w:t>Futurioja</w:t>
      </w:r>
      <w:proofErr w:type="spellEnd"/>
      <w:r w:rsidRPr="004923B5">
        <w:rPr>
          <w:rFonts w:ascii="Arial" w:eastAsia="Calibri" w:hAnsi="Arial" w:cs="Arial"/>
          <w:sz w:val="22"/>
          <w:szCs w:val="22"/>
        </w:rPr>
        <w:t>. Así mismo, es miembro activo del Comité Español de Representantes de Personas con Discapacidad (</w:t>
      </w:r>
      <w:r w:rsidRPr="004923B5">
        <w:rPr>
          <w:rFonts w:ascii="Arial" w:eastAsia="Calibri" w:hAnsi="Arial" w:cs="Arial"/>
          <w:b/>
          <w:sz w:val="22"/>
          <w:szCs w:val="22"/>
        </w:rPr>
        <w:t>CERMI-La Rioja)</w:t>
      </w:r>
      <w:r w:rsidRPr="004923B5">
        <w:rPr>
          <w:rFonts w:ascii="Arial" w:eastAsia="Calibri" w:hAnsi="Arial" w:cs="Arial"/>
          <w:sz w:val="22"/>
          <w:szCs w:val="22"/>
        </w:rPr>
        <w:t xml:space="preserve"> y de la Asociación Empresarial para la Discapacidad (</w:t>
      </w:r>
      <w:r w:rsidRPr="004923B5">
        <w:rPr>
          <w:rFonts w:ascii="Arial" w:eastAsia="Calibri" w:hAnsi="Arial" w:cs="Arial"/>
          <w:b/>
          <w:sz w:val="22"/>
          <w:szCs w:val="22"/>
        </w:rPr>
        <w:t>AEDIS)</w:t>
      </w:r>
      <w:r w:rsidRPr="004923B5">
        <w:rPr>
          <w:rFonts w:ascii="Arial" w:eastAsia="Calibri" w:hAnsi="Arial" w:cs="Arial"/>
          <w:sz w:val="22"/>
          <w:szCs w:val="22"/>
        </w:rPr>
        <w:t xml:space="preserve">. </w:t>
      </w:r>
    </w:p>
    <w:p w:rsidR="001D1378" w:rsidRPr="004923B5" w:rsidRDefault="001D1378" w:rsidP="00726A02">
      <w:pPr>
        <w:ind w:left="-851"/>
        <w:jc w:val="both"/>
        <w:rPr>
          <w:rFonts w:ascii="Arial" w:eastAsia="Calibri" w:hAnsi="Arial" w:cs="Arial"/>
          <w:b/>
          <w:sz w:val="22"/>
          <w:szCs w:val="22"/>
        </w:rPr>
      </w:pPr>
      <w:r w:rsidRPr="004923B5">
        <w:rPr>
          <w:rFonts w:ascii="Arial" w:eastAsia="Calibri" w:hAnsi="Arial" w:cs="Arial"/>
          <w:sz w:val="22"/>
          <w:szCs w:val="22"/>
        </w:rPr>
        <w:t>La Asociación también forma parte de los proyectos</w:t>
      </w:r>
      <w:r w:rsidRPr="004923B5">
        <w:rPr>
          <w:rFonts w:ascii="Arial" w:eastAsia="Calibri" w:hAnsi="Arial" w:cs="Arial"/>
          <w:b/>
          <w:sz w:val="22"/>
          <w:szCs w:val="22"/>
        </w:rPr>
        <w:t xml:space="preserve"> “Proceso Comunitario” </w:t>
      </w:r>
      <w:r w:rsidRPr="004923B5">
        <w:rPr>
          <w:rFonts w:ascii="Arial" w:eastAsia="Calibri" w:hAnsi="Arial" w:cs="Arial"/>
          <w:sz w:val="22"/>
          <w:szCs w:val="22"/>
        </w:rPr>
        <w:t xml:space="preserve">del Ayuntamiento de Logroño. Además, IGUAL A TI es participante de la Red Española del </w:t>
      </w:r>
      <w:r w:rsidRPr="004923B5">
        <w:rPr>
          <w:rFonts w:ascii="Arial" w:eastAsia="Calibri" w:hAnsi="Arial" w:cs="Arial"/>
          <w:b/>
          <w:sz w:val="22"/>
          <w:szCs w:val="22"/>
        </w:rPr>
        <w:t>Pacto Mundial de Naciones Unidas en el marco de la Iniciativa RSE-PYME y de REAS (Red de Economía Alternativa y solidaria)</w:t>
      </w:r>
    </w:p>
    <w:p w:rsidR="001D1378" w:rsidRPr="004923B5" w:rsidRDefault="004923B5" w:rsidP="001D1378">
      <w:pPr>
        <w:rPr>
          <w:rFonts w:ascii="Arial" w:hAnsi="Arial" w:cs="Arial"/>
          <w:b/>
          <w:noProof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8176" behindDoc="0" locked="0" layoutInCell="1" allowOverlap="1" wp14:anchorId="69BC5458" wp14:editId="78FCB511">
            <wp:simplePos x="0" y="0"/>
            <wp:positionH relativeFrom="column">
              <wp:posOffset>4622042</wp:posOffset>
            </wp:positionH>
            <wp:positionV relativeFrom="paragraph">
              <wp:posOffset>243537</wp:posOffset>
            </wp:positionV>
            <wp:extent cx="1144270" cy="552450"/>
            <wp:effectExtent l="0" t="0" r="0" b="0"/>
            <wp:wrapSquare wrapText="bothSides"/>
            <wp:docPr id="471" name="Imagen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27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3B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2E925451" wp14:editId="3EB9647E">
            <wp:simplePos x="0" y="0"/>
            <wp:positionH relativeFrom="column">
              <wp:posOffset>-672465</wp:posOffset>
            </wp:positionH>
            <wp:positionV relativeFrom="paragraph">
              <wp:posOffset>258928</wp:posOffset>
            </wp:positionV>
            <wp:extent cx="1271270" cy="691515"/>
            <wp:effectExtent l="0" t="0" r="5080" b="0"/>
            <wp:wrapSquare wrapText="bothSides"/>
            <wp:docPr id="529" name="Imagen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2" t="20670" r="8070" b="65308"/>
                    <a:stretch/>
                  </pic:blipFill>
                  <pic:spPr bwMode="auto">
                    <a:xfrm>
                      <a:off x="0" y="0"/>
                      <a:ext cx="127127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378" w:rsidRPr="004923B5" w:rsidRDefault="004923B5" w:rsidP="001D1378">
      <w:pPr>
        <w:rPr>
          <w:rFonts w:ascii="Arial" w:hAnsi="Arial" w:cs="Arial"/>
          <w:b/>
          <w:noProof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69511109" wp14:editId="6607693F">
            <wp:simplePos x="0" y="0"/>
            <wp:positionH relativeFrom="column">
              <wp:posOffset>3708713</wp:posOffset>
            </wp:positionH>
            <wp:positionV relativeFrom="paragraph">
              <wp:posOffset>8587</wp:posOffset>
            </wp:positionV>
            <wp:extent cx="762000" cy="728980"/>
            <wp:effectExtent l="0" t="0" r="0" b="0"/>
            <wp:wrapSquare wrapText="bothSides"/>
            <wp:docPr id="535" name="Imagen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ianzas-desarrollo-sostenible-un-global-compact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76" t="15668" r="18810" b="13540"/>
                    <a:stretch/>
                  </pic:blipFill>
                  <pic:spPr bwMode="auto">
                    <a:xfrm>
                      <a:off x="0" y="0"/>
                      <a:ext cx="762000" cy="728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3B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455D9411" wp14:editId="32062585">
            <wp:simplePos x="0" y="0"/>
            <wp:positionH relativeFrom="column">
              <wp:posOffset>2416990</wp:posOffset>
            </wp:positionH>
            <wp:positionV relativeFrom="paragraph">
              <wp:posOffset>69708</wp:posOffset>
            </wp:positionV>
            <wp:extent cx="1066800" cy="552450"/>
            <wp:effectExtent l="0" t="0" r="0" b="0"/>
            <wp:wrapSquare wrapText="bothSides"/>
            <wp:docPr id="533" name="Imagen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2" t="55537" r="8070" b="31104"/>
                    <a:stretch/>
                  </pic:blipFill>
                  <pic:spPr bwMode="auto">
                    <a:xfrm>
                      <a:off x="0" y="0"/>
                      <a:ext cx="1066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378" w:rsidRPr="004923B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30DA34E3" wp14:editId="3E2BAC93">
            <wp:simplePos x="0" y="0"/>
            <wp:positionH relativeFrom="column">
              <wp:posOffset>1028425</wp:posOffset>
            </wp:positionH>
            <wp:positionV relativeFrom="paragraph">
              <wp:posOffset>98908</wp:posOffset>
            </wp:positionV>
            <wp:extent cx="1282065" cy="609600"/>
            <wp:effectExtent l="0" t="0" r="0" b="0"/>
            <wp:wrapSquare wrapText="bothSides"/>
            <wp:docPr id="532" name="Imagen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2" t="33935" r="8070" b="53811"/>
                    <a:stretch/>
                  </pic:blipFill>
                  <pic:spPr bwMode="auto">
                    <a:xfrm>
                      <a:off x="0" y="0"/>
                      <a:ext cx="128206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378" w:rsidRPr="004923B5" w:rsidRDefault="001D1378" w:rsidP="001D1378">
      <w:pPr>
        <w:rPr>
          <w:rFonts w:ascii="Arial" w:hAnsi="Arial" w:cs="Arial"/>
          <w:b/>
          <w:noProof/>
          <w:sz w:val="22"/>
          <w:szCs w:val="22"/>
        </w:rPr>
      </w:pPr>
    </w:p>
    <w:p w:rsidR="001D1378" w:rsidRPr="004923B5" w:rsidRDefault="001D1378" w:rsidP="001D1378">
      <w:pPr>
        <w:rPr>
          <w:rFonts w:ascii="Arial" w:hAnsi="Arial" w:cs="Arial"/>
          <w:b/>
          <w:noProof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FD5F6E" wp14:editId="4142B5A9">
                <wp:simplePos x="0" y="0"/>
                <wp:positionH relativeFrom="page">
                  <wp:align>left</wp:align>
                </wp:positionH>
                <wp:positionV relativeFrom="paragraph">
                  <wp:posOffset>221302</wp:posOffset>
                </wp:positionV>
                <wp:extent cx="1323975" cy="45719"/>
                <wp:effectExtent l="0" t="0" r="28575" b="12065"/>
                <wp:wrapNone/>
                <wp:docPr id="308" name="Rectángulo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45719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8947E0" id="Rectángulo 308" o:spid="_x0000_s1026" style="position:absolute;margin-left:0;margin-top:17.45pt;width:104.25pt;height:3.6pt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wjZ9GKQIAAEEEAAAOAAAAZHJzL2Uyb0RvYy54bWysU12O0zAQfkfiDpbfaZr+sNuo6arq7iKk BVYsHMB1nMTC8Zix23S5DWfhYoydbunCC0LkIfJ4xt98883M8urQGbZX6DXYkuejMWfKSqi0bUr+ +dPtq0vOfBC2EgasKvmj8vxq9fLFsneFmkALplLICMT6onclb0NwRZZ52apO+BE4ZclZA3YikIlN VqHoCb0z2WQ8fp31gJVDkMp7ur0enHyV8OtayfChrr0KzJScuIX0x/Tfxn+2WoqiQeFaLY80xD+w 6IS2lPQEdS2CYDvUf0B1WiJ4qMNIQpdBXWupUg1UTT7+rZqHVjiVaiFxvDvJ5P8frHy/v0emq5JP x9QqKzpq0keS7cd32+wMsHhNIvXOFxT74O4xlundHcgvnlnYtMI2ao0IfatERdTyGJ89exANT0/Z tn8HFWUQuwBJr0ONXQQkJdghteXx1BZ1CEzSZT6dTBcXc84k+Wbzi3yRMoji6bFDH94o6Fg8lByJ fgIX+zsfIhlRPIUk8mB0dauNSQY2241Bthc0IYubzWS2PqL78zBjWU/++WSekJ/5/N9BdDrQqBvd lfxyHL+YRxRRtRtbpXMQ2gxnomzsUcao3NCBLVSPpCLCMMe0d3RoAb9x1tMMl9x/3QlUnJm3ljqx yGezOPTJIOEmZOC5Z3vuEVYSVMkDZ8NxE4ZF2TnUTUuZ8lS7hTV1r9ZJ2djZgdWRLM1pEvy4U3ER zu0U9WvzVz8BAAD//wMAUEsDBBQABgAIAAAAIQDDXsQV2wAAAAYBAAAPAAAAZHJzL2Rvd25yZXYu eG1sTI/BTsMwEETvSPyDtUhcELUbCmpDNhVU4lq1hQu3TbwkgXgdxW4b/h5zguNoRjNvivXkenXi MXReEOYzA4ql9raTBuHt9eV2CSpEEku9F0b45gDr8vKioNz6s+z5dIiNSiUSckJoYxxyrUPdsqMw 8wNL8j786CgmOTbajnRO5a7XmTEP2lEnaaGlgTct11+Ho0Mg5z53z7sVbSuzjRv97vZ8kyFeX01P j6AiT/EvDL/4CR3KxFT5o9igeoR0JCLcLVagkpuZ5T2oCmGRzUGXhf6PX/4AAAD//wMAUEsBAi0A FAAGAAgAAAAhALaDOJL+AAAA4QEAABMAAAAAAAAAAAAAAAAAAAAAAFtDb250ZW50X1R5cGVzXS54 bWxQSwECLQAUAAYACAAAACEAOP0h/9YAAACUAQAACwAAAAAAAAAAAAAAAAAvAQAAX3JlbHMvLnJl bHNQSwECLQAUAAYACAAAACEAMI2fRikCAABBBAAADgAAAAAAAAAAAAAAAAAuAgAAZHJzL2Uyb0Rv Yy54bWxQSwECLQAUAAYACAAAACEAw17EFdsAAAAGAQAADwAAAAAAAAAAAAAAAACDBAAAZHJzL2Rv d25yZXYueG1sUEsFBgAAAAAEAAQA8wAAAIsFAAAAAA== " fillcolor="#9ec24a" strokecolor="#9ec24a">
                <w10:wrap anchorx="page"/>
              </v:rect>
            </w:pict>
          </mc:Fallback>
        </mc:AlternateContent>
      </w:r>
    </w:p>
    <w:p w:rsidR="001D1378" w:rsidRPr="004923B5" w:rsidRDefault="001D1378" w:rsidP="001D1378">
      <w:pPr>
        <w:rPr>
          <w:rFonts w:ascii="Arial" w:hAnsi="Arial" w:cs="Arial"/>
          <w:b/>
          <w:noProof/>
          <w:sz w:val="22"/>
          <w:szCs w:val="22"/>
        </w:rPr>
      </w:pPr>
      <w:r w:rsidRPr="004923B5">
        <w:rPr>
          <w:rFonts w:ascii="Arial" w:hAnsi="Arial" w:cs="Arial"/>
          <w:b/>
          <w:noProof/>
          <w:sz w:val="22"/>
          <w:szCs w:val="22"/>
        </w:rPr>
        <w:t xml:space="preserve">                 Calidad</w:t>
      </w:r>
    </w:p>
    <w:p w:rsidR="001D1378" w:rsidRPr="004923B5" w:rsidRDefault="001D1378" w:rsidP="001D1378">
      <w:pPr>
        <w:rPr>
          <w:rFonts w:ascii="Arial" w:hAnsi="Arial" w:cs="Arial"/>
          <w:noProof/>
          <w:sz w:val="22"/>
          <w:szCs w:val="22"/>
        </w:rPr>
      </w:pPr>
    </w:p>
    <w:p w:rsidR="001D1378" w:rsidRPr="004923B5" w:rsidRDefault="001D1378" w:rsidP="00726A02">
      <w:pPr>
        <w:ind w:left="-567"/>
        <w:jc w:val="both"/>
        <w:rPr>
          <w:rFonts w:ascii="Fedra Sans Std Book" w:hAnsi="Fedra Sans Std Book"/>
          <w:noProof/>
          <w:sz w:val="22"/>
          <w:szCs w:val="22"/>
        </w:rPr>
      </w:pPr>
      <w:r w:rsidRPr="004923B5">
        <w:rPr>
          <w:rFonts w:ascii="Fedra Sans Std Book" w:hAnsi="Fedra Sans Std Book"/>
          <w:noProof/>
          <w:sz w:val="22"/>
          <w:szCs w:val="22"/>
        </w:rPr>
        <w:t xml:space="preserve">Todos los centros y servicios cuentan con el </w:t>
      </w:r>
      <w:r w:rsidRPr="004923B5">
        <w:rPr>
          <w:rFonts w:ascii="Fedra Sans Std Book" w:hAnsi="Fedra Sans Std Book"/>
          <w:b/>
          <w:noProof/>
          <w:sz w:val="22"/>
          <w:szCs w:val="22"/>
        </w:rPr>
        <w:t>Certificado de Calidad ISO 9001</w:t>
      </w:r>
      <w:r w:rsidRPr="004923B5">
        <w:rPr>
          <w:rFonts w:ascii="Fedra Sans Std Book" w:hAnsi="Fedra Sans Std Book"/>
          <w:noProof/>
          <w:sz w:val="22"/>
          <w:szCs w:val="22"/>
        </w:rPr>
        <w:t xml:space="preserve">, otorgado por la empresa SGS. Se renovó el 9 de septiembre de 2022 con validez hasta el 21 de septiembre de 2025. Además, la Asociación tiene como referencia el </w:t>
      </w:r>
      <w:r w:rsidRPr="004923B5">
        <w:rPr>
          <w:rFonts w:ascii="Fedra Sans Std Book" w:hAnsi="Fedra Sans Std Book"/>
          <w:b/>
          <w:noProof/>
          <w:sz w:val="22"/>
          <w:szCs w:val="22"/>
        </w:rPr>
        <w:t>modelo EFQM</w:t>
      </w:r>
      <w:r w:rsidRPr="004923B5">
        <w:rPr>
          <w:rFonts w:ascii="Fedra Sans Std Book" w:hAnsi="Fedra Sans Std Book"/>
          <w:noProof/>
          <w:sz w:val="22"/>
          <w:szCs w:val="22"/>
        </w:rPr>
        <w:t xml:space="preserve"> de excelencia en su funcionamiento.</w:t>
      </w:r>
    </w:p>
    <w:p w:rsidR="001D1378" w:rsidRPr="00D95519" w:rsidRDefault="001D1378" w:rsidP="001D1378">
      <w:pPr>
        <w:jc w:val="both"/>
        <w:rPr>
          <w:rFonts w:ascii="Fedra Sans Std Book" w:hAnsi="Fedra Sans Std Book"/>
          <w:noProof/>
        </w:rPr>
      </w:pPr>
    </w:p>
    <w:p w:rsidR="004923B5" w:rsidRDefault="004923B5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br w:type="page"/>
      </w:r>
    </w:p>
    <w:p w:rsidR="001D1378" w:rsidRPr="001D1658" w:rsidRDefault="004923B5" w:rsidP="001D1378">
      <w:pPr>
        <w:rPr>
          <w:rFonts w:ascii="Arial" w:hAnsi="Arial" w:cs="Arial"/>
          <w:b/>
          <w:noProof/>
        </w:rPr>
      </w:pPr>
      <w:r w:rsidRPr="001D1658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0C7366" wp14:editId="0AB3EA7F">
                <wp:simplePos x="0" y="0"/>
                <wp:positionH relativeFrom="column">
                  <wp:posOffset>-4282440</wp:posOffset>
                </wp:positionH>
                <wp:positionV relativeFrom="paragraph">
                  <wp:posOffset>6985</wp:posOffset>
                </wp:positionV>
                <wp:extent cx="6915150" cy="275590"/>
                <wp:effectExtent l="0" t="0" r="19050" b="10160"/>
                <wp:wrapNone/>
                <wp:docPr id="310" name="Rectángulo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0" cy="275590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5D606" id="Rectángulo 310" o:spid="_x0000_s1026" style="position:absolute;margin-left:-337.2pt;margin-top:.55pt;width:544.5pt;height:2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VYiZHKgIAAEIEAAAOAAAAZHJzL2Uyb0RvYy54bWysU1FuEzEQ/UfiDpb/yWZDtm1W2VRV2iKk AhWFAzhe766F12PGTjbhNpyFizH2piWFH4Twh+XxjJ/fvJlZXu57w3YKvQZb8Xwy5UxZCbW2bcU/ f7p9dcGZD8LWwoBVFT8ozy9XL18sB1eqGXRgaoWMQKwvB1fxLgRXZpmXneqFn4BTlpwNYC8Cmdhm NYqB0HuTzabTs2wArB2CVN7T7fXo5KuE3zRKhg9N41VgpuLELaQd076Je7ZairJF4TotjzTEP7Do hbb06RPUtQiCbVH/AdVrieChCRMJfQZNo6VKOVA2+fS3bB464VTKhcTx7kkm//9g5fvdPTJdV/x1 TvpY0VORPpJsP77bdmuAxWsSaXC+pNgHd48xTe/uQH7xzMK6E7ZVV4gwdErURC2P8dmzB9Hw9JRt hndQ0w9iGyDptW+wj4CkBNunshyeyqL2gUm6PFvkRV4QO0m+2XlRLBKlTJSPrx368EZBz+Kh4kj8 E7rY3fkQ2YjyMSSxB6PrW21MMrDdrA2ynaAWWdysZ/OrlAAleRpmLBvIX8yKhPzM5/8OoteBet3o vuIX07jG7ouy3dg6dWIQ2oxnomzsUcco3ViCDdQHkhFhbGQaPDp0gN84G6iJK+6/bgUqzsxbS6VY 5PN57PpkzIvzGRl46tmceoSVBFXxwNl4XIdxUrYOddvRT3nK3cIVla/RSdlY2pHVkSw1ahL8OFRx Ek7tFPVr9Fc/AQAA//8DAFBLAwQUAAYACAAAACEAlZXgXd0AAAAJAQAADwAAAGRycy9kb3ducmV2 LnhtbEyPwU7DMAyG70i8Q2QkLmhLO4UCpekEk7hO2+DCzW1NW2icqsm28vaYE9xs/Z9+fy7WsxvU iabQe7aQLhNQxLVvem4tvL2+LO5BhYjc4OCZLHxTgHV5eVFg3vgz7+l0iK2SEg45WuhiHHOtQ92R w7D0I7FkH35yGGWdWt1MeJZyN+hVkmTaYc9yocORNh3VX4ejs4DOfe6edw+4rZJt3Oh3t6eblbXX V/PTI6hIc/yD4Vdf1KEUp8ofuQlqsLDI7owRVpIUlAAmNRmoSgZzC7os9P8Pyh8AAAD//wMAUEsB Ai0AFAAGAAgAAAAhALaDOJL+AAAA4QEAABMAAAAAAAAAAAAAAAAAAAAAAFtDb250ZW50X1R5cGVz XS54bWxQSwECLQAUAAYACAAAACEAOP0h/9YAAACUAQAACwAAAAAAAAAAAAAAAAAvAQAAX3JlbHMv LnJlbHNQSwECLQAUAAYACAAAACEAlWImRyoCAABCBAAADgAAAAAAAAAAAAAAAAAuAgAAZHJzL2Uy b0RvYy54bWxQSwECLQAUAAYACAAAACEAlZXgXd0AAAAJAQAADwAAAAAAAAAAAAAAAACEBAAAZHJz L2Rvd25yZXYueG1sUEsFBgAAAAAEAAQA8wAAAI4FAAAAAA== " fillcolor="#9ec24a" strokecolor="#9ec24a"/>
            </w:pict>
          </mc:Fallback>
        </mc:AlternateContent>
      </w:r>
      <w:r w:rsidR="001D1378" w:rsidRPr="001D1658">
        <w:rPr>
          <w:rFonts w:ascii="Arial" w:eastAsia="Calibri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201C52" wp14:editId="55EB7431">
                <wp:simplePos x="0" y="0"/>
                <wp:positionH relativeFrom="column">
                  <wp:posOffset>-437515</wp:posOffset>
                </wp:positionH>
                <wp:positionV relativeFrom="paragraph">
                  <wp:posOffset>5080</wp:posOffset>
                </wp:positionV>
                <wp:extent cx="2459990" cy="371475"/>
                <wp:effectExtent l="0" t="0" r="0" b="0"/>
                <wp:wrapNone/>
                <wp:docPr id="309" name="Cuadro de texto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3C46B4" w:rsidRPr="007F4444" w:rsidRDefault="003C46B4" w:rsidP="001D137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7F444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CENTROS Y SERVICIOS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1C52" id="Cuadro de texto 309" o:spid="_x0000_s1030" type="#_x0000_t202" style="position:absolute;margin-left:-34.45pt;margin-top:.4pt;width:193.7pt;height:29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EIW3yLgIAADgEAAAOAAAAZHJzL2Uyb0RvYy54bWysU9tu2zAMfR+wfxD0vthJ7KY24hRd2g4D ugvQ7QMUSY6FWaInKbGzry8lJ5mxvQ3zgyCa5CF5eLS+G3RLjtI6Baai81lKiTQchDL7in7/9vTu lhLnmRGsBSMrepKO3m3evln3XSkX0EArpCUIYlzZdxVtvO/KJHG8kZq5GXTSoLMGq5lH0+4TYVmP 6LpNFml6k/RgRWeBS+fw78PopJuIX9eS+y917aQnbUWxNx9PG89dOJPNmpV7y7pG8XMb7B+60EwZ LHqFemCekYNVf0FpxS04qP2Mg06grhWXcQacZp7+Mc1LwzoZZ0FyXHelyf0/WP75+NUSJSq6TAtK DNO4pO2BCQtESOLl4IEEFxLVd67E+JcOM/zwHgZceBzadc/AfzhiYNsws5f31kLfSCaw0XnITCap I44LILv+Ewisxw4eItBQWx1YRF4IouPCTtclYSeE489FlhdFgS6OvuVqnq3yWIKVl+zOOv9Bgibh UlGLIojo7PjsfOiGlZeQUMzAk2rbKITWkL6iRb7IY8LEo5VHnbZKV/Q2Dd+onDDkoxEx2TPVjncs 0JoALaMCsWowwtYfxV4Sy5Dum2U+gmDwJCwyFcgZafLDbojbyS4L2IE4IXUWRinj08NLA/YXJT3K uKLu54FZSUn70SD9xTzLgu6jkeWrBRp26tlNPcxwhKqop2S8bn18KyNN97imWkUGwz7HTs7LRXlG Ys9PKeh/aseo3w9+8woAAP//AwBQSwMEFAAGAAgAAAAhAALFf3jcAAAABwEAAA8AAABkcnMvZG93 bnJldi54bWxMj81OwzAQhO9IvIO1SNxap5RUScimQiCuIMqPxM2Nt0lEvI5itwlvz3Kix9GMZr4p t7Pr1YnG0HlGWC0TUMS1tx03CO9vT4sMVIiGrek9E8IPBdhWlxelKayf+JVOu9goKeFQGIQ2xqHQ OtQtOROWfiAW7+BHZ6LIsdF2NJOUu17fJMlGO9OxLLRmoIeW6u/d0SF8PB++Pm+Tl+bRpcPk50Sz yzXi9dV8fwcq0hz/w/CHL+hQCdPeH9kG1SMsNlkuUQQ5IPZ6laWg9ghpvgZdlfqcv/oFAAD//wMA UEsBAi0AFAAGAAgAAAAhALaDOJL+AAAA4QEAABMAAAAAAAAAAAAAAAAAAAAAAFtDb250ZW50X1R5 cGVzXS54bWxQSwECLQAUAAYACAAAACEAOP0h/9YAAACUAQAACwAAAAAAAAAAAAAAAAAvAQAAX3Jl bHMvLnJlbHNQSwECLQAUAAYACAAAACEARCFt8i4CAAA4BAAADgAAAAAAAAAAAAAAAAAuAgAAZHJz L2Uyb0RvYy54bWxQSwECLQAUAAYACAAAACEAAsV/eNwAAAAHAQAADwAAAAAAAAAAAAAAAACIBAAA ZHJzL2Rvd25yZXYueG1sUEsFBgAAAAAEAAQA8wAAAJEFAAAAAA== " filled="f" stroked="f">
                <v:textbox>
                  <w:txbxContent>
                    <w:p w:rsidR="003C46B4" w:rsidRPr="007F4444" w:rsidRDefault="003C46B4" w:rsidP="001D137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7F4444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CENTROS Y SERVICIOS</w:t>
                      </w:r>
                    </w:p>
                  </w:txbxContent>
                </v:textbox>
              </v:shape>
            </w:pict>
          </mc:Fallback>
        </mc:AlternateContent>
      </w:r>
      <w:r w:rsidR="001D1378"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72A3AC" wp14:editId="5CFDBBD3">
                <wp:simplePos x="0" y="0"/>
                <wp:positionH relativeFrom="column">
                  <wp:posOffset>-7069455</wp:posOffset>
                </wp:positionH>
                <wp:positionV relativeFrom="paragraph">
                  <wp:posOffset>370205</wp:posOffset>
                </wp:positionV>
                <wp:extent cx="7551420" cy="48895"/>
                <wp:effectExtent l="0" t="0" r="11430" b="27305"/>
                <wp:wrapNone/>
                <wp:docPr id="297" name="Rectángulo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1420" cy="48895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45072" id="Rectángulo 297" o:spid="_x0000_s1026" style="position:absolute;margin-left:-556.65pt;margin-top:29.15pt;width:594.6pt;height:3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29SyKQIAAEEEAAAOAAAAZHJzL2Uyb0RvYy54bWysU1GO0zAQ/UfiDpb/adqopW3UdFV1dxHS AisWDuA6TmLheMzYbbrchrNwMcZOt3ThByHyEXk84zdv3sysro6dYQeFXoMt+WQ05kxZCZW2Tck/ f7p9teDMB2ErYcCqkj8qz6/WL1+seleoHFowlUJGINYXvSt5G4IrsszLVnXCj8ApS84asBOBTGyy CkVP6J3J8vH4ddYDVg5BKu/p9npw8nXCr2slw4e69iowU3LiFtIf038X/9l6JYoGhWu1PNEQ/8Ci E9pS0jPUtQiC7VH/AdVpieChDiMJXQZ1raVKNVA1k/Fv1Ty0wqlUC4nj3Vkm//9g5fvDPTJdlTxf zjmzoqMmfSTZfny3zd4Ai9ckUu98QbEP7h5jmd7dgfzimYVtK2yjNojQt0pURG0S47NnD6Lh6Snb 9e+gogxiHyDpdayxi4CkBDumtjye26KOgUm6nM9mk2lO3ZPkmy4Wy1nKIIqnxw59eKOgY/FQciT6 CVwc7nyIZETxFJLIg9HVrTYmGdjstgbZQdCELG+2+XRzQveXYcaynvyzfJaQn/n830F0OtCoG92V fDGOX8wjiqjaja3SOQhthjNRNvYkY1Ru6MAOqkdSEWGYY9o7OrSA3zjraYZL7r/uBSrOzFtLnVhO ptM49MmYzuZRQ7z07C49wkqCKnngbDhuw7Aoe4e6aSnTJNVuYUPdq3VSNnZ2YHUiS3OaBD/tVFyE SztF/dr89U8AAAD//wMAUEsDBBQABgAIAAAAIQDWU6wn3wAAAAoBAAAPAAAAZHJzL2Rvd25yZXYu eG1sTI/BbsIwDIbvk/YOkSftMkFSEB10ddGGtCsCtgs3tzFttyapmgDd2y87sZNl+dPv78/Xo+nE hQffOouQTBUItpXTra0RPj/eJ0sQPpDV1DnLCD/sYV3c3+WUaXe1e74cQi1iiPUZITQh9JmUvmrY kJ+6nm28ndxgKMR1qKUe6BrDTSdnSqXSUGvjh4Z63jRcfR/OBoGM+dq97Va0LdU2bOTR7Plphvj4 ML6+gAg8hhsMf/pRHYroVLqz1V50CJMkSebzCCMslnFG5HmxAlEipKkCWeTyf4XiFwAA//8DAFBL AQItABQABgAIAAAAIQC2gziS/gAAAOEBAAATAAAAAAAAAAAAAAAAAAAAAABbQ29udGVudF9UeXBl c10ueG1sUEsBAi0AFAAGAAgAAAAhADj9If/WAAAAlAEAAAsAAAAAAAAAAAAAAAAALwEAAF9yZWxz Ly5yZWxzUEsBAi0AFAAGAAgAAAAhAObb1LIpAgAAQQQAAA4AAAAAAAAAAAAAAAAALgIAAGRycy9l Mm9Eb2MueG1sUEsBAi0AFAAGAAgAAAAhANZTrCffAAAACgEAAA8AAAAAAAAAAAAAAAAAgwQAAGRy cy9kb3ducmV2LnhtbFBLBQYAAAAABAAEAPMAAACPBQAAAAA= " fillcolor="#9ec24a" strokecolor="#9ec24a"/>
            </w:pict>
          </mc:Fallback>
        </mc:AlternateContent>
      </w:r>
    </w:p>
    <w:p w:rsidR="001D1378" w:rsidRDefault="001D1378" w:rsidP="001D1378">
      <w:pPr>
        <w:rPr>
          <w:rFonts w:ascii="Arial" w:hAnsi="Arial" w:cs="Arial"/>
          <w:b/>
          <w:noProof/>
        </w:rPr>
      </w:pPr>
    </w:p>
    <w:p w:rsidR="001D1378" w:rsidRPr="004923B5" w:rsidRDefault="001D1378" w:rsidP="001D1378">
      <w:pPr>
        <w:rPr>
          <w:rFonts w:ascii="Arial" w:hAnsi="Arial" w:cs="Arial"/>
          <w:b/>
          <w:noProof/>
          <w:sz w:val="22"/>
          <w:szCs w:val="22"/>
        </w:rPr>
      </w:pPr>
      <w:r w:rsidRPr="004923B5">
        <w:rPr>
          <w:rFonts w:ascii="Arial" w:hAnsi="Arial" w:cs="Arial"/>
          <w:b/>
          <w:noProof/>
          <w:sz w:val="22"/>
          <w:szCs w:val="22"/>
        </w:rPr>
        <w:t xml:space="preserve">              Organización</w:t>
      </w:r>
    </w:p>
    <w:p w:rsidR="004923B5" w:rsidRDefault="004923B5" w:rsidP="001D1378">
      <w:pPr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726A02">
      <w:pPr>
        <w:ind w:left="-567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 xml:space="preserve">Los apoyos que presta la Asociación IGUAL A TI a </w:t>
      </w:r>
      <w:r w:rsidRPr="004923B5">
        <w:rPr>
          <w:rFonts w:ascii="Arial" w:hAnsi="Arial" w:cs="Arial"/>
          <w:b/>
          <w:sz w:val="22"/>
          <w:szCs w:val="22"/>
        </w:rPr>
        <w:t>personas con discapacidad intelectual o del desarrollo (</w:t>
      </w:r>
      <w:proofErr w:type="spellStart"/>
      <w:r w:rsidRPr="004923B5">
        <w:rPr>
          <w:rFonts w:ascii="Arial" w:hAnsi="Arial" w:cs="Arial"/>
          <w:b/>
          <w:sz w:val="22"/>
          <w:szCs w:val="22"/>
        </w:rPr>
        <w:t>pcdi</w:t>
      </w:r>
      <w:proofErr w:type="spellEnd"/>
      <w:r w:rsidRPr="004923B5">
        <w:rPr>
          <w:rFonts w:ascii="Arial" w:hAnsi="Arial" w:cs="Arial"/>
          <w:b/>
          <w:sz w:val="22"/>
          <w:szCs w:val="22"/>
        </w:rPr>
        <w:t>/</w:t>
      </w:r>
      <w:proofErr w:type="spellStart"/>
      <w:r w:rsidRPr="004923B5">
        <w:rPr>
          <w:rFonts w:ascii="Arial" w:hAnsi="Arial" w:cs="Arial"/>
          <w:b/>
          <w:sz w:val="22"/>
          <w:szCs w:val="22"/>
        </w:rPr>
        <w:t>dd</w:t>
      </w:r>
      <w:proofErr w:type="spellEnd"/>
      <w:r w:rsidRPr="004923B5">
        <w:rPr>
          <w:rFonts w:ascii="Arial" w:hAnsi="Arial" w:cs="Arial"/>
          <w:b/>
          <w:sz w:val="22"/>
          <w:szCs w:val="22"/>
        </w:rPr>
        <w:t>)</w:t>
      </w:r>
      <w:r w:rsidRPr="004923B5">
        <w:rPr>
          <w:rFonts w:ascii="Arial" w:hAnsi="Arial" w:cs="Arial"/>
          <w:sz w:val="22"/>
          <w:szCs w:val="22"/>
        </w:rPr>
        <w:t xml:space="preserve"> se canalizan a través de centros y servicios:</w:t>
      </w:r>
    </w:p>
    <w:p w:rsidR="001D1378" w:rsidRPr="004923B5" w:rsidRDefault="001D1378" w:rsidP="001D1378">
      <w:pPr>
        <w:pStyle w:val="Prrafodelista"/>
        <w:numPr>
          <w:ilvl w:val="0"/>
          <w:numId w:val="49"/>
        </w:numPr>
        <w:spacing w:after="0"/>
        <w:contextualSpacing w:val="0"/>
        <w:jc w:val="both"/>
        <w:rPr>
          <w:rFonts w:ascii="Arial" w:hAnsi="Arial" w:cs="Arial"/>
        </w:rPr>
      </w:pPr>
      <w:r w:rsidRPr="004923B5">
        <w:rPr>
          <w:rFonts w:ascii="Arial" w:hAnsi="Arial" w:cs="Arial"/>
          <w:b/>
        </w:rPr>
        <w:t>Centro Privado Concertado de Educación Especial</w:t>
      </w:r>
      <w:r w:rsidRPr="004923B5">
        <w:rPr>
          <w:rFonts w:ascii="Arial" w:hAnsi="Arial" w:cs="Arial"/>
        </w:rPr>
        <w:t xml:space="preserve"> “Los Ángeles”, en Logroño.</w:t>
      </w:r>
    </w:p>
    <w:p w:rsidR="001D1378" w:rsidRPr="004923B5" w:rsidRDefault="001D1378" w:rsidP="001D1378">
      <w:pPr>
        <w:pStyle w:val="Prrafodelista"/>
        <w:numPr>
          <w:ilvl w:val="0"/>
          <w:numId w:val="49"/>
        </w:numPr>
        <w:spacing w:after="0"/>
        <w:contextualSpacing w:val="0"/>
        <w:jc w:val="both"/>
        <w:rPr>
          <w:rFonts w:ascii="Arial" w:hAnsi="Arial" w:cs="Arial"/>
          <w:b/>
        </w:rPr>
      </w:pPr>
      <w:r w:rsidRPr="004923B5">
        <w:rPr>
          <w:rFonts w:ascii="Arial" w:hAnsi="Arial" w:cs="Arial"/>
          <w:b/>
        </w:rPr>
        <w:t>Servicios de Vivienda.</w:t>
      </w:r>
    </w:p>
    <w:p w:rsidR="001D1378" w:rsidRPr="004923B5" w:rsidRDefault="001D1378" w:rsidP="001D1378">
      <w:pPr>
        <w:pStyle w:val="Prrafodelista"/>
        <w:numPr>
          <w:ilvl w:val="1"/>
          <w:numId w:val="49"/>
        </w:numPr>
        <w:spacing w:after="0"/>
        <w:contextualSpacing w:val="0"/>
        <w:jc w:val="both"/>
        <w:rPr>
          <w:rFonts w:ascii="Arial" w:hAnsi="Arial" w:cs="Arial"/>
        </w:rPr>
      </w:pPr>
      <w:r w:rsidRPr="004923B5">
        <w:rPr>
          <w:rFonts w:ascii="Arial" w:hAnsi="Arial" w:cs="Arial"/>
        </w:rPr>
        <w:t>Residencia concertada “Los Valles”, en Logroño.</w:t>
      </w:r>
    </w:p>
    <w:p w:rsidR="001D1378" w:rsidRPr="004923B5" w:rsidRDefault="001D1378" w:rsidP="001D1378">
      <w:pPr>
        <w:pStyle w:val="Prrafodelista"/>
        <w:numPr>
          <w:ilvl w:val="1"/>
          <w:numId w:val="49"/>
        </w:numPr>
        <w:spacing w:after="0"/>
        <w:contextualSpacing w:val="0"/>
        <w:jc w:val="both"/>
        <w:rPr>
          <w:rFonts w:ascii="Arial" w:hAnsi="Arial" w:cs="Arial"/>
        </w:rPr>
      </w:pPr>
      <w:r w:rsidRPr="004923B5">
        <w:rPr>
          <w:rFonts w:ascii="Arial" w:hAnsi="Arial" w:cs="Arial"/>
        </w:rPr>
        <w:t>Residencia concertada “Valle del Cidacos”, en Calahorra.</w:t>
      </w:r>
    </w:p>
    <w:p w:rsidR="001D1378" w:rsidRPr="004923B5" w:rsidRDefault="001D1378" w:rsidP="001D1378">
      <w:pPr>
        <w:pStyle w:val="Prrafodelista"/>
        <w:numPr>
          <w:ilvl w:val="0"/>
          <w:numId w:val="50"/>
        </w:numPr>
        <w:spacing w:after="0"/>
        <w:contextualSpacing w:val="0"/>
        <w:jc w:val="both"/>
        <w:rPr>
          <w:rFonts w:ascii="Arial" w:hAnsi="Arial" w:cs="Arial"/>
        </w:rPr>
      </w:pPr>
      <w:r w:rsidRPr="004923B5">
        <w:rPr>
          <w:rFonts w:ascii="Arial" w:hAnsi="Arial" w:cs="Arial"/>
          <w:b/>
        </w:rPr>
        <w:t>Centros de Atención Diurna</w:t>
      </w:r>
      <w:r w:rsidRPr="004923B5">
        <w:rPr>
          <w:rFonts w:ascii="Arial" w:hAnsi="Arial" w:cs="Arial"/>
        </w:rPr>
        <w:t xml:space="preserve"> (engloba Centro de Día y Centro Ocupacional).</w:t>
      </w:r>
    </w:p>
    <w:p w:rsidR="001D1378" w:rsidRPr="004923B5" w:rsidRDefault="001D1378" w:rsidP="001D1378">
      <w:pPr>
        <w:pStyle w:val="Prrafodelista"/>
        <w:numPr>
          <w:ilvl w:val="1"/>
          <w:numId w:val="50"/>
        </w:numPr>
        <w:spacing w:after="0"/>
        <w:contextualSpacing w:val="0"/>
        <w:jc w:val="both"/>
        <w:rPr>
          <w:rFonts w:ascii="Arial" w:hAnsi="Arial" w:cs="Arial"/>
        </w:rPr>
      </w:pPr>
      <w:r w:rsidRPr="004923B5">
        <w:rPr>
          <w:rFonts w:ascii="Arial" w:hAnsi="Arial" w:cs="Arial"/>
        </w:rPr>
        <w:t>CAD concertado “Domingo Ochoa”, en Logroño.</w:t>
      </w:r>
    </w:p>
    <w:p w:rsidR="001D1378" w:rsidRPr="004923B5" w:rsidRDefault="001D1378" w:rsidP="001D1378">
      <w:pPr>
        <w:pStyle w:val="Prrafodelista"/>
        <w:numPr>
          <w:ilvl w:val="1"/>
          <w:numId w:val="50"/>
        </w:numPr>
        <w:spacing w:after="0"/>
        <w:contextualSpacing w:val="0"/>
        <w:jc w:val="both"/>
        <w:rPr>
          <w:rFonts w:ascii="Arial" w:hAnsi="Arial" w:cs="Arial"/>
        </w:rPr>
      </w:pPr>
      <w:r w:rsidRPr="004923B5">
        <w:rPr>
          <w:rFonts w:ascii="Arial" w:hAnsi="Arial" w:cs="Arial"/>
        </w:rPr>
        <w:t>CAD concertado “Áncora”, en Calahorra.</w:t>
      </w:r>
      <w:bookmarkStart w:id="0" w:name="_GoBack"/>
      <w:bookmarkEnd w:id="0"/>
    </w:p>
    <w:p w:rsidR="001D1378" w:rsidRPr="004923B5" w:rsidRDefault="001D1378" w:rsidP="001D1378">
      <w:pPr>
        <w:pStyle w:val="Prrafodelista"/>
        <w:numPr>
          <w:ilvl w:val="0"/>
          <w:numId w:val="50"/>
        </w:numPr>
        <w:spacing w:after="0"/>
        <w:contextualSpacing w:val="0"/>
        <w:jc w:val="both"/>
        <w:rPr>
          <w:rFonts w:ascii="Arial" w:hAnsi="Arial" w:cs="Arial"/>
        </w:rPr>
      </w:pPr>
      <w:r w:rsidRPr="004923B5">
        <w:rPr>
          <w:rFonts w:ascii="Arial" w:hAnsi="Arial" w:cs="Arial"/>
          <w:b/>
        </w:rPr>
        <w:t>Centro Especial de Empleo</w:t>
      </w:r>
      <w:r w:rsidRPr="004923B5">
        <w:rPr>
          <w:rFonts w:ascii="Arial" w:hAnsi="Arial" w:cs="Arial"/>
        </w:rPr>
        <w:t>, en Logroño y Calahorra.</w:t>
      </w:r>
    </w:p>
    <w:p w:rsidR="001D1378" w:rsidRPr="004923B5" w:rsidRDefault="001D1378" w:rsidP="001D1378">
      <w:pPr>
        <w:pStyle w:val="Prrafodelista"/>
        <w:numPr>
          <w:ilvl w:val="0"/>
          <w:numId w:val="50"/>
        </w:numPr>
        <w:spacing w:after="0"/>
        <w:contextualSpacing w:val="0"/>
        <w:jc w:val="both"/>
        <w:rPr>
          <w:rFonts w:ascii="Arial" w:hAnsi="Arial" w:cs="Arial"/>
        </w:rPr>
      </w:pPr>
      <w:r w:rsidRPr="004923B5">
        <w:rPr>
          <w:rFonts w:ascii="Arial" w:hAnsi="Arial" w:cs="Arial"/>
          <w:b/>
        </w:rPr>
        <w:t>Servicio de Promoción de Autonomía Personal</w:t>
      </w:r>
      <w:r w:rsidRPr="004923B5">
        <w:rPr>
          <w:rFonts w:ascii="Arial" w:hAnsi="Arial" w:cs="Arial"/>
        </w:rPr>
        <w:t>, en Logroño y Calahorra.</w:t>
      </w:r>
    </w:p>
    <w:p w:rsidR="001D1378" w:rsidRPr="004923B5" w:rsidRDefault="001D1378" w:rsidP="001D1378">
      <w:pPr>
        <w:pStyle w:val="Prrafodelista"/>
        <w:numPr>
          <w:ilvl w:val="0"/>
          <w:numId w:val="50"/>
        </w:numPr>
        <w:spacing w:after="0"/>
        <w:contextualSpacing w:val="0"/>
        <w:jc w:val="both"/>
        <w:rPr>
          <w:rFonts w:ascii="Arial" w:hAnsi="Arial" w:cs="Arial"/>
          <w:b/>
        </w:rPr>
      </w:pPr>
      <w:r w:rsidRPr="004923B5">
        <w:rPr>
          <w:rFonts w:ascii="Arial" w:hAnsi="Arial" w:cs="Arial"/>
          <w:b/>
        </w:rPr>
        <w:t>Servicios Generales de Apoyo Asociativo.</w:t>
      </w:r>
    </w:p>
    <w:p w:rsidR="001D1378" w:rsidRDefault="004923B5" w:rsidP="001D1378">
      <w:pPr>
        <w:rPr>
          <w:rFonts w:ascii="Arial" w:hAnsi="Arial" w:cs="Arial"/>
          <w:b/>
          <w:noProof/>
        </w:rPr>
      </w:pP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90ED5B" wp14:editId="7AEE85A3">
                <wp:simplePos x="0" y="0"/>
                <wp:positionH relativeFrom="column">
                  <wp:posOffset>2226310</wp:posOffset>
                </wp:positionH>
                <wp:positionV relativeFrom="paragraph">
                  <wp:posOffset>13970</wp:posOffset>
                </wp:positionV>
                <wp:extent cx="1257300" cy="1257300"/>
                <wp:effectExtent l="0" t="0" r="0" b="0"/>
                <wp:wrapNone/>
                <wp:docPr id="450" name="Elips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57300"/>
                        </a:xfrm>
                        <a:prstGeom prst="ellipse">
                          <a:avLst/>
                        </a:prstGeom>
                        <a:solidFill>
                          <a:srgbClr val="9EC2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DA8D9" id="Elipse 450" o:spid="_x0000_s1026" style="position:absolute;margin-left:175.3pt;margin-top:1.1pt;width:99pt;height:9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nYyLnlQIAAIoFAAAOAAAAZHJzL2Uyb0RvYy54bWysVE1v2zAMvQ/YfxB0X+1kyboGdYogbYcB RVusHXpWZCkWIIuapMTJfv0oyXa7rthhWA6KKD4+fpjk+cWh1WQvnFdgKjo5KSkRhkOtzLai3x+v P3ymxAdmaqbBiIoehacXy/fvzju7EFNoQNfCESQxftHZijYh2EVReN6IlvkTsMKgUoJrWUDRbYva sQ7ZW11My/JT0YGrrQMuvMfXy6yky8QvpeDhTkovAtEVxdhCOl06N/EsludssXXMNor3YbB/iKJl yqDTkeqSBUZ2Tv1B1SruwIMMJxzaAqRUXKQcMJtJ+Sqbh4ZZkXLB4ng7lsn/P1p+u793RNUVnc2x Poa1+JGutLJekPiC9emsXyDswd67XvJ4jckepGvjP6ZBDqmmx7Gm4hAIx8fJdH76sURqjrpBQJ7i 2dw6H74IaEm8VFTo5D6Vk+1vfMjoARUdetCqvlZaJ8FtN2vtyJ7hNz67Wk9nqxg2OvgNpk0EG4hm WR1fiphdzifdwlGLiNPmm5BYF8xgmiJJHSlGP4xzYcIkqxpWi+x+XuJv8B57OFqkWBJhZJbof+Tu CQZkJhm4c5Q9PpqK1NCjcfm3wLLxaJE8gwmjcasMuLcINGbVe874oUi5NLFKG6iP2DUO8jh5y68V frob5sM9czg/+LlxJ4Q7PKSGrqLQ3yhpwP186z3isa1RS0mH81hR/2PHnKBEfzXY8GeT2SwOcBJm 89MpCu6lZvNSY3btGrAdJrh9LE/XiA96uEoH7ROujlX0iipmOPquKA9uENYh7wlcPlysVgmGQ2tZ uDEPlkfyWNXYl4+HJ+Zs378BW/8Whtlli1c9nLHR0sBqF0Cq1ODPde3rjQOfGqdfTnGjvJQT6nmF Ln8BAAD//wMAUEsDBBQABgAIAAAAIQCG01Pr3QAAAAkBAAAPAAAAZHJzL2Rvd25yZXYueG1sTI/N TsMwEITvSLyDtUjcqJ1AoyrEqSIkLlxQf4Q4uvE2jojXUey2KU/PcoLjaEYz31Tr2Q/ijFPsA2nI FgoEUhtsT52G/e71YQUiJkPWDIFQwxUjrOvbm8qUNlxog+dt6gSXUCyNBpfSWEoZW4fexEUYkdg7 hsmbxHLqpJ3Mhcv9IHOlCulNT7zgzIgvDtuv7cnzyMfnsbg27bdDR29uk2W79ybT+v5ubp5BJJzT Xxh+8RkdamY6hBPZKAYNj0tVcFRDnoNgf/m0Yn1grVQOsq7k/wf1DwAAAP//AwBQSwECLQAUAAYA CAAAACEAtoM4kv4AAADhAQAAEwAAAAAAAAAAAAAAAAAAAAAAW0NvbnRlbnRfVHlwZXNdLnhtbFBL AQItABQABgAIAAAAIQA4/SH/1gAAAJQBAAALAAAAAAAAAAAAAAAAAC8BAABfcmVscy8ucmVsc1BL AQItABQABgAIAAAAIQAnYyLnlQIAAIoFAAAOAAAAAAAAAAAAAAAAAC4CAABkcnMvZTJvRG9jLnht bFBLAQItABQABgAIAAAAIQCG01Pr3QAAAAkBAAAPAAAAAAAAAAAAAAAAAO8EAABkcnMvZG93bnJl di54bWxQSwUGAAAAAAQABADzAAAA+QUAAAAA " fillcolor="#9ec24a" stroked="f" strokeweight="2pt"/>
            </w:pict>
          </mc:Fallback>
        </mc:AlternateContent>
      </w: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343E0C" wp14:editId="783D096E">
                <wp:simplePos x="0" y="0"/>
                <wp:positionH relativeFrom="column">
                  <wp:posOffset>396875</wp:posOffset>
                </wp:positionH>
                <wp:positionV relativeFrom="paragraph">
                  <wp:posOffset>12700</wp:posOffset>
                </wp:positionV>
                <wp:extent cx="1257300" cy="1257300"/>
                <wp:effectExtent l="0" t="0" r="0" b="0"/>
                <wp:wrapNone/>
                <wp:docPr id="451" name="Elips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57300"/>
                        </a:xfrm>
                        <a:prstGeom prst="ellipse">
                          <a:avLst/>
                        </a:prstGeom>
                        <a:solidFill>
                          <a:srgbClr val="9EC2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C7FBC" id="Elipse 451" o:spid="_x0000_s1026" style="position:absolute;margin-left:31.25pt;margin-top:1pt;width:99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APvjylQIAAIoFAAAOAAAAZHJzL2Uyb0RvYy54bWysVE1v2zAMvQ/YfxB0X+1kyboGdYogbYcB RVusHXpWZCkWIIuapMTJfv0oyXa7rthhWA6KKJKPH37k+cWh1WQvnFdgKjo5KSkRhkOtzLai3x+v P3ymxAdmaqbBiIoehacXy/fvzju7EFNoQNfCEQQxftHZijYh2EVReN6IlvkTsMKgUoJrWUDRbYva sQ7RW11My/JT0YGrrQMuvMfXy6yky4QvpeDhTkovAtEVxdxCOl06N/EsludssXXMNor3abB/yKJl ymDQEeqSBUZ2Tv0B1SruwIMMJxzaAqRUXKQasJpJ+aqah4ZZkWrB5ng7tsn/P1h+u793RNUVnc0n lBjW4ke60sp6QeIL9qezfoFmD/be9ZLHayz2IF0b/7EMckg9PY49FYdAOD5OpvPTjyW2nqNuEBCn eHa3zocvAloSLxUVOoVP7WT7Gx+y9WAVA3rQqr5WWifBbTdr7cie4Tc+u1pPZ6uYNgb4zUybaGwg umV1fClidbmedAtHLaKdNt+ExL5gBdOUSWKkGOMwzoUJk6xqWC1y+HmJvyF65HD0SLkkwIgsMf6I 3QMMlhlkwM5Z9vbRVSRCj87l3xLLzqNHigwmjM6tMuDeAtBYVR852w9Nyq2JXdpAfUTWOMjj5C2/ VvjpbpgP98zh/ODnxp0Q7vCQGrqKQn+jpAH38633aI+0Ri0lHc5jRf2PHXOCEv3VIOHPJrNZHOAk zOanUxTcS83mpcbs2jUgHZDSmF26Rvugh6t00D7h6ljFqKhihmPsivLgBmEd8p7A5cPFapXMcGgt CzfmwfIIHrsaefl4eGLO9vwNSP1bGGaXLV5xONtGTwOrXQCpEsGf+9r3Gwc+EadfTnGjvJST1fMK Xf4CAAD//wMAUEsDBBQABgAIAAAAIQB/zWUo2gAAAAgBAAAPAAAAZHJzL2Rvd25yZXYueG1sTI/B asMwEETvhfyD2EBvjWRDTXEtB1PIJZeSpJQeFWtjmVorYymJ06/v5tQehxlm3lTr2Q/iglPsA2nI VgoEUhtsT52Gj8Pm6QVETIasGQKhhhtGWNeLh8qUNlxph5d96gSXUCyNBpfSWEoZW4fexFUYkdg7 hcmbxHLqpJ3Mlcv9IHOlCulNT7zgzIhvDtvv/dnzyOfXqbg17Y9DR1u3y7LDe5Np/bicm1cQCef0 F4Y7PqNDzUzHcCYbxaChyJ85qSHnR2znhWJ9vGulQNaV/H+g/gUAAP//AwBQSwECLQAUAAYACAAA ACEAtoM4kv4AAADhAQAAEwAAAAAAAAAAAAAAAAAAAAAAW0NvbnRlbnRfVHlwZXNdLnhtbFBLAQIt ABQABgAIAAAAIQA4/SH/1gAAAJQBAAALAAAAAAAAAAAAAAAAAC8BAABfcmVscy8ucmVsc1BLAQIt ABQABgAIAAAAIQDAPvjylQIAAIoFAAAOAAAAAAAAAAAAAAAAAC4CAABkcnMvZTJvRG9jLnhtbFBL AQItABQABgAIAAAAIQB/zWUo2gAAAAgBAAAPAAAAAAAAAAAAAAAAAO8EAABkcnMvZG93bnJldi54 bWxQSwUGAAAAAAQABADzAAAA9gUAAAAA " fillcolor="#9ec24a" stroked="f" strokeweight="2pt"/>
            </w:pict>
          </mc:Fallback>
        </mc:AlternateContent>
      </w:r>
      <w:r w:rsidR="001D1378"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9FAE35" wp14:editId="00EAFACE">
                <wp:simplePos x="0" y="0"/>
                <wp:positionH relativeFrom="column">
                  <wp:posOffset>3918585</wp:posOffset>
                </wp:positionH>
                <wp:positionV relativeFrom="paragraph">
                  <wp:posOffset>21787</wp:posOffset>
                </wp:positionV>
                <wp:extent cx="1257300" cy="1247775"/>
                <wp:effectExtent l="0" t="0" r="0" b="9525"/>
                <wp:wrapNone/>
                <wp:docPr id="58" name="Elips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247775"/>
                        </a:xfrm>
                        <a:prstGeom prst="ellipse">
                          <a:avLst/>
                        </a:prstGeom>
                        <a:solidFill>
                          <a:srgbClr val="9EC2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3BB301" id="Elipse 58" o:spid="_x0000_s1026" style="position:absolute;margin-left:308.55pt;margin-top:1.7pt;width:99pt;height:98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5Y5mjmAIAAIgFAAAOAAAAZHJzL2Uyb0RvYy54bWysVFFv2yAQfp+0/4B4X+14ybJGdaoobadJ VRutnfpMMI6RMMeAxMl+/Q6w3a6r9jAtDw5w333HfdzdxeWxVeQgrJOgSzo5yykRmkMl9a6k3x9v PnymxHmmK6ZAi5KehKOXy/fvLjqzEAU0oCphCZJot+hMSRvvzSLLHG9Ey9wZGKHRWINtmcet3WWV ZR2ytyor8vxT1oGtjAUunMPTq2Sky8hf14L7+7p2whNVUrybj18bv9vwzZYXbLGzzDSS99dg/3CL lkmNQUeqK+YZ2Vv5B1UruQUHtT/j0GZQ15KLmANmM8lfZfPQMCNiLiiOM6NM7v/R8rvDxhJZlXSG L6VZi290raRxguABqtMZt0DQg9nYfudwGVI91rYN/5gEOUZFT6Oi4ugJx8NJMZt/zFF4jrZJMZ3P 57PAmj27G+v8FwEtCYuSChWjRzHZ4db5hB5QIaADJasbqVTc2N12rSw5MHzh8+t1MV31AX6DKR3A GoJbYgwnWcgu5RNX/qREwCn9TdSoCmZQxJvEehRjHMa50H6STA2rRAo/y/E3RA8VHDxispEwMNcY f+TuCQZkIhm40y17fHAVsZxH5/xvF0vOo0eMDNqPzq3UYN8iUJhVHznhB5GSNEGlLVQnrBkLqZmc 4TcSn+6WOb9hFrsHnxsngr/HT62gKyn0K0oasD/fOg94LGq0UtJhN5bU/dgzKyhRXzWW+/lkOg3t GzfT2bzAjX1p2b606H27BiyHCc4ew+My4L0alrWF9gkHxypERRPTHGOXlHs7bNY+TQkcPVysVhGG LWuYv9UPhgfyoGqoy8fjE7Omr1+PpX8HQ+eyxasaTtjgqWG191DLWODPuvZ6Y7vHwulHU5gnL/cR 9TxAl78AAAD//wMAUEsDBBQABgAIAAAAIQAQ2nkr3QAAAAkBAAAPAAAAZHJzL2Rvd25yZXYueG1s TI/NTsMwEITvSLyDtUjcqGN+QhPiVBESFy6oLUIc3XgbR8TrKHbblKdnOcFxNKOZb6rV7AdxxCn2 gTSoRQYCqQ22p07D+/blZgkiJkPWDIFQwxkjrOrLi8qUNpxojcdN6gSXUCyNBpfSWEoZW4fexEUY kdjbh8mbxHLqpJ3Micv9IG+zLJfe9MQLzoz47LD92hw8j3x87vNz0347dPTq1kpt3xql9fXV3DyB SDinvzD84jM61My0CweyUQwacvWoOKrh7h4E+0v1wHrHwaIoQNaV/P+g/gEAAP//AwBQSwECLQAU AAYACAAAACEAtoM4kv4AAADhAQAAEwAAAAAAAAAAAAAAAAAAAAAAW0NvbnRlbnRfVHlwZXNdLnht bFBLAQItABQABgAIAAAAIQA4/SH/1gAAAJQBAAALAAAAAAAAAAAAAAAAAC8BAABfcmVscy8ucmVs c1BLAQItABQABgAIAAAAIQA5Y5mjmAIAAIgFAAAOAAAAAAAAAAAAAAAAAC4CAABkcnMvZTJvRG9j LnhtbFBLAQItABQABgAIAAAAIQAQ2nkr3QAAAAkBAAAPAAAAAAAAAAAAAAAAAPIEAABkcnMvZG93 bnJldi54bWxQSwUGAAAAAAQABADzAAAA/AUAAAAA " fillcolor="#9ec24a" stroked="f" strokeweight="2pt"/>
            </w:pict>
          </mc:Fallback>
        </mc:AlternateContent>
      </w:r>
    </w:p>
    <w:p w:rsidR="001D1378" w:rsidRPr="001D1658" w:rsidRDefault="001D1378" w:rsidP="001D1378">
      <w:pPr>
        <w:rPr>
          <w:rFonts w:ascii="Arial" w:hAnsi="Arial" w:cs="Arial"/>
          <w:b/>
          <w:noProof/>
        </w:rPr>
      </w:pP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BCDEAC" wp14:editId="44B72116">
                <wp:simplePos x="0" y="0"/>
                <wp:positionH relativeFrom="column">
                  <wp:posOffset>644525</wp:posOffset>
                </wp:positionH>
                <wp:positionV relativeFrom="paragraph">
                  <wp:posOffset>77470</wp:posOffset>
                </wp:positionV>
                <wp:extent cx="1009650" cy="428625"/>
                <wp:effectExtent l="0" t="0" r="0" b="0"/>
                <wp:wrapNone/>
                <wp:docPr id="571" name="Cuadro de texto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B4" w:rsidRPr="004923B5" w:rsidRDefault="003C46B4" w:rsidP="001D1378">
                            <w:pPr>
                              <w:rPr>
                                <w:rFonts w:ascii="Fedra Sans Std Book" w:hAnsi="Fedra Sans Std Book"/>
                                <w:noProof/>
                                <w:sz w:val="48"/>
                                <w:szCs w:val="48"/>
                              </w:rPr>
                            </w:pPr>
                            <w:r w:rsidRPr="004923B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507</w:t>
                            </w:r>
                          </w:p>
                          <w:p w:rsidR="003C46B4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noProof/>
                              </w:rPr>
                            </w:pPr>
                          </w:p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DEAC" id="Cuadro de texto 571" o:spid="_x0000_s1031" type="#_x0000_t202" style="position:absolute;margin-left:50.75pt;margin-top:6.1pt;width:79.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IZji0EAIAAAQEAAAOAAAAZHJzL2Uyb0RvYy54bWysU9Fu2yAUfZ+0f0C8L3aiJE2sOFWXrtOk rpvU7QMI4BgNuAxI7Ozrd8FJFrVv1fyAwJd7OOdwWN32RpOD9EGBrel4VFIiLQeh7K6mP388fFhQ EiKzgmmwsqZHGejt+v27VecqOYEWtJCeIIgNVedq2sboqqIIvJWGhRE4abHYgDcs4tLvCuFZh+hG F5OynBcdeOE8cBkC/r0finSd8ZtG8vitaYKMRNcUucU8+jxu01isV6zaeeZaxU802BtYGKYsHnqB umeRkb1Xr6CM4h4CNHHEwRTQNIrLrAHVjMsXap5b5mTWguYEd7Ep/D9Y/nT47okSNZ3djCmxzOAl bfZMeCBCkij7CCSV0KjOhQr3PzvsiP1H6PHCs+jgHoH/CsTCpmV2J++8h66VTCDR3FlctQ44IYFs u68g8Dy2j5CB+sab5CL6QhAdL+x4uSRkQng6siyX8xmWONamk8V8MkvkCladu50P8bMEQ9Kkph5D kNHZ4THEYet5SzrMwoPSOgdBW9LVdDlDyBcVoyLmVCtT00WZviE5SeQnK3JzZEoPc+SiLVJKqpPQ QXLst/3g9NnMLYgj2uBhiCU+I5y04P9Q0mEkaxp+75mXlOgvFq1cjqfTlOG8mM5uJrjw15XtdYVZ jlA1jZQM003MuR+E3aHljcpuJJYDkxNljFr28/QsUpav13nXv8e7/gsAAP//AwBQSwMEFAAGAAgA AAAhAAY0VxvcAAAACQEAAA8AAABkcnMvZG93bnJldi54bWxMj09PwzAMxe9IfIfISNyYs4r9K00n BOIKYsAkblnjtRWNUzXZWr495gQ3P/vp+feK7eQ7daYhtoENzGcaFHEVXMu1gfe3p5s1qJgsO9sF JgPfFGFbXl4UNndh5Fc671KtJIRjbg00KfU5Yqwa8jbOQk8st2MYvE0ihxrdYEcJ9x1mWi/R25bl Q2N7emio+tqdvIGP5+Pn/la/1I9+0Y9h0sh+g8ZcX033d6ASTenPDL/4gg6lMB3CiV1UnWg9X4hV hiwDJYZsqWVxMLDarADLAv83KH8AAAD//wMAUEsBAi0AFAAGAAgAAAAhALaDOJL+AAAA4QEAABMA AAAAAAAAAAAAAAAAAAAAAFtDb250ZW50X1R5cGVzXS54bWxQSwECLQAUAAYACAAAACEAOP0h/9YA AACUAQAACwAAAAAAAAAAAAAAAAAvAQAAX3JlbHMvLnJlbHNQSwECLQAUAAYACAAAACEASGY4tBAC AAAEBAAADgAAAAAAAAAAAAAAAAAuAgAAZHJzL2Uyb0RvYy54bWxQSwECLQAUAAYACAAAACEABjRX G9wAAAAJAQAADwAAAAAAAAAAAAAAAABqBAAAZHJzL2Rvd25yZXYueG1sUEsFBgAAAAAEAAQA8wAA AHMFAAAAAA== " filled="f" stroked="f">
                <v:textbox>
                  <w:txbxContent>
                    <w:p w:rsidR="003C46B4" w:rsidRPr="004923B5" w:rsidRDefault="003C46B4" w:rsidP="001D1378">
                      <w:pPr>
                        <w:rPr>
                          <w:rFonts w:ascii="Fedra Sans Std Book" w:hAnsi="Fedra Sans Std Book"/>
                          <w:noProof/>
                          <w:sz w:val="48"/>
                          <w:szCs w:val="48"/>
                        </w:rPr>
                      </w:pPr>
                      <w:r w:rsidRPr="004923B5">
                        <w:rPr>
                          <w:rFonts w:ascii="Arial" w:hAnsi="Arial" w:cs="Arial"/>
                          <w:sz w:val="48"/>
                          <w:szCs w:val="48"/>
                        </w:rPr>
                        <w:t>507</w:t>
                      </w:r>
                    </w:p>
                    <w:p w:rsidR="003C46B4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noProof/>
                        </w:rPr>
                      </w:pPr>
                    </w:p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23B5"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75FAED" wp14:editId="7F281FE6">
                <wp:simplePos x="0" y="0"/>
                <wp:positionH relativeFrom="column">
                  <wp:posOffset>4194810</wp:posOffset>
                </wp:positionH>
                <wp:positionV relativeFrom="paragraph">
                  <wp:posOffset>27305</wp:posOffset>
                </wp:positionV>
                <wp:extent cx="876300" cy="476250"/>
                <wp:effectExtent l="0" t="0" r="0" b="0"/>
                <wp:wrapNone/>
                <wp:docPr id="570" name="Cuadro de texto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B4" w:rsidRPr="004923B5" w:rsidRDefault="003C46B4" w:rsidP="001D1378">
                            <w:pPr>
                              <w:rPr>
                                <w:rFonts w:ascii="Fedra Sans Std Book" w:hAnsi="Fedra Sans Std Book"/>
                                <w:noProof/>
                                <w:sz w:val="48"/>
                                <w:szCs w:val="48"/>
                              </w:rPr>
                            </w:pPr>
                            <w:r w:rsidRPr="004923B5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18</w:t>
                            </w:r>
                            <w:r w:rsidR="00856EE2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:rsidR="003C46B4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noProof/>
                              </w:rPr>
                            </w:pPr>
                          </w:p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75FAED" id="_x0000_t202" coordsize="21600,21600" o:spt="202" path="m,l,21600r21600,l21600,xe">
                <v:stroke joinstyle="miter"/>
                <v:path gradientshapeok="t" o:connecttype="rect"/>
              </v:shapetype>
              <v:shape id="Cuadro de texto 570" o:spid="_x0000_s1032" type="#_x0000_t202" style="position:absolute;margin-left:330.3pt;margin-top:2.15pt;width:69pt;height:37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L21CwEgIAAAMEAAAOAAAAZHJzL2Uyb0RvYy54bWysU9uO2yAUfK/Uf0C8N3bSXHatOKtttltV 2l6kbT8AA45RgUOBxE6/fg84SaP2raofEPhwhplhWN8NRpOD9EGBrel0UlIiLQeh7K6m3789vrmh JERmBdNgZU2PMtC7zetX695VcgYdaCE9QRAbqt7VtIvRVUUReCcNCxNw0mKxBW9YxKXfFcKzHtGN LmZluSx68MJ54DIE/PswFukm47et5PFL2wYZia4pcot59Hls0lhs1qzaeeY6xU802D+wMExZPPQC 9cAiI3uv/oIyinsI0MYJB1NA2youswZUMy3/UPPcMSezFjQnuItN4f/B8s+Hr54oUdPFCv2xzOAl bfdMeCBCkiiHCCSV0KjehQr3PzvsiMM7GPDCs+jgnoD/CMTCtmN2J++9h76TTCDRaeosrlpHnJBA mv4TCDyP7SNkoKH1JrmIvhBER0LHyyUhE8Lx581q+bbECsfSfLWcLTK3glXnZudD/CDBkDSpqccM ZHB2eAoxkWHVeUs6y8Kj0jrnQFvS1/R2MVvkhquKURFjqpXB88v0jcFJGt9bkZsjU3qc4wHankQn naPiODRDNnp59rIBcUQXPIypxFeEkw78L0p6TGRNw88985IS/dGik7fT+TxFOC/mi9UMF/660lxX mOUIVdNIyTjdxhz7UfI9Ot6q7Ea6mpHJiTImLZt0ehUpytfrvOv32928AAAA//8DAFBLAwQUAAYA CAAAACEAzqIsWtwAAAAIAQAADwAAAGRycy9kb3ducmV2LnhtbEyPzU7DMBCE70i8g7VI3KgNLaEN 2VQIxBXU8iNxc+NtEhGvo9htwtuzPcFtRzOa/aZYT75TRxpiGxjhemZAEVfBtVwjvL89Xy1BxWTZ 2S4wIfxQhHV5flbY3IWRN3TcplpJCcfcIjQp9bnWsWrI2zgLPbF4+zB4m0QOtXaDHaXcd/rGmEx7 27J8aGxPjw1V39uDR/h42X99Lsxr/eRv+zFMRrNfacTLi+nhHlSiKf2F4YQv6FAK0y4c2EXVIWSZ ySSKsJiDEv9utRS9Ox1z0GWh/w8ofwEAAP//AwBQSwECLQAUAAYACAAAACEAtoM4kv4AAADhAQAA EwAAAAAAAAAAAAAAAAAAAAAAW0NvbnRlbnRfVHlwZXNdLnhtbFBLAQItABQABgAIAAAAIQA4/SH/ 1gAAAJQBAAALAAAAAAAAAAAAAAAAAC8BAABfcmVscy8ucmVsc1BLAQItABQABgAIAAAAIQCL21Cw EgIAAAMEAAAOAAAAAAAAAAAAAAAAAC4CAABkcnMvZTJvRG9jLnhtbFBLAQItABQABgAIAAAAIQDO oixa3AAAAAgBAAAPAAAAAAAAAAAAAAAAAGwEAABkcnMvZG93bnJldi54bWxQSwUGAAAAAAQABADz AAAAdQUAAAAA " filled="f" stroked="f">
                <v:textbox>
                  <w:txbxContent>
                    <w:p w:rsidR="003C46B4" w:rsidRPr="004923B5" w:rsidRDefault="003C46B4" w:rsidP="001D1378">
                      <w:pPr>
                        <w:rPr>
                          <w:rFonts w:ascii="Fedra Sans Std Book" w:hAnsi="Fedra Sans Std Book"/>
                          <w:noProof/>
                          <w:sz w:val="48"/>
                          <w:szCs w:val="48"/>
                        </w:rPr>
                      </w:pPr>
                      <w:r w:rsidRPr="004923B5">
                        <w:rPr>
                          <w:rFonts w:ascii="Arial" w:hAnsi="Arial" w:cs="Arial"/>
                          <w:sz w:val="48"/>
                          <w:szCs w:val="48"/>
                        </w:rPr>
                        <w:t>18</w:t>
                      </w:r>
                      <w:r w:rsidR="00856EE2">
                        <w:rPr>
                          <w:rFonts w:ascii="Arial" w:hAnsi="Arial" w:cs="Arial"/>
                          <w:sz w:val="48"/>
                          <w:szCs w:val="48"/>
                        </w:rPr>
                        <w:t>1</w:t>
                      </w:r>
                    </w:p>
                    <w:p w:rsidR="003C46B4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noProof/>
                        </w:rPr>
                      </w:pPr>
                    </w:p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BB840F" wp14:editId="2CC60B7E">
                <wp:simplePos x="0" y="0"/>
                <wp:positionH relativeFrom="column">
                  <wp:posOffset>2270760</wp:posOffset>
                </wp:positionH>
                <wp:positionV relativeFrom="paragraph">
                  <wp:posOffset>59690</wp:posOffset>
                </wp:positionV>
                <wp:extent cx="1095375" cy="542925"/>
                <wp:effectExtent l="0" t="0" r="0" b="0"/>
                <wp:wrapNone/>
                <wp:docPr id="556" name="Cuadro de texto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B4" w:rsidRPr="004923B5" w:rsidRDefault="003C46B4" w:rsidP="001D1378">
                            <w:pPr>
                              <w:jc w:val="center"/>
                              <w:rPr>
                                <w:rFonts w:ascii="Fedra Sans Std Book" w:hAnsi="Fedra Sans Std Book"/>
                                <w:noProof/>
                                <w:sz w:val="52"/>
                                <w:szCs w:val="52"/>
                              </w:rPr>
                            </w:pPr>
                            <w:r w:rsidRPr="004923B5">
                              <w:rPr>
                                <w:rFonts w:ascii="Arial" w:hAnsi="Arial" w:cs="Arial"/>
                                <w:sz w:val="52"/>
                                <w:szCs w:val="52"/>
                              </w:rPr>
                              <w:t>424</w:t>
                            </w:r>
                          </w:p>
                          <w:p w:rsidR="003C46B4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noProof/>
                              </w:rPr>
                            </w:pPr>
                          </w:p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B840F" id="Cuadro de texto 556" o:spid="_x0000_s1033" type="#_x0000_t202" style="position:absolute;margin-left:178.8pt;margin-top:4.7pt;width:86.25pt;height:42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+zT8TEwIAAAQEAAAOAAAAZHJzL2Uyb0RvYy54bWysU9uO2yAQfa/Uf0C8N3bSeLOx4qy22W5V aXuRtv0AAjhGBYYCiZ1+fQecpNH2raofEHiYM3POHFZ3g9HkIH1QYBs6nZSUSMtBKLtr6Pdvj29u KQmRWcE0WNnQowz0bv361ap3tZxBB1pITxDEhrp3De1idHVRBN5Jw8IEnLQYbMEbFvHod4XwrEd0 o4tZWd4UPXjhPHAZAv59GIN0nfHbVvL4pW2DjEQ3FHuLefV53aa1WK9YvfPMdYqf2mD/0IVhymLR C9QDi4zsvfoLyijuIUAbJxxMAW2ruMwckM20fMHmuWNOZi4oTnAXmcL/g+WfD189UaKhVXVDiWUG h7TZM+GBCEmiHCKQFEKhehdqvP/sMCMO72DAgWfSwT0B/xGIhU3H7E7eew99J5nARqcps7hKHXFC Atn2n0BgPbaPkIGG1pukIupCEB0HdrwMCTshPJUsl9XbRUUJx1g1ny1nVS7B6nO28yF+kGBI2jTU owkyOjs8hZi6YfX5Sipm4VFpnY2gLekbuqwQ8kXEqIg+1co09LZM3+icRPK9FTk5MqXHPRbQ9sQ6 ER0px2E7ZKUXZzG3II4og4fRlviMcNOB/0VJj5ZsaPi5Z15Soj9alHI5nc+Th/NhXi1mePDXke11 hFmOUA2NlIzbTcy+H4ndo+Stymqk2YydnFpGq2WRTs8iefn6nG/9ebzr3wAAAP//AwBQSwMEFAAG AAgAAAAhAKFH91HcAAAACAEAAA8AAABkcnMvZG93bnJldi54bWxMj0FPwkAUhO8m/IfNI/EmbxEK tnRLjMarRhQTbkv30TZ23zbdhdZ/73LS42QmM9/k29G24kK9bxwrmM8kCOLSmYYrBZ8fL3cPIHzQ bHTrmBT8kIdtMbnJdWbcwO902YVKxBL2mVZQh9BliL6syWo/cx1x9E6utzpE2Vdoej3EctvivZQr tLrhuFDrjp5qKr93Z6tg/3o6fC3lW/Vsk25wo0S2KSp1Ox0fNyACjeEvDFf8iA5FZDq6MxsvWgWL ZL2KUQXpEkT0k4WcgzhedQpY5Pj/QPELAAD//wMAUEsBAi0AFAAGAAgAAAAhALaDOJL+AAAA4QEA ABMAAAAAAAAAAAAAAAAAAAAAAFtDb250ZW50X1R5cGVzXS54bWxQSwECLQAUAAYACAAAACEAOP0h /9YAAACUAQAACwAAAAAAAAAAAAAAAAAvAQAAX3JlbHMvLnJlbHNQSwECLQAUAAYACAAAACEAfs0/ ExMCAAAEBAAADgAAAAAAAAAAAAAAAAAuAgAAZHJzL2Uyb0RvYy54bWxQSwECLQAUAAYACAAAACEA oUf3UdwAAAAIAQAADwAAAAAAAAAAAAAAAABtBAAAZHJzL2Rvd25yZXYueG1sUEsFBgAAAAAEAAQA 8wAAAHYFAAAAAA== " filled="f" stroked="f">
                <v:textbox>
                  <w:txbxContent>
                    <w:p w:rsidR="003C46B4" w:rsidRPr="004923B5" w:rsidRDefault="003C46B4" w:rsidP="001D1378">
                      <w:pPr>
                        <w:jc w:val="center"/>
                        <w:rPr>
                          <w:rFonts w:ascii="Fedra Sans Std Book" w:hAnsi="Fedra Sans Std Book"/>
                          <w:noProof/>
                          <w:sz w:val="52"/>
                          <w:szCs w:val="52"/>
                        </w:rPr>
                      </w:pPr>
                      <w:r w:rsidRPr="004923B5">
                        <w:rPr>
                          <w:rFonts w:ascii="Arial" w:hAnsi="Arial" w:cs="Arial"/>
                          <w:sz w:val="52"/>
                          <w:szCs w:val="52"/>
                        </w:rPr>
                        <w:t>424</w:t>
                      </w:r>
                    </w:p>
                    <w:p w:rsidR="003C46B4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noProof/>
                        </w:rPr>
                      </w:pPr>
                    </w:p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1378" w:rsidRPr="001D1658" w:rsidRDefault="001D1378" w:rsidP="001D1378">
      <w:pPr>
        <w:rPr>
          <w:rFonts w:ascii="Arial" w:hAnsi="Arial" w:cs="Arial"/>
          <w:b/>
          <w:noProof/>
        </w:rPr>
      </w:pPr>
    </w:p>
    <w:p w:rsidR="001D1378" w:rsidRDefault="001D1378" w:rsidP="001D1378">
      <w:pPr>
        <w:rPr>
          <w:rFonts w:ascii="Arial" w:hAnsi="Arial" w:cs="Arial"/>
          <w:b/>
          <w:noProof/>
        </w:rPr>
      </w:pP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B3A4A9" wp14:editId="3AC0B09A">
                <wp:simplePos x="0" y="0"/>
                <wp:positionH relativeFrom="column">
                  <wp:posOffset>4004310</wp:posOffset>
                </wp:positionH>
                <wp:positionV relativeFrom="paragraph">
                  <wp:posOffset>117475</wp:posOffset>
                </wp:positionV>
                <wp:extent cx="1171575" cy="590550"/>
                <wp:effectExtent l="0" t="0" r="0" b="0"/>
                <wp:wrapNone/>
                <wp:docPr id="557" name="Cuadro de texto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B4" w:rsidRPr="001B72E3" w:rsidRDefault="003C46B4" w:rsidP="001D1378">
                            <w:pPr>
                              <w:jc w:val="center"/>
                              <w:rPr>
                                <w:rFonts w:ascii="Fedra Sans Std Book" w:hAnsi="Fedra Sans Std Book"/>
                                <w:b/>
                                <w:noProof/>
                              </w:rPr>
                            </w:pPr>
                            <w:r w:rsidRPr="001B72E3">
                              <w:rPr>
                                <w:rFonts w:ascii="Arial" w:hAnsi="Arial" w:cs="Arial"/>
                                <w:b/>
                              </w:rPr>
                              <w:t>personas empleadas</w:t>
                            </w:r>
                          </w:p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A4A9" id="Cuadro de texto 557" o:spid="_x0000_s1034" type="#_x0000_t202" style="position:absolute;margin-left:315.3pt;margin-top:9.25pt;width:92.25pt;height:46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VZDMlEwIAAAQEAAAOAAAAZHJzL2Uyb0RvYy54bWysU8GO0zAQvSPxD5bvNGnV0DZqulq6LEJa FqSFD3Btp7GwPcZ2m5SvZ+y0pYIbIgfLznjezHvzvL4bjCZH6YMC29DppKREWg5C2X1Dv319fLOk JERmBdNgZUNPMtC7zetX697VcgYdaCE9QRAb6t41tIvR1UUReCcNCxNw0mKwBW9YxKPfF8KzHtGN LmZl+bbowQvngcsQ8O/DGKSbjN+2ksfPbRtkJLqh2FvMq8/rLq3FZs3qvWeuU/zcBvuHLgxTFote oR5YZOTg1V9QRnEPAdo44WAKaFvFZeaAbKblH2xeOuZk5oLiBHeVKfw/WP58/OKJEg2tqgUllhkc 0vbAhAciJIlyiEBSCIXqXajx/ovDjDi8gwEHnkkH9wT8eyAWth2ze3nvPfSdZAIbnabM4iZ1xAkJ ZNd/AoH12CFCBhpab5KKqAtBdBzY6Tok7ITwVHK6mFaLihKOsWpVVlWeYsHqS7bzIX6QYEjaNNSj CTI6Oz6FmLph9eVKKmbhUWmdjaAt6Ru6qmZVTriJGBXRp1qZhi7L9I3OSSTfW5GTI1N63GMBbc+s E9GRchx2Q1Z6eRFzB+KEMngYbYnPCDcd+J+U9GjJhoYfB+YlJfqjRSlX0/k8eTgf5tVihgd/G9nd RpjlCNXQSMm43cbs+5HyPUreqqxGms3YyblltFoW6fwskpdvz/nW78e7+QUAAP//AwBQSwMEFAAG AAgAAAAhAPgiTvndAAAACgEAAA8AAABkcnMvZG93bnJldi54bWxMj8FOwzAMhu9IvENkJG4sCdCq lKYTAnEFMWDSblnjtRWNUzXZWt4ec4Kj/X/6/blaL34QJ5xiH8iAXikQSE1wPbUGPt6frwoQMVly dgiEBr4xwro+P6ts6cJMb3japFZwCcXSGuhSGkspY9Oht3EVRiTODmHyNvE4tdJNduZyP8hrpXLp bU98obMjPnbYfG2O3sDny2G3vVWv7ZPPxjksSpK/k8ZcXiwP9yASLukPhl99VoeanfbhSC6KwUB+ o3JGOSgyEAwUOtMg9rzQOgNZV/L/C/UPAAAA//8DAFBLAQItABQABgAIAAAAIQC2gziS/gAAAOEB AAATAAAAAAAAAAAAAAAAAAAAAABbQ29udGVudF9UeXBlc10ueG1sUEsBAi0AFAAGAAgAAAAhADj9 If/WAAAAlAEAAAsAAAAAAAAAAAAAAAAALwEAAF9yZWxzLy5yZWxzUEsBAi0AFAAGAAgAAAAhANVk MyUTAgAABAQAAA4AAAAAAAAAAAAAAAAALgIAAGRycy9lMm9Eb2MueG1sUEsBAi0AFAAGAAgAAAAh APgiTvndAAAACgEAAA8AAAAAAAAAAAAAAAAAbQQAAGRycy9kb3ducmV2LnhtbFBLBQYAAAAABAAE APMAAAB3BQAAAAA= " filled="f" stroked="f">
                <v:textbox>
                  <w:txbxContent>
                    <w:p w:rsidR="003C46B4" w:rsidRPr="001B72E3" w:rsidRDefault="003C46B4" w:rsidP="001D1378">
                      <w:pPr>
                        <w:jc w:val="center"/>
                        <w:rPr>
                          <w:rFonts w:ascii="Fedra Sans Std Book" w:hAnsi="Fedra Sans Std Book"/>
                          <w:b/>
                          <w:noProof/>
                        </w:rPr>
                      </w:pPr>
                      <w:r w:rsidRPr="001B72E3">
                        <w:rPr>
                          <w:rFonts w:ascii="Arial" w:hAnsi="Arial" w:cs="Arial"/>
                          <w:b/>
                        </w:rPr>
                        <w:t>personas empleadas</w:t>
                      </w:r>
                    </w:p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43C92F" wp14:editId="7C89BD41">
                <wp:simplePos x="0" y="0"/>
                <wp:positionH relativeFrom="column">
                  <wp:posOffset>2223135</wp:posOffset>
                </wp:positionH>
                <wp:positionV relativeFrom="paragraph">
                  <wp:posOffset>117475</wp:posOffset>
                </wp:positionV>
                <wp:extent cx="1181100" cy="590550"/>
                <wp:effectExtent l="0" t="0" r="0" b="0"/>
                <wp:wrapNone/>
                <wp:docPr id="453" name="Cuadro de texto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B4" w:rsidRPr="007F4444" w:rsidRDefault="003C46B4" w:rsidP="001D1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F4444">
                              <w:rPr>
                                <w:rFonts w:ascii="Arial" w:hAnsi="Arial" w:cs="Arial"/>
                                <w:b/>
                              </w:rPr>
                              <w:t xml:space="preserve">personas </w:t>
                            </w:r>
                          </w:p>
                          <w:p w:rsidR="003C46B4" w:rsidRPr="007F4444" w:rsidRDefault="003C46B4" w:rsidP="001D1378">
                            <w:pPr>
                              <w:jc w:val="center"/>
                              <w:rPr>
                                <w:rFonts w:ascii="Fedra Sans Std Book" w:hAnsi="Fedra Sans Std Book"/>
                                <w:b/>
                                <w:noProof/>
                              </w:rPr>
                            </w:pPr>
                            <w:r w:rsidRPr="007F4444">
                              <w:rPr>
                                <w:rFonts w:ascii="Arial" w:hAnsi="Arial" w:cs="Arial"/>
                                <w:b/>
                              </w:rPr>
                              <w:t>asociadas</w:t>
                            </w:r>
                          </w:p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3C92F" id="Cuadro de texto 453" o:spid="_x0000_s1035" type="#_x0000_t202" style="position:absolute;margin-left:175.05pt;margin-top:9.25pt;width:93pt;height:4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c1Ja8EwIAAAQEAAAOAAAAZHJzL2Uyb0RvYy54bWysU9uO2yAQfa/Uf0C8N7bTuE2sOKtttltV 2l6kbT+AAI5RgaFAYm+/fgecpFH7VtUPCDzMmTlnDuub0WhylD4osC2tZiUl0nIQyu5b+v3b/asl JSEyK5gGK1v6JAO92bx8sR5cI+fQgxbSEwSxoRlcS/sYXVMUgffSsDADJy0GO/CGRTz6fSE8GxDd 6GJelm+KAbxwHrgMAf/eTUG6yfhdJ3n80nVBRqJbir3FvPq87tJabNas2XvmesVPbbB/6MIwZbHo BeqORUYOXv0FZRT3EKCLMw6mgK5TXGYOyKYq/2Dz2DMnMxcUJ7iLTOH/wfLPx6+eKNHSRf2aEssM Dml7YMIDEZJEOUYgKYRCDS40eP/RYUYc38GIA8+kg3sA/iMQC9ue2b289R6GXjKBjVYps7hKnXBC AtkNn0BgPXaIkIHGzpukIupCEB0H9nQZEnZCeCpZLauqxBDHWL0q6zpPsWDNOdv5ED9IMCRtWurR BBmdHR9CTN2w5nwlFbNwr7TORtCWDC1d1fM6J1xFjIroU61MS5dl+ibnJJLvrcjJkSk97bGAtifW iehEOY67MSu9Oou5A/GEMniYbInPCDc9+F+UDGjJloafB+YlJfqjRSlX1WKRPJwPi/rtHA/+OrK7 jjDLEaqlkZJpu43Z9xPlW5S8U1mNNJupk1PLaLUs0ulZJC9fn/Ot34938wwAAP//AwBQSwMEFAAG AAgAAAAhAEw10d3dAAAACgEAAA8AAABkcnMvZG93bnJldi54bWxMj8FOwzAQRO9I/IO1SNyonRZX JcSpKhBXEG1B4ubG2yQiXkex24S/ZznR4848zc4U68l34oxDbAMZyGYKBFIVXEu1gf3u5W4FIiZL znaB0MAPRliX11eFzV0Y6R3P21QLDqGYWwNNSn0uZawa9DbOQo/E3jEM3iY+h1q6wY4c7js5V2op vW2JPzS2x6cGq+/tyRv4eD1+fd6rt/rZ634Mk5LkH6QxtzfT5hFEwin9w/BXn6tDyZ0O4UQuis7A QquMUTZWGgQDerFk4cBClmmQZSEvJ5S/AAAA//8DAFBLAQItABQABgAIAAAAIQC2gziS/gAAAOEB AAATAAAAAAAAAAAAAAAAAAAAAABbQ29udGVudF9UeXBlc10ueG1sUEsBAi0AFAAGAAgAAAAhADj9 If/WAAAAlAEAAAsAAAAAAAAAAAAAAAAALwEAAF9yZWxzLy5yZWxzUEsBAi0AFAAGAAgAAAAhAJzU lrwTAgAABAQAAA4AAAAAAAAAAAAAAAAALgIAAGRycy9lMm9Eb2MueG1sUEsBAi0AFAAGAAgAAAAh AEw10d3dAAAACgEAAA8AAAAAAAAAAAAAAAAAbQQAAGRycy9kb3ducmV2LnhtbFBLBQYAAAAABAAE APMAAAB3BQAAAAA= " filled="f" stroked="f">
                <v:textbox>
                  <w:txbxContent>
                    <w:p w:rsidR="003C46B4" w:rsidRPr="007F4444" w:rsidRDefault="003C46B4" w:rsidP="001D137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F4444">
                        <w:rPr>
                          <w:rFonts w:ascii="Arial" w:hAnsi="Arial" w:cs="Arial"/>
                          <w:b/>
                        </w:rPr>
                        <w:t xml:space="preserve">personas </w:t>
                      </w:r>
                    </w:p>
                    <w:p w:rsidR="003C46B4" w:rsidRPr="007F4444" w:rsidRDefault="003C46B4" w:rsidP="001D1378">
                      <w:pPr>
                        <w:jc w:val="center"/>
                        <w:rPr>
                          <w:rFonts w:ascii="Fedra Sans Std Book" w:hAnsi="Fedra Sans Std Book"/>
                          <w:b/>
                          <w:noProof/>
                        </w:rPr>
                      </w:pPr>
                      <w:r w:rsidRPr="007F4444">
                        <w:rPr>
                          <w:rFonts w:ascii="Arial" w:hAnsi="Arial" w:cs="Arial"/>
                          <w:b/>
                        </w:rPr>
                        <w:t>asociadas</w:t>
                      </w:r>
                    </w:p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2E54C2" wp14:editId="4B7670EA">
                <wp:simplePos x="0" y="0"/>
                <wp:positionH relativeFrom="column">
                  <wp:posOffset>327025</wp:posOffset>
                </wp:positionH>
                <wp:positionV relativeFrom="paragraph">
                  <wp:posOffset>118110</wp:posOffset>
                </wp:positionV>
                <wp:extent cx="1323975" cy="668020"/>
                <wp:effectExtent l="0" t="0" r="0" b="0"/>
                <wp:wrapNone/>
                <wp:docPr id="452" name="Cuadro de texto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B4" w:rsidRPr="007F4444" w:rsidRDefault="003C46B4" w:rsidP="001D13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F4444">
                              <w:rPr>
                                <w:rFonts w:ascii="Arial" w:hAnsi="Arial" w:cs="Arial"/>
                                <w:b/>
                              </w:rPr>
                              <w:t>personas</w:t>
                            </w:r>
                          </w:p>
                          <w:p w:rsidR="003C46B4" w:rsidRPr="007F4444" w:rsidRDefault="003C46B4" w:rsidP="001D1378">
                            <w:pPr>
                              <w:jc w:val="center"/>
                              <w:rPr>
                                <w:rFonts w:ascii="Fedra Sans Std Book" w:hAnsi="Fedra Sans Std Book"/>
                                <w:b/>
                                <w:noProof/>
                              </w:rPr>
                            </w:pPr>
                            <w:r w:rsidRPr="007F4444">
                              <w:rPr>
                                <w:rFonts w:ascii="Arial" w:hAnsi="Arial" w:cs="Arial"/>
                                <w:b/>
                              </w:rPr>
                              <w:t>apoyadas</w:t>
                            </w:r>
                          </w:p>
                          <w:p w:rsidR="003C46B4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  <w:noProof/>
                              </w:rPr>
                            </w:pPr>
                          </w:p>
                          <w:p w:rsidR="003C46B4" w:rsidRPr="001010EF" w:rsidRDefault="003C46B4" w:rsidP="001D1378">
                            <w:pPr>
                              <w:jc w:val="both"/>
                              <w:rPr>
                                <w:rFonts w:ascii="Fedra Sans Std Book" w:hAnsi="Fedra Sans Std Boo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54C2" id="Cuadro de texto 452" o:spid="_x0000_s1036" type="#_x0000_t202" style="position:absolute;margin-left:25.75pt;margin-top:9.3pt;width:104.25pt;height:52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0nowFQIAAAUEAAAOAAAAZHJzL2Uyb0RvYy54bWysU11v2yAUfZ+0/4B4X+y4SZpYcaouXadJ 3YfU7QcQwDEacBmQ2N2v7wWnabS9TfMDAl/uufece1jfDEaTo/RBgW3odFJSIi0Hoey+oT++379b UhIis4JpsLKhTzLQm83bN+ve1bKCDrSQniCIDXXvGtrF6OqiCLyThoUJOGkx2II3LOLR7wvhWY/o RhdVWS6KHrxwHrgMAf/ejUG6yfhtK3n82rZBRqIbir3FvPq87tJabNas3nvmOsVPbbB/6MIwZbHo GeqORUYOXv0FZRT3EKCNEw6mgLZVXGYOyGZa/sHmsWNOZi4oTnBnmcL/g+Vfjt88UaKhs3lFiWUG h7Q9MOGBCEmiHCKQFEKhehdqvP/oMCMO72HAgWfSwT0A/xmIhW3H7F7eeg99J5nARqcps7hIHXFC Atn1n0FgPXaIkIGG1pukIupCEB0H9nQeEnZCeCp5VV2trueUcIwtFsuyylMsWP2S7XyIHyUYkjYN 9WiCjM6ODyGmblj9ciUVs3CvtM5G0Jb0DV3Nq3lOuIgYFdGnWpmGLsv0jc5JJD9YkZMjU3rcYwFt T6wT0ZFyHHZDVnqak5MkOxBPqIOH0Zf4jnDTgf9NSY+ebGj4dWBeUqI/WdRyNZ3NkonzYTa/RubE X0Z2lxFmOUI1NFIybrcxG3/kfIuatyrL8drJqWf0Wlbp9C6SmS/P+dbr6908AwAA//8DAFBLAwQU AAYACAAAACEAlavTsd0AAAAJAQAADwAAAGRycy9kb3ducmV2LnhtbEyPzU7DMBCE70h9B2srcaN2 A4lCiFNVRVxBlB+Jmxtvk4h4HcVuE96e5USPOzOa/abczK4XZxxD50nDeqVAINXedtRoeH97uslB hGjImt4TavjBAJtqcVWawvqJXvG8j43gEgqF0dDGOBRShrpFZ8LKD0jsHf3oTORzbKQdzcTlrpeJ Upl0piP+0JoBdy3W3/uT0/DxfPz6vFMvzaNLh8nPSpK7l1pfL+ftA4iIc/wPwx8+o0PFTAd/IhtE ryFdp5xkPc9AsJ9kircdWEhuc5BVKS8XVL8AAAD//wMAUEsBAi0AFAAGAAgAAAAhALaDOJL+AAAA 4QEAABMAAAAAAAAAAAAAAAAAAAAAAFtDb250ZW50X1R5cGVzXS54bWxQSwECLQAUAAYACAAAACEA OP0h/9YAAACUAQAACwAAAAAAAAAAAAAAAAAvAQAAX3JlbHMvLnJlbHNQSwECLQAUAAYACAAAACEA ZtJ6MBUCAAAFBAAADgAAAAAAAAAAAAAAAAAuAgAAZHJzL2Uyb0RvYy54bWxQSwECLQAUAAYACAAA ACEAlavTsd0AAAAJAQAADwAAAAAAAAAAAAAAAABvBAAAZHJzL2Rvd25yZXYueG1sUEsFBgAAAAAE AAQA8wAAAHkFAAAAAA== " filled="f" stroked="f">
                <v:textbox>
                  <w:txbxContent>
                    <w:p w:rsidR="003C46B4" w:rsidRPr="007F4444" w:rsidRDefault="003C46B4" w:rsidP="001D1378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F4444">
                        <w:rPr>
                          <w:rFonts w:ascii="Arial" w:hAnsi="Arial" w:cs="Arial"/>
                          <w:b/>
                        </w:rPr>
                        <w:t>personas</w:t>
                      </w:r>
                    </w:p>
                    <w:p w:rsidR="003C46B4" w:rsidRPr="007F4444" w:rsidRDefault="003C46B4" w:rsidP="001D1378">
                      <w:pPr>
                        <w:jc w:val="center"/>
                        <w:rPr>
                          <w:rFonts w:ascii="Fedra Sans Std Book" w:hAnsi="Fedra Sans Std Book"/>
                          <w:b/>
                          <w:noProof/>
                        </w:rPr>
                      </w:pPr>
                      <w:r w:rsidRPr="007F4444">
                        <w:rPr>
                          <w:rFonts w:ascii="Arial" w:hAnsi="Arial" w:cs="Arial"/>
                          <w:b/>
                        </w:rPr>
                        <w:t>apoyadas</w:t>
                      </w:r>
                    </w:p>
                    <w:p w:rsidR="003C46B4" w:rsidRDefault="003C46B4" w:rsidP="001D1378">
                      <w:pPr>
                        <w:jc w:val="both"/>
                        <w:rPr>
                          <w:rFonts w:ascii="Fedra Sans Std Book" w:hAnsi="Fedra Sans Std Book"/>
                          <w:noProof/>
                        </w:rPr>
                      </w:pPr>
                    </w:p>
                    <w:p w:rsidR="003C46B4" w:rsidRPr="001010EF" w:rsidRDefault="003C46B4" w:rsidP="001D1378">
                      <w:pPr>
                        <w:jc w:val="both"/>
                        <w:rPr>
                          <w:rFonts w:ascii="Fedra Sans Std Book" w:hAnsi="Fedra Sans Std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1378" w:rsidRDefault="001D1378" w:rsidP="001D1378">
      <w:pPr>
        <w:rPr>
          <w:rFonts w:ascii="Arial" w:hAnsi="Arial" w:cs="Arial"/>
          <w:b/>
          <w:noProof/>
        </w:rPr>
      </w:pPr>
    </w:p>
    <w:p w:rsidR="001D1378" w:rsidRDefault="001D1378" w:rsidP="001D1378">
      <w:pPr>
        <w:rPr>
          <w:rFonts w:ascii="Arial" w:hAnsi="Arial" w:cs="Arial"/>
          <w:b/>
          <w:noProof/>
        </w:rPr>
      </w:pPr>
    </w:p>
    <w:p w:rsidR="001D1378" w:rsidRDefault="004923B5" w:rsidP="001D1378">
      <w:pPr>
        <w:rPr>
          <w:rFonts w:ascii="Arial" w:hAnsi="Arial" w:cs="Arial"/>
          <w:b/>
          <w:noProof/>
        </w:rPr>
      </w:pP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5BBDD3" wp14:editId="008E3281">
                <wp:simplePos x="0" y="0"/>
                <wp:positionH relativeFrom="column">
                  <wp:posOffset>-4193540</wp:posOffset>
                </wp:positionH>
                <wp:positionV relativeFrom="paragraph">
                  <wp:posOffset>401320</wp:posOffset>
                </wp:positionV>
                <wp:extent cx="6724650" cy="332740"/>
                <wp:effectExtent l="0" t="0" r="19050" b="10160"/>
                <wp:wrapNone/>
                <wp:docPr id="454" name="Rectángulo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650" cy="332740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F7BC4" id="Rectángulo 454" o:spid="_x0000_s1026" style="position:absolute;margin-left:-330.2pt;margin-top:31.6pt;width:529.5pt;height:2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a1FcYLAIAAEIEAAAOAAAAZHJzL2Uyb0RvYy54bWysU11u2zAMfh+wOwh6X5y4Tn+MOEWQtsOA bivW7QCKLNvCZFGjlDjdbXqWXWyUnHbp9jIM04MgitSnjx/JxeW+N2yn0GuwFZ9NppwpK6HWtq34 l883b84580HYWhiwquIPyvPL5etXi8GVKocOTK2QEYj15eAq3oXgyizzslO98BNwypKzAexFIBPb rEYxEHpvsnw6Pc0GwNohSOU93V6NTr5M+E2jZPjYNF4FZipO3ELaMe2buGfLhShbFK7T8kBD/AOL XmhLnz5DXYkg2Bb1H1C9lggemjCR0GfQNFqqlANlM5v+ls19J5xKuZA43j3L5P8frPywu0Om64oX 84IzK3oq0ieS7cejbbcGWLwmkQbnS4q9d3cY0/TuFuRXzyysO2FbtUKEoVOiJmqzGJ+9eBANT0/Z ZngPNf0gtgGSXvsG+whISrB9KsvDc1nUPjBJl6dneXE6p+pJ8p2c5GdFqlsmyqfXDn14q6Bn8VBx JP4JXexufYhsRPkUktiD0fWNNiYZ2G7WBtlOUItcXK/zYpUSoCSPw4xlA/nn+Twhv/D5v4PodaBe N7qv+Pk0rrH7omzXtk6dGIQ245koG3vQMUo3lmAD9QPJiDA2Mg0eHTrA75wN1MQV99+2AhVn5p2l UlzMCtKKhWQU87OcDDz2bI49wkqCqnjgbDyuwzgpW4e67einWcrdworK1+ikbCztyOpAlho1CX4Y qjgJx3aK+jX6y58AAAD//wMAUEsDBBQABgAIAAAAIQCmjhb73wAAAAsBAAAPAAAAZHJzL2Rvd25y ZXYueG1sTI/BTsMwEETvSPyDtUhcUGs3BasNcSqoxLVqCxdum3hJArEdxW4b/p7lBMfVPM28LTaT 68WZxtgFb2AxVyDI18F2vjHw9voyW4GICb3FPngy8E0RNuX1VYG5DRd/oPMxNYJLfMzRQJvSkEsZ 65YcxnkYyHP2EUaHic+xkXbEC5e7XmZKaemw87zQ4kDbluqv48kZQOc+98/7Ne4qtUtb+e4OdJcZ c3szPT2CSDSlPxh+9VkdSnaqwsnbKHoDM63VPbMG9DIDwcRyvdIgKkYXDxpkWcj/P5Q/AAAA//8D AFBLAQItABQABgAIAAAAIQC2gziS/gAAAOEBAAATAAAAAAAAAAAAAAAAAAAAAABbQ29udGVudF9U eXBlc10ueG1sUEsBAi0AFAAGAAgAAAAhADj9If/WAAAAlAEAAAsAAAAAAAAAAAAAAAAALwEAAF9y ZWxzLy5yZWxzUEsBAi0AFAAGAAgAAAAhAFrUVxgsAgAAQgQAAA4AAAAAAAAAAAAAAAAALgIAAGRy cy9lMm9Eb2MueG1sUEsBAi0AFAAGAAgAAAAhAKaOFvvfAAAACwEAAA8AAAAAAAAAAAAAAAAAhgQA AGRycy9kb3ducmV2LnhtbFBLBQYAAAAABAAEAPMAAACSBQAAAAA= " fillcolor="#9ec24a" strokecolor="#9ec24a"/>
            </w:pict>
          </mc:Fallback>
        </mc:AlternateContent>
      </w:r>
    </w:p>
    <w:p w:rsidR="001D1378" w:rsidRDefault="004923B5" w:rsidP="001D1378">
      <w:pPr>
        <w:rPr>
          <w:rFonts w:ascii="Arial" w:hAnsi="Arial" w:cs="Arial"/>
          <w:b/>
          <w:noProof/>
        </w:rPr>
      </w:pP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DD9958" wp14:editId="3A50B895">
                <wp:simplePos x="0" y="0"/>
                <wp:positionH relativeFrom="column">
                  <wp:posOffset>-653415</wp:posOffset>
                </wp:positionH>
                <wp:positionV relativeFrom="paragraph">
                  <wp:posOffset>231140</wp:posOffset>
                </wp:positionV>
                <wp:extent cx="2790825" cy="361950"/>
                <wp:effectExtent l="0" t="0" r="0" b="0"/>
                <wp:wrapNone/>
                <wp:docPr id="455" name="Cuadro de texto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3C46B4" w:rsidRPr="009379AD" w:rsidRDefault="003C46B4" w:rsidP="001D137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9379AD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MISIÓN, VISIÓN Y VALORES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D9958" id="Cuadro de texto 455" o:spid="_x0000_s1037" type="#_x0000_t202" style="position:absolute;margin-left:-51.45pt;margin-top:18.2pt;width:219.75pt;height: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B0FOoLQIAADkEAAAOAAAAZHJzL2Uyb0RvYy54bWysU81u2zAMvg/YOwi6L7bTOE2MOEWXtsOA 7gfo9gCKJMfCJNGTlNjZ05eS0zTobsN8EEiT/Eh+JFc3g9HkIJ1XYGtaTHJKpOUglN3V9OePhw8L SnxgVjANVtb0KD29Wb9/t+q7Sk6hBS2kIwhifdV3NW1D6Kos87yVhvkJdNKisQFnWEDV7TLhWI/o RmfTPJ9nPTjROeDSe/x7NxrpOuE3jeThW9N4GYiuKdYW0uvSu41vtl6xaudY1yp+KoP9QxWGKYtJ z1B3LDCyd+ovKKO4Aw9NmHAwGTSN4jL1gN0U+ZtunlrWydQLkuO7M03+/8Hyr4fvjihR01lZUmKZ wSFt9kw4IEKSIIcAJJqQqL7zFfo/dRgRho8w4MBT0757BP7LEwubltmdvHUO+lYygYUWMTK7CB1x fATZ9l9AYD62D5CAhsaZyCLyQhAdB3Y8DwkrIRx/Tq+X+WKKtXK0Xc2LZZmmmLHqJbpzPnySYEgU aupwCRI6Ozz6EKth1YtLTGbhQWmdFkFb0td0WSL8G4tRAfdUK1PTRR6/cXNik/dWpODAlB5lTKBt BJBpAzFrVOLU78VOEseQ7vlVOYKg84VbYiqSM9IUhu2QplMkHiONWxBH5M7BuMt4eyi04P5Q0uMe 19T/3jMnKdGfLfK/LGazuPhJmZXXU1TcpWV7aWGWI1RNAyWjuAnpWEY2bnFOjUoUvlZymi7uZ2L2 dEvxAC715PV68etnAAAA//8DAFBLAwQUAAYACAAAACEA4oXud98AAAAKAQAADwAAAGRycy9kb3du cmV2LnhtbEyPwU7DMBBE70j8g7VI3Fq7TYhIyKZCIK4gClTqzY23SUS8jmK3CX+POdHjap5m3pab 2fbiTKPvHCOslgoEce1Mxw3C58fL4h6ED5qN7h0Twg952FTXV6UujJv4nc7b0IhYwr7QCG0IQyGl r1uy2i/dQByzoxutDvEcG2lGPcVy28u1Upm0uuO40OqBnlqqv7cni/D1etzvUvXWPNu7YXKzkmxz iXh7Mz8+gAg0h38Y/vSjOlTR6eBObLzoERYrtc4ji5BkKYhIJEmWgTgg5EkKsirl5QvVLwAAAP// AwBQSwECLQAUAAYACAAAACEAtoM4kv4AAADhAQAAEwAAAAAAAAAAAAAAAAAAAAAAW0NvbnRlbnRf VHlwZXNdLnhtbFBLAQItABQABgAIAAAAIQA4/SH/1gAAAJQBAAALAAAAAAAAAAAAAAAAAC8BAABf cmVscy8ucmVsc1BLAQItABQABgAIAAAAIQCB0FOoLQIAADkEAAAOAAAAAAAAAAAAAAAAAC4CAABk cnMvZTJvRG9jLnhtbFBLAQItABQABgAIAAAAIQDihe533wAAAAoBAAAPAAAAAAAAAAAAAAAAAIcE AABkcnMvZG93bnJldi54bWxQSwUGAAAAAAQABADzAAAAkwUAAAAA " filled="f" stroked="f">
                <v:textbox>
                  <w:txbxContent>
                    <w:p w:rsidR="003C46B4" w:rsidRPr="009379AD" w:rsidRDefault="003C46B4" w:rsidP="001D137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9379AD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MISIÓN, VISIÓN Y VALORES</w:t>
                      </w:r>
                    </w:p>
                  </w:txbxContent>
                </v:textbox>
              </v:shape>
            </w:pict>
          </mc:Fallback>
        </mc:AlternateContent>
      </w:r>
    </w:p>
    <w:p w:rsidR="001D1378" w:rsidRDefault="001D1378" w:rsidP="001D1378">
      <w:pPr>
        <w:rPr>
          <w:rFonts w:ascii="Arial" w:hAnsi="Arial" w:cs="Arial"/>
          <w:noProof/>
        </w:rPr>
      </w:pPr>
    </w:p>
    <w:p w:rsidR="001D1378" w:rsidRDefault="004923B5" w:rsidP="001D1378">
      <w:pPr>
        <w:rPr>
          <w:rFonts w:ascii="Arial" w:hAnsi="Arial" w:cs="Arial"/>
          <w:noProof/>
        </w:rPr>
      </w:pPr>
      <w:r w:rsidRPr="001D16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BD833E" wp14:editId="0460D165">
                <wp:simplePos x="0" y="0"/>
                <wp:positionH relativeFrom="column">
                  <wp:posOffset>-7204710</wp:posOffset>
                </wp:positionH>
                <wp:positionV relativeFrom="paragraph">
                  <wp:posOffset>389890</wp:posOffset>
                </wp:positionV>
                <wp:extent cx="7551420" cy="48895"/>
                <wp:effectExtent l="0" t="0" r="11430" b="27305"/>
                <wp:wrapNone/>
                <wp:docPr id="456" name="Rectángulo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1420" cy="48895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A6D82" id="Rectángulo 456" o:spid="_x0000_s1026" style="position:absolute;margin-left:-567.3pt;margin-top:30.7pt;width:594.6pt;height: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bDsM4KQIAAEEEAAAOAAAAZHJzL2Uyb0RvYy54bWysU1Fu2zAM/R+wOwj6X5wEdpsYdYoibYcB 3Vas2wEUWbaFyaJGKXG62+wsvdgoOc3S7WcY5g9DFKnHx0fy4nLfG7ZT6DXYis8mU86UlVBr21b8 y+fbNwvOfBC2Fgasqvij8vxy9frVxeBKNYcOTK2QEYj15eAq3oXgyizzslO98BNwypKzAexFIBPb rEYxEHpvsvl0epYNgLVDkMp7ur0enXyV8JtGyfCxabwKzFScuIX0x/TfxH+2uhBli8J1Wh5oiH9g 0QttKekR6loEwbao/4DqtUTw0ISJhD6DptFSpRqomtn0t2oeOuFUqoXE8e4ok/9/sPLD7h6Zriue F2ecWdFTkz6RbE8/bLs1wOI1iTQ4X1Lsg7vHWKZ3dyC/emZh3QnbqitEGDolaqI2i/HZiwfR8PSU bYb3UFMGsQ2Q9No32EdAUoLtU1sej21R+8AkXZ4XxSyfU/ck+fLFYlmkDKJ8fuzQh7cKehYPFUei n8DF7s6HSEaUzyGJPBhd32pjkoHtZm2Q7QRNyPJmPc+vDuj+NMxYNpC/mBcJ+YXP/x1ErwONutF9 xRfT+MU8ooyq3dg6nYPQZjwTZWMPMkblxg5soH4kFRHGOaa9o0MH+J2zgWa44v7bVqDizLyz1Inl LM/j0CcjL86jhnjq2Zx6hJUEVfHA2Xhch3FRtg5121GmWardwhV1r9FJ2djZkdWBLM1pEvywU3ER Tu0U9WvzVz8BAAD//wMAUEsDBBQABgAIAAAAIQA3n2wt3QAAAAoBAAAPAAAAZHJzL2Rvd25yZXYu eG1sTI/BTsMwEETvSPyDtUhcUOuklIiGOBVU4lq1hQu3TbwkgXgdxW4b/p7tCY6jfZp5W6wn16sT jaHzbCCdJ6CIa287bgy8v73OHkGFiGyx90wGfijAury+KjC3/sx7Oh1io6SEQ44G2hiHXOtQt+Qw zP1ALLdPPzqMEsdG2xHPUu56vUiSTDvsWBZaHGjTUv19ODoD6NzX7mW3wm2VbONGf7g93S2Mub2Z np9ARZriHwwXfVGHUpwqf2QbVG9glqb3y0xgA1m6BCXIwyVXklcp6LLQ/18ofwEAAP//AwBQSwEC LQAUAAYACAAAACEAtoM4kv4AAADhAQAAEwAAAAAAAAAAAAAAAAAAAAAAW0NvbnRlbnRfVHlwZXNd LnhtbFBLAQItABQABgAIAAAAIQA4/SH/1gAAAJQBAAALAAAAAAAAAAAAAAAAAC8BAABfcmVscy8u cmVsc1BLAQItABQABgAIAAAAIQDbDsM4KQIAAEEEAAAOAAAAAAAAAAAAAAAAAC4CAABkcnMvZTJv RG9jLnhtbFBLAQItABQABgAIAAAAIQA3n2wt3QAAAAoBAAAPAAAAAAAAAAAAAAAAAIMEAABkcnMv ZG93bnJldi54bWxQSwUGAAAAAAQABADzAAAAjQUAAAAA " fillcolor="#9ec24a" strokecolor="#9ec24a"/>
            </w:pict>
          </mc:Fallback>
        </mc:AlternateContent>
      </w:r>
    </w:p>
    <w:p w:rsidR="004923B5" w:rsidRDefault="001D1378" w:rsidP="001D1378">
      <w:pPr>
        <w:rPr>
          <w:rFonts w:ascii="Arial" w:eastAsia="Calibri" w:hAnsi="Arial" w:cs="Arial"/>
          <w:b/>
          <w:sz w:val="22"/>
          <w:szCs w:val="22"/>
        </w:rPr>
      </w:pPr>
      <w:r w:rsidRPr="004923B5">
        <w:rPr>
          <w:rFonts w:ascii="Arial" w:eastAsia="Calibri" w:hAnsi="Arial" w:cs="Arial"/>
          <w:b/>
          <w:sz w:val="22"/>
          <w:szCs w:val="22"/>
        </w:rPr>
        <w:t xml:space="preserve">            </w:t>
      </w:r>
    </w:p>
    <w:p w:rsidR="001D1378" w:rsidRPr="004923B5" w:rsidRDefault="004923B5" w:rsidP="001D1378">
      <w:pPr>
        <w:rPr>
          <w:rFonts w:ascii="Arial" w:eastAsia="Calibri" w:hAnsi="Arial" w:cs="Arial"/>
          <w:b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35D890B2" wp14:editId="5033C14C">
            <wp:simplePos x="0" y="0"/>
            <wp:positionH relativeFrom="column">
              <wp:posOffset>-997585</wp:posOffset>
            </wp:positionH>
            <wp:positionV relativeFrom="paragraph">
              <wp:posOffset>216535</wp:posOffset>
            </wp:positionV>
            <wp:extent cx="1056640" cy="984885"/>
            <wp:effectExtent l="0" t="0" r="0" b="5715"/>
            <wp:wrapSquare wrapText="bothSides"/>
            <wp:docPr id="472" name="Imagen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sz w:val="22"/>
          <w:szCs w:val="22"/>
        </w:rPr>
        <w:t xml:space="preserve">             </w:t>
      </w:r>
      <w:r w:rsidR="001D1378" w:rsidRPr="004923B5">
        <w:rPr>
          <w:rFonts w:ascii="Arial" w:eastAsia="Calibri" w:hAnsi="Arial" w:cs="Arial"/>
          <w:b/>
          <w:sz w:val="22"/>
          <w:szCs w:val="22"/>
        </w:rPr>
        <w:t>Misión</w:t>
      </w:r>
    </w:p>
    <w:p w:rsidR="004923B5" w:rsidRPr="004923B5" w:rsidRDefault="001D1378" w:rsidP="001D1378">
      <w:pPr>
        <w:jc w:val="both"/>
        <w:rPr>
          <w:rFonts w:ascii="Arial" w:eastAsia="Calibri" w:hAnsi="Arial" w:cs="Arial"/>
          <w:b/>
          <w:sz w:val="16"/>
          <w:szCs w:val="16"/>
        </w:rPr>
      </w:pPr>
      <w:r w:rsidRPr="004923B5">
        <w:rPr>
          <w:rFonts w:ascii="Arial" w:eastAsia="Calibri" w:hAnsi="Arial" w:cs="Arial"/>
          <w:b/>
          <w:sz w:val="22"/>
          <w:szCs w:val="22"/>
        </w:rPr>
        <w:t xml:space="preserve"> </w:t>
      </w:r>
    </w:p>
    <w:p w:rsidR="001D1378" w:rsidRPr="004923B5" w:rsidRDefault="001D1378" w:rsidP="001D1378">
      <w:pPr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b/>
          <w:sz w:val="22"/>
          <w:szCs w:val="22"/>
        </w:rPr>
        <w:t>Promover los derechos y la calidad de vida de las personas con discapacidad intelectual o del desarrollo (</w:t>
      </w:r>
      <w:proofErr w:type="spellStart"/>
      <w:r w:rsidRPr="004923B5">
        <w:rPr>
          <w:rFonts w:ascii="Arial" w:hAnsi="Arial" w:cs="Arial"/>
          <w:b/>
          <w:sz w:val="22"/>
          <w:szCs w:val="22"/>
        </w:rPr>
        <w:t>pcdi</w:t>
      </w:r>
      <w:proofErr w:type="spellEnd"/>
      <w:r w:rsidRPr="004923B5">
        <w:rPr>
          <w:rFonts w:ascii="Arial" w:hAnsi="Arial" w:cs="Arial"/>
          <w:b/>
          <w:sz w:val="22"/>
          <w:szCs w:val="22"/>
        </w:rPr>
        <w:t>/</w:t>
      </w:r>
      <w:proofErr w:type="spellStart"/>
      <w:r w:rsidRPr="004923B5">
        <w:rPr>
          <w:rFonts w:ascii="Arial" w:hAnsi="Arial" w:cs="Arial"/>
          <w:b/>
          <w:sz w:val="22"/>
          <w:szCs w:val="22"/>
        </w:rPr>
        <w:t>dd</w:t>
      </w:r>
      <w:proofErr w:type="spellEnd"/>
      <w:r w:rsidRPr="004923B5">
        <w:rPr>
          <w:rFonts w:ascii="Arial" w:hAnsi="Arial" w:cs="Arial"/>
          <w:b/>
          <w:sz w:val="22"/>
          <w:szCs w:val="22"/>
        </w:rPr>
        <w:t xml:space="preserve">) </w:t>
      </w:r>
      <w:r w:rsidRPr="004923B5">
        <w:rPr>
          <w:rFonts w:ascii="Arial" w:hAnsi="Arial" w:cs="Arial"/>
          <w:sz w:val="22"/>
          <w:szCs w:val="22"/>
        </w:rPr>
        <w:t>en La Rioja y la de sus familias a través de la prestación de apoyos individualizados que contribuyan a su inclusión como ciudadanos y ciudadanas.</w:t>
      </w:r>
    </w:p>
    <w:p w:rsidR="004923B5" w:rsidRDefault="004923B5" w:rsidP="001D1378">
      <w:pPr>
        <w:rPr>
          <w:rFonts w:ascii="Arial" w:eastAsia="Calibri" w:hAnsi="Arial" w:cs="Arial"/>
          <w:b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C279AB" wp14:editId="05C27FD3">
                <wp:simplePos x="0" y="0"/>
                <wp:positionH relativeFrom="column">
                  <wp:posOffset>-6206490</wp:posOffset>
                </wp:positionH>
                <wp:positionV relativeFrom="paragraph">
                  <wp:posOffset>387350</wp:posOffset>
                </wp:positionV>
                <wp:extent cx="6381750" cy="45719"/>
                <wp:effectExtent l="0" t="0" r="19050" b="12065"/>
                <wp:wrapNone/>
                <wp:docPr id="458" name="Rectángulo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1750" cy="45719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59852" id="Rectángulo 458" o:spid="_x0000_s1026" style="position:absolute;margin-left:-488.7pt;margin-top:30.5pt;width:502.5pt;height:3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M9uTdKAIAAEEEAAAOAAAAZHJzL2Uyb0RvYy54bWysU1GO0zAQ/UfiDpb/aZrS7rZR01XV3UVI C6xYOIDrOImF4zFjt+lyG87CxRg73dKFH4TIR+TxjN+8eTOzvDp0hu0Veg225PlozJmyEiptm5J/ /nT7as6ZD8JWwoBVJX9Unl+tXr5Y9q5QE2jBVAoZgVhf9K7kbQiuyDIvW9UJPwKnLDlrwE4EMrHJ KhQ9oXcmm4zHF1kPWDkEqbyn2+vByVcJv66VDB/q2qvATMmJW0h/TP9t/GerpSgaFK7V8khD/AOL TmhLSU9Q1yIItkP9B1SnJYKHOowkdBnUtZYq1UDV5OPfqnlohVOpFhLHu5NM/v/Byvf7e2S6Kvl0 Rq2yoqMmfSTZfny3zc4Ai9ckUu98QbEP7h5jmd7dgfzimYVNK2yj1ojQt0pURC2P8dmzB9Hw9JRt +3dQUQaxC5D0OtTYRUBSgh1SWx5PbVGHwCRdXrye55cz6p4k33R2mS9SBlE8PXbowxsFHYuHkiPR T+Bif+dDJCOKp5BEHoyubrUxycBmuzHI9oImZHGzmUzXR3R/HmYs68k/m8wS8jOf/zuITgcadaO7 ks/H8Yt5RBFVu7FVOgehzXAmysYeZYzKDR3YQvVIKiIMc0x7R4cW8BtnPc1wyf3XnUDFmXlrqROL fDqNQ58MEm5CBp57tuceYSVBlTxwNhw3YViUnUPdtJQpT7VbWFP3ap2UjZ0dWB3J0pwmwY87FRfh 3E5RvzZ/9RMAAP//AwBQSwMEFAAGAAgAAAAhAMgu/GDdAAAACQEAAA8AAABkcnMvZG93bnJldi54 bWxMj0FPg0AQhe8m/ofNmHgx7VJioKUsjTbx2rTVi7cBRqCys4TdtvjvHU/2+DJf3nwv30y2Vxca fefYwGIegSKuXN1xY+Dj/W22BOUDco29YzLwQx42xf1djlntrnygyzE0SkrYZ2igDWHItPZVSxb9 3A3Ecvtyo8UgcWx0PeJVym2v4yhKtMWO5UOLA21bqr6PZ2sArT3tX/cr3JXRLmz1pz3QU2zM48P0 sgYVaAr/MPzpizoU4lS6M9de9QZmqzR9FtZAspBRQsRpAqqUvIxBF7m+XVD8AgAA//8DAFBLAQIt ABQABgAIAAAAIQC2gziS/gAAAOEBAAATAAAAAAAAAAAAAAAAAAAAAABbQ29udGVudF9UeXBlc10u eG1sUEsBAi0AFAAGAAgAAAAhADj9If/WAAAAlAEAAAsAAAAAAAAAAAAAAAAALwEAAF9yZWxzLy5y ZWxzUEsBAi0AFAAGAAgAAAAhAMz25N0oAgAAQQQAAA4AAAAAAAAAAAAAAAAALgIAAGRycy9lMm9E b2MueG1sUEsBAi0AFAAGAAgAAAAhAMgu/GDdAAAACQEAAA8AAAAAAAAAAAAAAAAAggQAAGRycy9k b3ducmV2LnhtbFBLBQYAAAAABAAEAPMAAACMBQAAAAA= " fillcolor="#9ec24a" strokecolor="#9ec24a"/>
            </w:pict>
          </mc:Fallback>
        </mc:AlternateContent>
      </w:r>
      <w:r w:rsidR="001D1378" w:rsidRPr="004923B5">
        <w:rPr>
          <w:rFonts w:ascii="Arial" w:eastAsia="Calibri" w:hAnsi="Arial" w:cs="Arial"/>
          <w:b/>
          <w:sz w:val="22"/>
          <w:szCs w:val="22"/>
        </w:rPr>
        <w:t xml:space="preserve">             </w:t>
      </w:r>
    </w:p>
    <w:p w:rsidR="004923B5" w:rsidRDefault="004923B5" w:rsidP="001D1378">
      <w:pPr>
        <w:rPr>
          <w:rFonts w:ascii="Arial" w:eastAsia="Calibri" w:hAnsi="Arial" w:cs="Arial"/>
          <w:b/>
          <w:sz w:val="22"/>
          <w:szCs w:val="22"/>
        </w:rPr>
      </w:pPr>
    </w:p>
    <w:p w:rsidR="001D1378" w:rsidRDefault="004923B5" w:rsidP="004923B5">
      <w:pPr>
        <w:rPr>
          <w:rFonts w:ascii="Arial" w:eastAsia="Calibri" w:hAnsi="Arial" w:cs="Arial"/>
          <w:b/>
          <w:sz w:val="22"/>
          <w:szCs w:val="22"/>
        </w:rPr>
      </w:pPr>
      <w:r>
        <w:rPr>
          <w:rFonts w:ascii="Arial" w:eastAsia="Calibri" w:hAnsi="Arial" w:cs="Arial"/>
          <w:b/>
          <w:sz w:val="22"/>
          <w:szCs w:val="22"/>
        </w:rPr>
        <w:t xml:space="preserve">           </w:t>
      </w:r>
      <w:r w:rsidR="001D1378" w:rsidRPr="004923B5">
        <w:rPr>
          <w:rFonts w:ascii="Arial" w:eastAsia="Calibri" w:hAnsi="Arial" w:cs="Arial"/>
          <w:b/>
          <w:sz w:val="22"/>
          <w:szCs w:val="22"/>
        </w:rPr>
        <w:t>Visión</w:t>
      </w:r>
    </w:p>
    <w:p w:rsidR="004923B5" w:rsidRPr="004923B5" w:rsidRDefault="004923B5" w:rsidP="004923B5">
      <w:pPr>
        <w:rPr>
          <w:rFonts w:ascii="Arial" w:eastAsia="Calibri" w:hAnsi="Arial" w:cs="Arial"/>
          <w:b/>
          <w:sz w:val="16"/>
          <w:szCs w:val="16"/>
        </w:rPr>
      </w:pPr>
    </w:p>
    <w:p w:rsidR="001D1378" w:rsidRPr="004923B5" w:rsidRDefault="001D1378" w:rsidP="004923B5">
      <w:pPr>
        <w:ind w:left="284"/>
        <w:contextualSpacing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Ser una entidad consolidada y comprometida orientada a las personas y referente en La Rioja en:</w:t>
      </w:r>
    </w:p>
    <w:p w:rsidR="001D1378" w:rsidRPr="004923B5" w:rsidRDefault="004923B5" w:rsidP="001D1378">
      <w:pPr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 w:rsidRPr="004923B5">
        <w:rPr>
          <w:rFonts w:ascii="Arial" w:eastAsia="Calibri" w:hAnsi="Arial" w:cs="Arial"/>
          <w:b/>
          <w:noProof/>
          <w:sz w:val="22"/>
          <w:szCs w:val="22"/>
        </w:rPr>
        <w:drawing>
          <wp:anchor distT="0" distB="0" distL="114300" distR="114300" simplePos="0" relativeHeight="251713536" behindDoc="0" locked="0" layoutInCell="1" allowOverlap="1" wp14:anchorId="51E65CFB" wp14:editId="0D89D9A9">
            <wp:simplePos x="0" y="0"/>
            <wp:positionH relativeFrom="column">
              <wp:posOffset>-945515</wp:posOffset>
            </wp:positionH>
            <wp:positionV relativeFrom="paragraph">
              <wp:posOffset>5715</wp:posOffset>
            </wp:positionV>
            <wp:extent cx="1012190" cy="664210"/>
            <wp:effectExtent l="0" t="0" r="0" b="0"/>
            <wp:wrapSquare wrapText="bothSides"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378" w:rsidRPr="004923B5">
        <w:rPr>
          <w:rFonts w:ascii="Arial" w:hAnsi="Arial" w:cs="Arial"/>
          <w:b/>
          <w:sz w:val="22"/>
          <w:szCs w:val="22"/>
        </w:rPr>
        <w:t>- Garantizar la</w:t>
      </w:r>
      <w:r w:rsidR="001D1378" w:rsidRPr="004923B5">
        <w:rPr>
          <w:rFonts w:ascii="Arial" w:hAnsi="Arial" w:cs="Arial"/>
          <w:sz w:val="22"/>
          <w:szCs w:val="22"/>
        </w:rPr>
        <w:t xml:space="preserve"> </w:t>
      </w:r>
      <w:r w:rsidR="001D1378" w:rsidRPr="004923B5">
        <w:rPr>
          <w:rFonts w:ascii="Arial" w:hAnsi="Arial" w:cs="Arial"/>
          <w:b/>
          <w:spacing w:val="-6"/>
          <w:sz w:val="22"/>
          <w:szCs w:val="22"/>
        </w:rPr>
        <w:t xml:space="preserve">calidad de vida de cada </w:t>
      </w:r>
      <w:proofErr w:type="spellStart"/>
      <w:r w:rsidR="001D1378" w:rsidRPr="004923B5">
        <w:rPr>
          <w:rFonts w:ascii="Arial" w:hAnsi="Arial" w:cs="Arial"/>
          <w:b/>
          <w:spacing w:val="-6"/>
          <w:sz w:val="22"/>
          <w:szCs w:val="22"/>
        </w:rPr>
        <w:t>pcdi</w:t>
      </w:r>
      <w:proofErr w:type="spellEnd"/>
      <w:r w:rsidR="001D1378" w:rsidRPr="004923B5">
        <w:rPr>
          <w:rFonts w:ascii="Arial" w:hAnsi="Arial" w:cs="Arial"/>
          <w:b/>
          <w:spacing w:val="-6"/>
          <w:sz w:val="22"/>
          <w:szCs w:val="22"/>
        </w:rPr>
        <w:t>/</w:t>
      </w:r>
      <w:proofErr w:type="spellStart"/>
      <w:r w:rsidR="001D1378" w:rsidRPr="004923B5">
        <w:rPr>
          <w:rFonts w:ascii="Arial" w:hAnsi="Arial" w:cs="Arial"/>
          <w:b/>
          <w:spacing w:val="-6"/>
          <w:sz w:val="22"/>
          <w:szCs w:val="22"/>
        </w:rPr>
        <w:t>dd</w:t>
      </w:r>
      <w:proofErr w:type="spellEnd"/>
      <w:r w:rsidR="001D1378" w:rsidRPr="004923B5">
        <w:rPr>
          <w:rFonts w:ascii="Arial" w:hAnsi="Arial" w:cs="Arial"/>
          <w:b/>
          <w:spacing w:val="-6"/>
          <w:sz w:val="22"/>
          <w:szCs w:val="22"/>
        </w:rPr>
        <w:t xml:space="preserve"> y su familia</w:t>
      </w:r>
      <w:r w:rsidR="001D1378" w:rsidRPr="004923B5">
        <w:rPr>
          <w:rFonts w:ascii="Arial" w:hAnsi="Arial" w:cs="Arial"/>
          <w:spacing w:val="-6"/>
          <w:sz w:val="22"/>
          <w:szCs w:val="22"/>
        </w:rPr>
        <w:t xml:space="preserve"> a lo largo de su vida mediante la prestación de apoyos orientados a la inclusión.</w:t>
      </w:r>
    </w:p>
    <w:p w:rsidR="001D1378" w:rsidRPr="004923B5" w:rsidRDefault="001D1378" w:rsidP="001D1378">
      <w:pPr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 w:rsidRPr="004923B5">
        <w:rPr>
          <w:rFonts w:ascii="Arial" w:hAnsi="Arial" w:cs="Arial"/>
          <w:b/>
          <w:spacing w:val="-6"/>
          <w:sz w:val="22"/>
          <w:szCs w:val="22"/>
        </w:rPr>
        <w:t>- Promover</w:t>
      </w:r>
      <w:r w:rsidRPr="004923B5">
        <w:rPr>
          <w:rFonts w:ascii="Arial" w:hAnsi="Arial" w:cs="Arial"/>
          <w:spacing w:val="-6"/>
          <w:sz w:val="22"/>
          <w:szCs w:val="22"/>
        </w:rPr>
        <w:t xml:space="preserve"> </w:t>
      </w:r>
      <w:r w:rsidRPr="004923B5">
        <w:rPr>
          <w:rFonts w:ascii="Arial" w:hAnsi="Arial" w:cs="Arial"/>
          <w:b/>
          <w:spacing w:val="-6"/>
          <w:sz w:val="22"/>
          <w:szCs w:val="22"/>
        </w:rPr>
        <w:t xml:space="preserve">la mejora </w:t>
      </w:r>
      <w:proofErr w:type="spellStart"/>
      <w:r w:rsidRPr="004923B5">
        <w:rPr>
          <w:rFonts w:ascii="Arial" w:hAnsi="Arial" w:cs="Arial"/>
          <w:b/>
          <w:spacing w:val="-6"/>
          <w:sz w:val="22"/>
          <w:szCs w:val="22"/>
        </w:rPr>
        <w:t>continúa</w:t>
      </w:r>
      <w:proofErr w:type="spellEnd"/>
      <w:r w:rsidRPr="004923B5">
        <w:rPr>
          <w:rFonts w:ascii="Arial" w:hAnsi="Arial" w:cs="Arial"/>
          <w:b/>
          <w:spacing w:val="-6"/>
          <w:sz w:val="22"/>
          <w:szCs w:val="22"/>
        </w:rPr>
        <w:t xml:space="preserve"> </w:t>
      </w:r>
      <w:r w:rsidRPr="004923B5">
        <w:rPr>
          <w:rFonts w:ascii="Arial" w:hAnsi="Arial" w:cs="Arial"/>
          <w:spacing w:val="-6"/>
          <w:sz w:val="22"/>
          <w:szCs w:val="22"/>
        </w:rPr>
        <w:t>implicando a todos sus miembros para contribuir al crecimiento de las personas y de la organización.</w:t>
      </w:r>
    </w:p>
    <w:p w:rsidR="004923B5" w:rsidRDefault="001D1378" w:rsidP="001D1378">
      <w:pPr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 w:rsidRPr="004923B5">
        <w:rPr>
          <w:rFonts w:ascii="Arial" w:hAnsi="Arial" w:cs="Arial"/>
          <w:b/>
          <w:spacing w:val="-6"/>
          <w:sz w:val="22"/>
          <w:szCs w:val="22"/>
        </w:rPr>
        <w:t xml:space="preserve">- Pulsar y velar por los derechos de las </w:t>
      </w:r>
      <w:proofErr w:type="spellStart"/>
      <w:r w:rsidRPr="004923B5">
        <w:rPr>
          <w:rFonts w:ascii="Arial" w:hAnsi="Arial" w:cs="Arial"/>
          <w:b/>
          <w:spacing w:val="-6"/>
          <w:sz w:val="22"/>
          <w:szCs w:val="22"/>
        </w:rPr>
        <w:t>pcdi</w:t>
      </w:r>
      <w:proofErr w:type="spellEnd"/>
      <w:r w:rsidRPr="004923B5">
        <w:rPr>
          <w:rFonts w:ascii="Arial" w:hAnsi="Arial" w:cs="Arial"/>
          <w:b/>
          <w:spacing w:val="-6"/>
          <w:sz w:val="22"/>
          <w:szCs w:val="22"/>
        </w:rPr>
        <w:t>/</w:t>
      </w:r>
      <w:proofErr w:type="spellStart"/>
      <w:r w:rsidRPr="004923B5">
        <w:rPr>
          <w:rFonts w:ascii="Arial" w:hAnsi="Arial" w:cs="Arial"/>
          <w:b/>
          <w:spacing w:val="-6"/>
          <w:sz w:val="22"/>
          <w:szCs w:val="22"/>
        </w:rPr>
        <w:t>dd</w:t>
      </w:r>
      <w:proofErr w:type="spellEnd"/>
      <w:r w:rsidRPr="004923B5">
        <w:rPr>
          <w:rFonts w:ascii="Arial" w:hAnsi="Arial" w:cs="Arial"/>
          <w:b/>
          <w:spacing w:val="-6"/>
          <w:sz w:val="22"/>
          <w:szCs w:val="22"/>
        </w:rPr>
        <w:t xml:space="preserve"> </w:t>
      </w:r>
      <w:r w:rsidRPr="004923B5">
        <w:rPr>
          <w:rFonts w:ascii="Arial" w:hAnsi="Arial" w:cs="Arial"/>
          <w:spacing w:val="-6"/>
          <w:sz w:val="22"/>
          <w:szCs w:val="22"/>
        </w:rPr>
        <w:t>y su reconocimiento como ciudadanos y ciudadanas.</w:t>
      </w:r>
    </w:p>
    <w:p w:rsidR="004923B5" w:rsidRDefault="001D1378" w:rsidP="001D1378">
      <w:pPr>
        <w:contextualSpacing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b/>
          <w:spacing w:val="-6"/>
          <w:sz w:val="22"/>
          <w:szCs w:val="22"/>
        </w:rPr>
        <w:t>- C</w:t>
      </w:r>
      <w:r w:rsidRPr="004923B5">
        <w:rPr>
          <w:rFonts w:ascii="Arial" w:hAnsi="Arial" w:cs="Arial"/>
          <w:b/>
          <w:sz w:val="22"/>
          <w:szCs w:val="22"/>
        </w:rPr>
        <w:t>ontribuir al cambio social</w:t>
      </w:r>
      <w:r w:rsidRPr="004923B5">
        <w:rPr>
          <w:rFonts w:ascii="Arial" w:hAnsi="Arial" w:cs="Arial"/>
          <w:sz w:val="22"/>
          <w:szCs w:val="22"/>
        </w:rPr>
        <w:t xml:space="preserve"> y establecer alianzas para conseguir un entorno más justo y solidario.</w:t>
      </w:r>
    </w:p>
    <w:p w:rsidR="001D1378" w:rsidRPr="004923B5" w:rsidRDefault="001D1378" w:rsidP="001D1378">
      <w:pPr>
        <w:rPr>
          <w:rFonts w:ascii="Arial" w:hAnsi="Arial" w:cs="Arial"/>
          <w:sz w:val="22"/>
          <w:szCs w:val="22"/>
        </w:rPr>
      </w:pPr>
      <w:r w:rsidRPr="001D1658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DCA76D5" wp14:editId="3B3DA936">
                <wp:simplePos x="0" y="0"/>
                <wp:positionH relativeFrom="column">
                  <wp:posOffset>-6906895</wp:posOffset>
                </wp:positionH>
                <wp:positionV relativeFrom="paragraph">
                  <wp:posOffset>55245</wp:posOffset>
                </wp:positionV>
                <wp:extent cx="7551420" cy="48895"/>
                <wp:effectExtent l="0" t="0" r="11430" b="27305"/>
                <wp:wrapNone/>
                <wp:docPr id="461" name="Rectángulo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1420" cy="48895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C4487F" id="Rectángulo 461" o:spid="_x0000_s1026" style="position:absolute;margin-left:-543.85pt;margin-top:4.35pt;width:594.6pt;height: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tJhbmJwIAAEEEAAAOAAAAZHJzL2Uyb0RvYy54bWysU1FuEzEQ/UfiDpb/ySbRpk2ibKoobRFS gYrCARyvd9fC6zFjJ5twG87SizH2JiGFH4Twh+XxjJ/fvJlZ3Oxbw3YKvQZb8NFgyJmyEkpt64J/ +Xz/ZsqZD8KWwoBVBT8oz2+Wr18tOjdXY2jAlAoZgVg/71zBmxDcPMu8bFQr/ACcsuSsAFsRyMQ6 K1F0hN6abDwcXmUdYOkQpPKebm97J18m/KpSMnysKq8CMwUnbiHtmPZN3LPlQsxrFK7R8khD/AOL VmhLn56hbkUQbIv6D6hWSwQPVRhIaDOoKi1VyoGyGQ1/y+apEU6lXEgc784y+f8HKz/sHpHpsuD5 1YgzK1oq0ieS7fmHrbcGWLwmkTrn5xT75B4xpundA8ivnllYN8LWaoUIXaNESdRSfPbiQTQ8PWWb 7j2U9IPYBkh67StsIyApwfapLIdzWdQ+MEmX15PJKB9T9ST58ul0NomMMjE/PXbow1sFLYuHgiPR T+Bi9+BDH3oKSeTB6PJeG5MMrDdrg2wnqENmd+txvjqi+8swY1lH/sl4kpBf+PzfQbQ6UKsb3RZ8 Ooyrb76o2p0tUyMGoU1/puyMpSRPyvUV2EB5IBUR+j6muaNDA/ids456uOD+21ag4sy8s1SJ2SjP Y9MnI59cRw3x0rO59AgrCarggbP+uA79oGwd6rqhn0Ypdwsrql6lk7KRX8/qSJb6NNXmOFNxEC7t FPVr8pc/AQAA//8DAFBLAwQUAAYACAAAACEAjzy8Rt0AAAAKAQAADwAAAGRycy9kb3ducmV2Lnht bEyPwU7DMAyG70i8Q2QkLmhLOsFWStMJJnGdtsGFm9uattA4VZNt5e3xTnCyLX/6/TlfT65XJxpD 59lCMjegiCtfd9xYeH97naWgQkSusfdMFn4owLq4vsoxq/2Z93Q6xEZJCIcMLbQxDpnWoWrJYZj7 gVh2n350GGUcG12PeJZw1+uFMUvtsGO50OJAm5aq78PRWUDnvnYvu0fclmYbN/rD7eluYe3tzfT8 BCrSFP9guOiLOhTiVPoj10H1FmaJSVcrgS2kUi6ESR5AldIs70EXuf7/QvELAAD//wMAUEsBAi0A FAAGAAgAAAAhALaDOJL+AAAA4QEAABMAAAAAAAAAAAAAAAAAAAAAAFtDb250ZW50X1R5cGVzXS54 bWxQSwECLQAUAAYACAAAACEAOP0h/9YAAACUAQAACwAAAAAAAAAAAAAAAAAvAQAAX3JlbHMvLnJl bHNQSwECLQAUAAYACAAAACEArSYW5icCAABBBAAADgAAAAAAAAAAAAAAAAAuAgAAZHJzL2Uyb0Rv Yy54bWxQSwECLQAUAAYACAAAACEAjzy8Rt0AAAAKAQAADwAAAAAAAAAAAAAAAACBBAAAZHJzL2Rv d25yZXYueG1sUEsFBgAAAAAEAAQA8wAAAIsFAAAAAA== " fillcolor="#9ec24a" strokecolor="#9ec24a"/>
            </w:pict>
          </mc:Fallback>
        </mc:AlternateContent>
      </w:r>
      <w:r>
        <w:rPr>
          <w:rFonts w:ascii="Arial" w:hAnsi="Arial" w:cs="Arial"/>
          <w:b/>
        </w:rPr>
        <w:t xml:space="preserve">                   </w:t>
      </w:r>
      <w:r w:rsidRPr="004923B5">
        <w:rPr>
          <w:rFonts w:ascii="Arial" w:hAnsi="Arial" w:cs="Arial"/>
          <w:b/>
          <w:sz w:val="22"/>
          <w:szCs w:val="22"/>
        </w:rPr>
        <w:t>Valores</w:t>
      </w:r>
    </w:p>
    <w:p w:rsidR="001D1378" w:rsidRPr="004923B5" w:rsidRDefault="00726A02" w:rsidP="001D1378">
      <w:pPr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 wp14:anchorId="479162AB" wp14:editId="2F832319">
            <wp:simplePos x="0" y="0"/>
            <wp:positionH relativeFrom="column">
              <wp:posOffset>-862965</wp:posOffset>
            </wp:positionH>
            <wp:positionV relativeFrom="paragraph">
              <wp:posOffset>118281</wp:posOffset>
            </wp:positionV>
            <wp:extent cx="1114425" cy="1019175"/>
            <wp:effectExtent l="0" t="0" r="9525" b="9525"/>
            <wp:wrapSquare wrapText="bothSides"/>
            <wp:docPr id="474" name="Imagen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378" w:rsidRPr="004923B5" w:rsidRDefault="001D1378" w:rsidP="001D1378">
      <w:pPr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contextualSpacing/>
        <w:jc w:val="both"/>
        <w:rPr>
          <w:rFonts w:ascii="Arial" w:hAnsi="Arial" w:cs="Arial"/>
          <w:spacing w:val="-6"/>
          <w:sz w:val="22"/>
          <w:szCs w:val="22"/>
        </w:rPr>
      </w:pPr>
      <w:r w:rsidRPr="004923B5">
        <w:rPr>
          <w:rFonts w:ascii="Arial" w:hAnsi="Arial" w:cs="Arial"/>
          <w:spacing w:val="-6"/>
          <w:sz w:val="22"/>
          <w:szCs w:val="22"/>
        </w:rPr>
        <w:t>Los valores de la Asociación IGUAL A TI son la orientación a la persona, la mejora continua, la participación, la comunicación, la solidaridad, la eficiencia, la coherencia y la igualdad.</w:t>
      </w:r>
    </w:p>
    <w:p w:rsidR="001D1378" w:rsidRPr="004923B5" w:rsidRDefault="001D1378" w:rsidP="001D1378">
      <w:pPr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tabs>
          <w:tab w:val="left" w:pos="1230"/>
        </w:tabs>
        <w:rPr>
          <w:rFonts w:ascii="Arial" w:hAnsi="Arial" w:cs="Arial"/>
          <w:sz w:val="22"/>
          <w:szCs w:val="22"/>
        </w:rPr>
      </w:pPr>
    </w:p>
    <w:p w:rsidR="001D1378" w:rsidRPr="004923B5" w:rsidRDefault="001D1378" w:rsidP="007301B1">
      <w:pPr>
        <w:pStyle w:val="Prrafodelista"/>
        <w:numPr>
          <w:ilvl w:val="0"/>
          <w:numId w:val="48"/>
        </w:numPr>
        <w:spacing w:after="0" w:line="240" w:lineRule="exact"/>
        <w:ind w:left="-567" w:firstLine="0"/>
        <w:jc w:val="both"/>
        <w:rPr>
          <w:rFonts w:ascii="Arial" w:hAnsi="Arial" w:cs="Arial"/>
          <w:spacing w:val="-6"/>
        </w:rPr>
      </w:pPr>
      <w:r w:rsidRPr="004923B5">
        <w:rPr>
          <w:rFonts w:ascii="Arial" w:hAnsi="Arial" w:cs="Arial"/>
          <w:b/>
          <w:spacing w:val="-6"/>
        </w:rPr>
        <w:t>Orientación a la persona</w:t>
      </w:r>
      <w:r w:rsidRPr="004923B5">
        <w:rPr>
          <w:rFonts w:ascii="Arial" w:hAnsi="Arial" w:cs="Arial"/>
          <w:spacing w:val="-6"/>
        </w:rPr>
        <w:t>. La persona es el eje de la planificación y sujeto de desarrollo continuo. Facilitar apoyos y oportunidades: autodeterminación para alcanzar el empoderamiento.</w:t>
      </w:r>
    </w:p>
    <w:p w:rsidR="001D1378" w:rsidRPr="004923B5" w:rsidRDefault="001D1378" w:rsidP="007301B1">
      <w:pPr>
        <w:pStyle w:val="Prrafodelista"/>
        <w:numPr>
          <w:ilvl w:val="0"/>
          <w:numId w:val="48"/>
        </w:numPr>
        <w:spacing w:after="0" w:line="240" w:lineRule="exact"/>
        <w:ind w:left="-567" w:firstLine="0"/>
        <w:jc w:val="both"/>
        <w:rPr>
          <w:rFonts w:ascii="Arial" w:hAnsi="Arial" w:cs="Arial"/>
          <w:spacing w:val="-6"/>
        </w:rPr>
      </w:pPr>
      <w:r w:rsidRPr="004923B5">
        <w:rPr>
          <w:rFonts w:ascii="Arial" w:hAnsi="Arial" w:cs="Arial"/>
          <w:b/>
          <w:spacing w:val="-6"/>
        </w:rPr>
        <w:t>Mejora continua</w:t>
      </w:r>
      <w:r w:rsidRPr="004923B5">
        <w:rPr>
          <w:rFonts w:ascii="Arial" w:hAnsi="Arial" w:cs="Arial"/>
          <w:spacing w:val="-6"/>
        </w:rPr>
        <w:t>. Calidad y ética como ejes transversales. Apuesta por la innovación y la gestión del conocimiento para lograr apoyos personalizados. Organización flexible y creativa.</w:t>
      </w:r>
    </w:p>
    <w:p w:rsidR="001D1378" w:rsidRPr="004923B5" w:rsidRDefault="001D1378" w:rsidP="007301B1">
      <w:pPr>
        <w:pStyle w:val="Prrafodelista"/>
        <w:numPr>
          <w:ilvl w:val="0"/>
          <w:numId w:val="48"/>
        </w:numPr>
        <w:spacing w:after="0" w:line="240" w:lineRule="exact"/>
        <w:ind w:left="-567" w:firstLine="0"/>
        <w:jc w:val="both"/>
        <w:rPr>
          <w:rFonts w:ascii="Arial" w:hAnsi="Arial" w:cs="Arial"/>
          <w:spacing w:val="-6"/>
        </w:rPr>
      </w:pPr>
      <w:r w:rsidRPr="004923B5">
        <w:rPr>
          <w:rFonts w:ascii="Arial" w:hAnsi="Arial" w:cs="Arial"/>
          <w:b/>
          <w:spacing w:val="-6"/>
        </w:rPr>
        <w:t>Participación</w:t>
      </w:r>
      <w:r w:rsidRPr="004923B5">
        <w:rPr>
          <w:rFonts w:ascii="Arial" w:hAnsi="Arial" w:cs="Arial"/>
          <w:spacing w:val="-6"/>
        </w:rPr>
        <w:t>. Implicación activa, responsable y constructiva a través del trabajo en equipo, el trabajo en red y la comunicación.</w:t>
      </w:r>
    </w:p>
    <w:p w:rsidR="001D1378" w:rsidRPr="004923B5" w:rsidRDefault="001D1378" w:rsidP="007301B1">
      <w:pPr>
        <w:pStyle w:val="Prrafodelista"/>
        <w:numPr>
          <w:ilvl w:val="0"/>
          <w:numId w:val="48"/>
        </w:numPr>
        <w:spacing w:after="0" w:line="240" w:lineRule="exact"/>
        <w:ind w:left="-567" w:firstLine="0"/>
        <w:jc w:val="both"/>
        <w:rPr>
          <w:rFonts w:ascii="Arial" w:hAnsi="Arial" w:cs="Arial"/>
          <w:spacing w:val="-6"/>
        </w:rPr>
      </w:pPr>
      <w:r w:rsidRPr="004923B5">
        <w:rPr>
          <w:rFonts w:ascii="Arial" w:hAnsi="Arial" w:cs="Arial"/>
          <w:b/>
          <w:spacing w:val="-6"/>
        </w:rPr>
        <w:t>Comunicación</w:t>
      </w:r>
      <w:r w:rsidRPr="004923B5">
        <w:rPr>
          <w:rFonts w:ascii="Arial" w:hAnsi="Arial" w:cs="Arial"/>
          <w:spacing w:val="-6"/>
        </w:rPr>
        <w:t xml:space="preserve"> </w:t>
      </w:r>
      <w:r w:rsidRPr="004923B5">
        <w:rPr>
          <w:rFonts w:ascii="Arial" w:hAnsi="Arial" w:cs="Arial"/>
          <w:b/>
          <w:spacing w:val="-6"/>
        </w:rPr>
        <w:t>externa</w:t>
      </w:r>
      <w:r w:rsidRPr="004923B5">
        <w:rPr>
          <w:rFonts w:ascii="Arial" w:hAnsi="Arial" w:cs="Arial"/>
          <w:spacing w:val="-6"/>
        </w:rPr>
        <w:t xml:space="preserve">, como proyección y agente de cambio social; e </w:t>
      </w:r>
      <w:r w:rsidRPr="004923B5">
        <w:rPr>
          <w:rFonts w:ascii="Arial" w:hAnsi="Arial" w:cs="Arial"/>
          <w:b/>
          <w:spacing w:val="-6"/>
        </w:rPr>
        <w:t>interna</w:t>
      </w:r>
      <w:r w:rsidRPr="004923B5">
        <w:rPr>
          <w:rFonts w:ascii="Arial" w:hAnsi="Arial" w:cs="Arial"/>
          <w:spacing w:val="-6"/>
        </w:rPr>
        <w:t>, como elemento de cohesión del proyecto común.</w:t>
      </w:r>
    </w:p>
    <w:p w:rsidR="001D1378" w:rsidRPr="004923B5" w:rsidRDefault="001D1378" w:rsidP="007301B1">
      <w:pPr>
        <w:pStyle w:val="Prrafodelista"/>
        <w:numPr>
          <w:ilvl w:val="0"/>
          <w:numId w:val="48"/>
        </w:numPr>
        <w:spacing w:after="0" w:line="240" w:lineRule="exact"/>
        <w:ind w:left="-567" w:firstLine="0"/>
        <w:jc w:val="both"/>
        <w:rPr>
          <w:rFonts w:ascii="Arial" w:hAnsi="Arial" w:cs="Arial"/>
          <w:spacing w:val="-6"/>
        </w:rPr>
      </w:pPr>
      <w:r w:rsidRPr="004923B5">
        <w:rPr>
          <w:rFonts w:ascii="Arial" w:hAnsi="Arial" w:cs="Arial"/>
          <w:b/>
          <w:spacing w:val="-6"/>
        </w:rPr>
        <w:t>Solidaridad</w:t>
      </w:r>
      <w:r w:rsidRPr="004923B5">
        <w:rPr>
          <w:rFonts w:ascii="Arial" w:hAnsi="Arial" w:cs="Arial"/>
          <w:spacing w:val="-6"/>
        </w:rPr>
        <w:t xml:space="preserve">: </w:t>
      </w:r>
      <w:r w:rsidRPr="004923B5">
        <w:rPr>
          <w:rFonts w:ascii="Arial" w:hAnsi="Arial" w:cs="Arial"/>
          <w:b/>
          <w:spacing w:val="-6"/>
        </w:rPr>
        <w:t xml:space="preserve">externa </w:t>
      </w:r>
      <w:r w:rsidRPr="004923B5">
        <w:rPr>
          <w:rFonts w:ascii="Arial" w:hAnsi="Arial" w:cs="Arial"/>
          <w:spacing w:val="-6"/>
        </w:rPr>
        <w:t xml:space="preserve">(cooperación con otras instituciones y el entorno) e </w:t>
      </w:r>
      <w:r w:rsidRPr="004923B5">
        <w:rPr>
          <w:rFonts w:ascii="Arial" w:hAnsi="Arial" w:cs="Arial"/>
          <w:b/>
          <w:spacing w:val="-6"/>
        </w:rPr>
        <w:t>interna</w:t>
      </w:r>
      <w:r w:rsidRPr="004923B5">
        <w:rPr>
          <w:rFonts w:ascii="Arial" w:hAnsi="Arial" w:cs="Arial"/>
          <w:spacing w:val="-6"/>
        </w:rPr>
        <w:t xml:space="preserve"> (cooperación entre servicios y entidades afines).</w:t>
      </w:r>
    </w:p>
    <w:p w:rsidR="001D1378" w:rsidRPr="004923B5" w:rsidRDefault="001D1378" w:rsidP="007301B1">
      <w:pPr>
        <w:pStyle w:val="Prrafodelista"/>
        <w:numPr>
          <w:ilvl w:val="0"/>
          <w:numId w:val="48"/>
        </w:numPr>
        <w:spacing w:after="0" w:line="240" w:lineRule="exact"/>
        <w:ind w:left="-567" w:firstLine="0"/>
        <w:jc w:val="both"/>
        <w:rPr>
          <w:rFonts w:ascii="Arial" w:hAnsi="Arial" w:cs="Arial"/>
          <w:spacing w:val="-6"/>
        </w:rPr>
      </w:pPr>
      <w:r w:rsidRPr="004923B5">
        <w:rPr>
          <w:rFonts w:ascii="Arial" w:hAnsi="Arial" w:cs="Arial"/>
          <w:b/>
          <w:spacing w:val="-6"/>
        </w:rPr>
        <w:t>Eficiencia</w:t>
      </w:r>
      <w:r w:rsidRPr="004923B5">
        <w:rPr>
          <w:rFonts w:ascii="Arial" w:hAnsi="Arial" w:cs="Arial"/>
          <w:spacing w:val="-6"/>
        </w:rPr>
        <w:t>. Equilibrio en el uso de los medios y compromiso en el cumplimento de los fines. Gestión eficaz y transparente. Promotora de alianzas.</w:t>
      </w:r>
    </w:p>
    <w:p w:rsidR="001D1378" w:rsidRPr="004923B5" w:rsidRDefault="001D1378" w:rsidP="007301B1">
      <w:pPr>
        <w:pStyle w:val="Prrafodelista"/>
        <w:numPr>
          <w:ilvl w:val="0"/>
          <w:numId w:val="48"/>
        </w:numPr>
        <w:spacing w:after="0" w:line="240" w:lineRule="exact"/>
        <w:ind w:left="-567" w:firstLine="0"/>
        <w:jc w:val="both"/>
        <w:rPr>
          <w:rFonts w:ascii="Arial" w:hAnsi="Arial" w:cs="Arial"/>
          <w:spacing w:val="-6"/>
        </w:rPr>
      </w:pPr>
      <w:r w:rsidRPr="004923B5">
        <w:rPr>
          <w:rFonts w:ascii="Arial" w:hAnsi="Arial" w:cs="Arial"/>
          <w:b/>
          <w:spacing w:val="-6"/>
        </w:rPr>
        <w:t>Coherencia</w:t>
      </w:r>
      <w:r w:rsidRPr="004923B5">
        <w:rPr>
          <w:rFonts w:ascii="Arial" w:hAnsi="Arial" w:cs="Arial"/>
          <w:spacing w:val="-6"/>
        </w:rPr>
        <w:t>: alinear objetivos y recursos para conseguir la misión.</w:t>
      </w:r>
    </w:p>
    <w:p w:rsidR="001D1378" w:rsidRPr="004923B5" w:rsidRDefault="001D1378" w:rsidP="007301B1">
      <w:pPr>
        <w:pStyle w:val="Prrafodelista"/>
        <w:numPr>
          <w:ilvl w:val="0"/>
          <w:numId w:val="48"/>
        </w:numPr>
        <w:spacing w:after="0" w:line="240" w:lineRule="exact"/>
        <w:ind w:left="-567" w:firstLine="0"/>
        <w:jc w:val="both"/>
        <w:rPr>
          <w:rFonts w:ascii="Arial" w:hAnsi="Arial" w:cs="Arial"/>
          <w:b/>
          <w:spacing w:val="-6"/>
        </w:rPr>
      </w:pPr>
      <w:r w:rsidRPr="004923B5">
        <w:rPr>
          <w:rFonts w:ascii="Arial" w:hAnsi="Arial" w:cs="Arial"/>
          <w:b/>
          <w:spacing w:val="-6"/>
        </w:rPr>
        <w:t xml:space="preserve">Igualdad: </w:t>
      </w:r>
      <w:r w:rsidRPr="004923B5">
        <w:rPr>
          <w:rFonts w:ascii="Arial" w:hAnsi="Arial" w:cs="Arial"/>
          <w:spacing w:val="-6"/>
        </w:rPr>
        <w:t>reconocimiento de la dignidad de todas las personas sin discriminación e impulso y fomento de medios para alcanzar la igualdad de oportunidades.</w:t>
      </w:r>
    </w:p>
    <w:p w:rsidR="001D1378" w:rsidRPr="004923B5" w:rsidRDefault="001D1378" w:rsidP="001D1378">
      <w:pPr>
        <w:spacing w:line="240" w:lineRule="exact"/>
        <w:contextualSpacing/>
        <w:jc w:val="both"/>
        <w:rPr>
          <w:rFonts w:ascii="Arial" w:hAnsi="Arial" w:cs="Arial"/>
          <w:b/>
          <w:spacing w:val="-6"/>
          <w:sz w:val="22"/>
          <w:szCs w:val="22"/>
        </w:rPr>
      </w:pPr>
      <w:r w:rsidRPr="004923B5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42E2D9" wp14:editId="55057A78">
                <wp:simplePos x="0" y="0"/>
                <wp:positionH relativeFrom="column">
                  <wp:posOffset>-4111133</wp:posOffset>
                </wp:positionH>
                <wp:positionV relativeFrom="paragraph">
                  <wp:posOffset>238637</wp:posOffset>
                </wp:positionV>
                <wp:extent cx="6629400" cy="275590"/>
                <wp:effectExtent l="0" t="0" r="19050" b="10160"/>
                <wp:wrapNone/>
                <wp:docPr id="291" name="Rectángul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275590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75B76" id="Rectángulo 291" o:spid="_x0000_s1026" style="position:absolute;margin-left:-323.7pt;margin-top:18.8pt;width:522pt;height:21.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F+ifhKgIAAEIEAAAOAAAAZHJzL2Uyb0RvYy54bWysU1GO0zAQ/UfiDpb/adKo7W6jpququ4uQ FlixcADXcRILx2PGbtNyG86yF2PitKULPwjhD8vjGT+/eTOzuNm3hu0Ueg224ONRypmyEkpt64J/ +Xz/5pozH4QthQGrCn5Qnt8sX79adC5XGTRgSoWMQKzPO1fwJgSXJ4mXjWqFH4FTlpwVYCsCmVgn JYqO0FuTZGk6SzrA0iFI5T3d3g5Ovoz4VaVk+FhVXgVmCk7cQtwx7pt+T5YLkdcoXKPlkYb4Bxat 0JY+PUPdiiDYFvUfUK2WCB6qMJLQJlBVWqqYA2UzTn/L5qkRTsVcSBzvzjL5/wcrP+wekemy4Nl8 zJkVLRXpE8n2/MPWWwOsvyaROudzin1yj9in6d0DyK+eWVg3wtZqhQhdo0RJ1GJ88uJBb3h6yjbd eyjpB7ENEPXaV9j2gKQE28eyHM5lUfvAJF3OZtl8klL1JPmyq+l0HuuWiPz02qEPbxW0rD8UHIl/ RBe7Bx+IPYWeQiJ7MLq818ZEA+vN2iDbCWqR+d06m6z6hOmJvwwzlnXkn2bTiPzC5/8OotWBet3o tuDXab+G7utlu7Nl7MQgtBnO9L+xROMk3VCCDZQHkhFhaGQaPDo0gN8566iJC+6/bQUqzsw7S6WY jyeTvuujMZleZWTgpWdz6RFWElTBA2fDcR2GSdk61HVDP41j7hZWVL5KR2V7fgOrI1lq1Kjecaj6 Sbi0Y9Sv0V/+BAAA//8DAFBLAwQUAAYACAAAACEAOIcSC98AAAAKAQAADwAAAGRycy9kb3ducmV2 LnhtbEyPTU/DMAyG70j8h8hIXNCW7kPdVupOMInrtA0u3NzGtIXGqZpsK/+ecIKbLT96/bz5drSd uvDgWycIs2kCiqVyppUa4e31ZbIG5QOJoc4JI3yzh21xe5NTZtxVjnw5hVrFEPEZITQh9JnWvmrY kp+6niXePtxgKcR1qLUZ6BrDbafnSZJqS63EDw31vGu4+jqdLQJZ+3l4PmxoXyb7sNPv9sgPc8T7 u/HpEVTgMfzB8Ksf1aGITqU7i/GqQ5iky9UysgiLVQoqEotNGocSYT1LQBe5/l+h+AEAAP//AwBQ SwECLQAUAAYACAAAACEAtoM4kv4AAADhAQAAEwAAAAAAAAAAAAAAAAAAAAAAW0NvbnRlbnRfVHlw ZXNdLnhtbFBLAQItABQABgAIAAAAIQA4/SH/1gAAAJQBAAALAAAAAAAAAAAAAAAAAC8BAABfcmVs cy8ucmVsc1BLAQItABQABgAIAAAAIQCF+ifhKgIAAEIEAAAOAAAAAAAAAAAAAAAAAC4CAABkcnMv ZTJvRG9jLnhtbFBLAQItABQABgAIAAAAIQA4hxIL3wAAAAoBAAAPAAAAAAAAAAAAAAAAAIQEAABk cnMvZG93bnJldi54bWxQSwUGAAAAAAQABADzAAAAkAUAAAAA " fillcolor="#9ec24a" strokecolor="#9ec24a"/>
            </w:pict>
          </mc:Fallback>
        </mc:AlternateContent>
      </w:r>
    </w:p>
    <w:p w:rsidR="001D1378" w:rsidRPr="004923B5" w:rsidRDefault="001D1378" w:rsidP="001D1378">
      <w:pPr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382D0D" wp14:editId="5C25354C">
                <wp:simplePos x="0" y="0"/>
                <wp:positionH relativeFrom="column">
                  <wp:posOffset>-501015</wp:posOffset>
                </wp:positionH>
                <wp:positionV relativeFrom="paragraph">
                  <wp:posOffset>200660</wp:posOffset>
                </wp:positionV>
                <wp:extent cx="2943225" cy="257175"/>
                <wp:effectExtent l="0" t="0" r="0" b="0"/>
                <wp:wrapNone/>
                <wp:docPr id="290" name="Cuadro de texto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3C46B4" w:rsidRPr="008B24D0" w:rsidRDefault="003C46B4" w:rsidP="001D137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8B24D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MARCO DE ACTUACIÓN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82D0D" id="Cuadro de texto 290" o:spid="_x0000_s1038" type="#_x0000_t202" style="position:absolute;margin-left:-39.45pt;margin-top:15.8pt;width:231.7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B21RMLQIAADkEAAAOAAAAZHJzL2Uyb0RvYy54bWysU81u2zAMvg/YOwi6L47dpG2MOEWXtsOA 7gfo9gCKJMfCJFGTlNjZ04+SkyzobsN8EEiT/Eh+JJd3g9FkL31QYBtaTqaUSMtBKLtt6PdvT+9u KQmRWcE0WNnQgwz0bvX2zbJ3taygAy2kJwhiQ927hnYxurooAu+kYWECTlo0tuANi6j6bSE86xHd 6KKaTq+LHrxwHrgMAf8+jEa6yvhtK3n80rZBRqIbirXF/Pr8btJbrJas3nrmOsWPZbB/qMIwZTHp GeqBRUZ2Xv0FZRT3EKCNEw6mgLZVXOYesJty+qqbl445mXtBcoI70xT+Hyz/vP/qiRINrRbIj2UG h7TeMeGBCEmiHCKQZEKiehdq9H9xGBGH9zDgwHPTwT0D/xGIhXXH7Fbeew99J5nAQssUWVyEjjgh gWz6TyAwH9tFyEBD601iEXkhiI4FHc5DwkoIx5/VYnZVVXNKONqq+U15M88pWH2Kdj7EDxIMSUJD PS5BRmf75xBTNaw+uaRkFp6U1nkRtCV9QxdzhH9lMSrinmplGno7Td+4OanJRytycGRKjzIm0DYB yLyBmDUpaeqPYiuJZ0j39dV8BEHnC7fMVCJnpCkOmyFPp6xOE9iAOCB3HsZdxttDoQP/i5Ie97ih 4eeOeUmJ/miR/0U5m6XFz8psflOh4i8tm0sLsxyhGhopGcV1zMcysnGPc2pVpjANdKzkOF3cz8zs 8ZbSAVzq2evPxa9+AwAA//8DAFBLAwQUAAYACAAAACEAe11BO98AAAAJAQAADwAAAGRycy9kb3du cmV2LnhtbEyPTU/DMAyG70j8h8hI3Lak29i6UndCIK4gxofELWu9tqJxqiZby7/HnOBmy49eP2++ m1ynzjSE1jNCMjegiEtftVwjvL0+zlJQIVqubOeZEL4pwK64vMhtVvmRX+i8j7WSEA6ZRWhi7DOt Q9mQs2Hue2K5Hf3gbJR1qHU12FHCXacXxqy1sy3Lh8b2dN9Q+bU/OYT3p+Pnx8o81w/uph/9ZDS7 rUa8vprubkFFmuIfDL/6og6FOB38iaugOoTZJt0KirBM1qAEWKYrGQ4Im0UCusj1/wbFDwAAAP// AwBQSwECLQAUAAYACAAAACEAtoM4kv4AAADhAQAAEwAAAAAAAAAAAAAAAAAAAAAAW0NvbnRlbnRf VHlwZXNdLnhtbFBLAQItABQABgAIAAAAIQA4/SH/1gAAAJQBAAALAAAAAAAAAAAAAAAAAC8BAABf cmVscy8ucmVsc1BLAQItABQABgAIAAAAIQAB21RMLQIAADkEAAAOAAAAAAAAAAAAAAAAAC4CAABk cnMvZTJvRG9jLnhtbFBLAQItABQABgAIAAAAIQB7XUE73wAAAAkBAAAPAAAAAAAAAAAAAAAAAIcE AABkcnMvZG93bnJldi54bWxQSwUGAAAAAAQABADzAAAAkwUAAAAA " filled="f" stroked="f">
                <v:textbox>
                  <w:txbxContent>
                    <w:p w:rsidR="003C46B4" w:rsidRPr="008B24D0" w:rsidRDefault="003C46B4" w:rsidP="001D137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8B24D0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MARCO DE ACTUACIÓN</w:t>
                      </w:r>
                    </w:p>
                  </w:txbxContent>
                </v:textbox>
              </v:shape>
            </w:pict>
          </mc:Fallback>
        </mc:AlternateContent>
      </w:r>
      <w:r w:rsidRPr="004923B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7A7BD4" wp14:editId="67ED37F9">
                <wp:simplePos x="0" y="0"/>
                <wp:positionH relativeFrom="column">
                  <wp:posOffset>-262890</wp:posOffset>
                </wp:positionH>
                <wp:positionV relativeFrom="paragraph">
                  <wp:posOffset>7239000</wp:posOffset>
                </wp:positionV>
                <wp:extent cx="6172200" cy="1981200"/>
                <wp:effectExtent l="0" t="0" r="0" b="0"/>
                <wp:wrapNone/>
                <wp:docPr id="288" name="Cuadro de texto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46B4" w:rsidRPr="00AB7D35" w:rsidRDefault="003C46B4" w:rsidP="001D1378">
                            <w:pPr>
                              <w:spacing w:line="360" w:lineRule="auto"/>
                              <w:ind w:left="284"/>
                              <w:rPr>
                                <w:rFonts w:ascii="Arial" w:hAnsi="Arial" w:cs="Arial"/>
                                <w:b/>
                                <w:color w:val="9EC24A"/>
                                <w:sz w:val="28"/>
                              </w:rPr>
                            </w:pPr>
                            <w:r w:rsidRPr="00AB7D35">
                              <w:rPr>
                                <w:rFonts w:ascii="Arial" w:hAnsi="Arial" w:cs="Arial"/>
                                <w:b/>
                                <w:color w:val="9EC24A"/>
                                <w:sz w:val="28"/>
                              </w:rPr>
                              <w:t xml:space="preserve">¿Cómo se favorece que las </w:t>
                            </w:r>
                            <w:proofErr w:type="spellStart"/>
                            <w:r w:rsidRPr="00AB7D35">
                              <w:rPr>
                                <w:rFonts w:ascii="Arial" w:hAnsi="Arial" w:cs="Arial"/>
                                <w:b/>
                                <w:color w:val="9EC24A"/>
                                <w:sz w:val="28"/>
                              </w:rPr>
                              <w:t>pcdi</w:t>
                            </w:r>
                            <w:proofErr w:type="spellEnd"/>
                            <w:r w:rsidRPr="00AB7D35">
                              <w:rPr>
                                <w:rFonts w:ascii="Arial" w:hAnsi="Arial" w:cs="Arial"/>
                                <w:b/>
                                <w:color w:val="9EC24A"/>
                                <w:sz w:val="28"/>
                              </w:rPr>
                              <w:t xml:space="preserve"> avancen en su proyecto vital?</w:t>
                            </w:r>
                          </w:p>
                          <w:p w:rsidR="003C46B4" w:rsidRPr="009245A5" w:rsidRDefault="003C46B4" w:rsidP="001D1378">
                            <w:pPr>
                              <w:spacing w:line="360" w:lineRule="auto"/>
                              <w:ind w:left="284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9245A5">
                              <w:rPr>
                                <w:rFonts w:ascii="Arial" w:hAnsi="Arial" w:cs="Arial"/>
                                <w:noProof/>
                              </w:rPr>
                              <w:t xml:space="preserve">Se prestan apoyos </w:t>
                            </w:r>
                            <w:r w:rsidRPr="009245A5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en función de las necesidades y deseos de las personas para que desarrollen sus aptitudes y capacidades</w:t>
                            </w:r>
                            <w:r w:rsidRPr="009245A5">
                              <w:rPr>
                                <w:rFonts w:ascii="Arial" w:hAnsi="Arial" w:cs="Arial"/>
                                <w:noProof/>
                              </w:rPr>
                              <w:t xml:space="preserve">. El objetivo es que, en función de sus capacidades y autonomía, tomen sus propias decisiones sobre su vida o futuro inmediato. </w:t>
                            </w:r>
                            <w:r w:rsidRPr="009245A5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Se evita la sobreprotección y el aislamiento potenciando la autoconfianza</w:t>
                            </w:r>
                            <w:r w:rsidRPr="009245A5">
                              <w:rPr>
                                <w:rFonts w:ascii="Arial" w:hAnsi="Arial" w:cs="Arial"/>
                                <w:noProof/>
                              </w:rPr>
                              <w:t>.</w:t>
                            </w:r>
                          </w:p>
                          <w:p w:rsidR="003C46B4" w:rsidRPr="00F41404" w:rsidRDefault="003C46B4" w:rsidP="001D1378">
                            <w:pPr>
                              <w:ind w:left="284" w:hanging="284"/>
                              <w:jc w:val="both"/>
                              <w:rPr>
                                <w:rFonts w:ascii="Fedra Sans Std Book" w:hAnsi="Fedra Sans Std Book"/>
                              </w:rPr>
                            </w:pPr>
                          </w:p>
                          <w:p w:rsidR="003C46B4" w:rsidRDefault="003C46B4" w:rsidP="001D1378">
                            <w:pPr>
                              <w:ind w:left="284" w:hanging="284"/>
                              <w:rPr>
                                <w:rFonts w:ascii="Fedra Sans Std Book" w:hAnsi="Fedra Sans Std Book"/>
                                <w:noProof/>
                              </w:rPr>
                            </w:pPr>
                          </w:p>
                          <w:p w:rsidR="003C46B4" w:rsidRPr="00F41404" w:rsidRDefault="003C46B4" w:rsidP="001D1378">
                            <w:pPr>
                              <w:ind w:left="284" w:hanging="284"/>
                              <w:rPr>
                                <w:rFonts w:ascii="Fedra Sans Std Book" w:hAnsi="Fedra Sans Std Boo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7A7BD4" id="Cuadro de texto 288" o:spid="_x0000_s1039" type="#_x0000_t202" style="position:absolute;margin-left:-20.7pt;margin-top:570pt;width:486pt;height:15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Dc65oswAIAAM0FAAAOAAAAZHJzL2Uyb0RvYy54bWysVG1vmzAQ/j5p/8Hyd8pLSQKopGohTJO6 F6nbD3CwCdbAZrYT0lX77zubJE1bTZq28QHZvvNz99w9vqvrfd+hHVOaS5Hj8CLAiIlaUi42Of76 pfISjLQhgpJOCpbjB6bx9fLtm6txyFgkW9lRphCACJ2NQ45bY4bM93Xdsp7oCzkwAcZGqp4Y2KqN TxUZAb3v/CgI5v4oFR2UrJnWcFpORrx0+E3DavOpaTQzqMsx5GbcX7n/2v795RXJNooMLa8PaZC/ yKInXEDQE1RJDEFbxV9B9bxWUsvGXNSy92XT8Jo5DsAmDF6wuW/JwBwXKI4eTmXS/w+2/rj7rBCn OY4SaJUgPTSp2BKqJKIMGbY3ElkTFGocdAb+9wPcMPtbuYeGO9J6uJP1N42ELFoiNuxGKTm2jFBI NLQ3/bOrE462IOvxg6QQj2yNdED7RvW2ilAXBOjQsIdTkyATVMPhPFxE0HmMarCFaRLajY1BsuP1 QWnzjske2UWOFajAwZPdnTaT69HFRhOy4l0H5yTrxLMDwJxOIDhctTabhmvsYxqkq2SVxF4czVde HJSld1MVsTevwsWsvCyLogx/2rhhnLWcUiZsmKPIwvjPmniQ+ySPk8y07Di1cDYlrTbrolNoR0Dk lfsOBTlz85+n4eoFXF5QCqM4uI1Sr5onCy+u4pmXLoLEC8L0Np0HcRqX1XNKd1ywf6eExhyns2g2 qem33AL3veZGsp4bGCMd73OcnJxIZjW4EtS11hDeTeuzUtj0n0oB7T422inWinSSq9mv9+6VhJc2 vJXzWtIH0LCSoDBQI8xAWLRS/cBohHmSY/19SxTDqHsv4B2kYRzbAeQ28WwRwUadW9bnFiJqgMqx wWhaFmYaWttB8U0LkaaXJ+QNvJ2GO1U/ZXV4cTAzHLnDfLND6XzvvJ6m8PIXAAAA//8DAFBLAwQU AAYACAAAACEA3qgEjN8AAAANAQAADwAAAGRycy9kb3ducmV2LnhtbEyPwU7DMBBE70j8g7VI3Fo7 xa1oiFMhEFcQBSr15sbbJCJeR7HbhL9nOdHjzjzNzhSbyXfijENsAxnI5goEUhVcS7WBz4+X2T2I mCw52wVCAz8YYVNeXxU2d2GkdzxvUy04hGJuDTQp9bmUsWrQ2zgPPRJ7xzB4m/gcaukGO3K47+RC qZX0tiX+0Ngenxqsvrcnb+Dr9bjfafVWP/tlP4ZJSfJracztzfT4ACLhlP5h+KvP1aHkTodwIhdF Z2CmM80oG5lWvIqR9Z1agTiwpJcLBbIs5OWK8hcAAP//AwBQSwECLQAUAAYACAAAACEAtoM4kv4A AADhAQAAEwAAAAAAAAAAAAAAAAAAAAAAW0NvbnRlbnRfVHlwZXNdLnhtbFBLAQItABQABgAIAAAA IQA4/SH/1gAAAJQBAAALAAAAAAAAAAAAAAAAAC8BAABfcmVscy8ucmVsc1BLAQItABQABgAIAAAA IQDc65oswAIAAM0FAAAOAAAAAAAAAAAAAAAAAC4CAABkcnMvZTJvRG9jLnhtbFBLAQItABQABgAI AAAAIQDeqASM3wAAAA0BAAAPAAAAAAAAAAAAAAAAABoFAABkcnMvZG93bnJldi54bWxQSwUGAAAA AAQABADzAAAAJgYAAAAA " filled="f" stroked="f">
                <v:textbox>
                  <w:txbxContent>
                    <w:p w:rsidR="003C46B4" w:rsidRPr="00AB7D35" w:rsidRDefault="003C46B4" w:rsidP="001D1378">
                      <w:pPr>
                        <w:spacing w:line="360" w:lineRule="auto"/>
                        <w:ind w:left="284"/>
                        <w:rPr>
                          <w:rFonts w:ascii="Arial" w:hAnsi="Arial" w:cs="Arial"/>
                          <w:b/>
                          <w:color w:val="9EC24A"/>
                          <w:sz w:val="28"/>
                        </w:rPr>
                      </w:pPr>
                      <w:r w:rsidRPr="00AB7D35">
                        <w:rPr>
                          <w:rFonts w:ascii="Arial" w:hAnsi="Arial" w:cs="Arial"/>
                          <w:b/>
                          <w:color w:val="9EC24A"/>
                          <w:sz w:val="28"/>
                        </w:rPr>
                        <w:t xml:space="preserve">¿Cómo se favorece que las </w:t>
                      </w:r>
                      <w:proofErr w:type="spellStart"/>
                      <w:r w:rsidRPr="00AB7D35">
                        <w:rPr>
                          <w:rFonts w:ascii="Arial" w:hAnsi="Arial" w:cs="Arial"/>
                          <w:b/>
                          <w:color w:val="9EC24A"/>
                          <w:sz w:val="28"/>
                        </w:rPr>
                        <w:t>pcdi</w:t>
                      </w:r>
                      <w:proofErr w:type="spellEnd"/>
                      <w:r w:rsidRPr="00AB7D35">
                        <w:rPr>
                          <w:rFonts w:ascii="Arial" w:hAnsi="Arial" w:cs="Arial"/>
                          <w:b/>
                          <w:color w:val="9EC24A"/>
                          <w:sz w:val="28"/>
                        </w:rPr>
                        <w:t xml:space="preserve"> avancen en su proyecto vital?</w:t>
                      </w:r>
                    </w:p>
                    <w:p w:rsidR="003C46B4" w:rsidRPr="009245A5" w:rsidRDefault="003C46B4" w:rsidP="001D1378">
                      <w:pPr>
                        <w:spacing w:line="360" w:lineRule="auto"/>
                        <w:ind w:left="284"/>
                        <w:jc w:val="both"/>
                        <w:rPr>
                          <w:rFonts w:ascii="Arial" w:hAnsi="Arial" w:cs="Arial"/>
                        </w:rPr>
                      </w:pPr>
                      <w:r w:rsidRPr="009245A5">
                        <w:rPr>
                          <w:rFonts w:ascii="Arial" w:hAnsi="Arial" w:cs="Arial"/>
                          <w:noProof/>
                        </w:rPr>
                        <w:t xml:space="preserve">Se prestan apoyos </w:t>
                      </w:r>
                      <w:r w:rsidRPr="009245A5">
                        <w:rPr>
                          <w:rFonts w:ascii="Arial" w:hAnsi="Arial" w:cs="Arial"/>
                          <w:b/>
                          <w:noProof/>
                        </w:rPr>
                        <w:t>en función de las necesidades y deseos de las personas para que desarrollen sus aptitudes y capacidades</w:t>
                      </w:r>
                      <w:r w:rsidRPr="009245A5">
                        <w:rPr>
                          <w:rFonts w:ascii="Arial" w:hAnsi="Arial" w:cs="Arial"/>
                          <w:noProof/>
                        </w:rPr>
                        <w:t xml:space="preserve">. El objetivo es que, en función de sus capacidades y autonomía, tomen sus propias decisiones sobre su vida o futuro inmediato. </w:t>
                      </w:r>
                      <w:r w:rsidRPr="009245A5">
                        <w:rPr>
                          <w:rFonts w:ascii="Arial" w:hAnsi="Arial" w:cs="Arial"/>
                          <w:b/>
                          <w:noProof/>
                        </w:rPr>
                        <w:t>Se evita la sobreprotección y el aislamiento potenciando la autoconfianza</w:t>
                      </w:r>
                      <w:r w:rsidRPr="009245A5">
                        <w:rPr>
                          <w:rFonts w:ascii="Arial" w:hAnsi="Arial" w:cs="Arial"/>
                          <w:noProof/>
                        </w:rPr>
                        <w:t>.</w:t>
                      </w:r>
                    </w:p>
                    <w:p w:rsidR="003C46B4" w:rsidRPr="00F41404" w:rsidRDefault="003C46B4" w:rsidP="001D1378">
                      <w:pPr>
                        <w:ind w:left="284" w:hanging="284"/>
                        <w:jc w:val="both"/>
                        <w:rPr>
                          <w:rFonts w:ascii="Fedra Sans Std Book" w:hAnsi="Fedra Sans Std Book"/>
                        </w:rPr>
                      </w:pPr>
                    </w:p>
                    <w:p w:rsidR="003C46B4" w:rsidRDefault="003C46B4" w:rsidP="001D1378">
                      <w:pPr>
                        <w:ind w:left="284" w:hanging="284"/>
                        <w:rPr>
                          <w:rFonts w:ascii="Fedra Sans Std Book" w:hAnsi="Fedra Sans Std Book"/>
                          <w:noProof/>
                        </w:rPr>
                      </w:pPr>
                    </w:p>
                    <w:p w:rsidR="003C46B4" w:rsidRPr="00F41404" w:rsidRDefault="003C46B4" w:rsidP="001D1378">
                      <w:pPr>
                        <w:ind w:left="284" w:hanging="284"/>
                        <w:rPr>
                          <w:rFonts w:ascii="Fedra Sans Std Book" w:hAnsi="Fedra Sans Std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923B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8941FF" wp14:editId="36B594C0">
                <wp:simplePos x="0" y="0"/>
                <wp:positionH relativeFrom="column">
                  <wp:posOffset>-34290</wp:posOffset>
                </wp:positionH>
                <wp:positionV relativeFrom="paragraph">
                  <wp:posOffset>6121400</wp:posOffset>
                </wp:positionV>
                <wp:extent cx="6057900" cy="838200"/>
                <wp:effectExtent l="0" t="0" r="0" b="0"/>
                <wp:wrapNone/>
                <wp:docPr id="289" name="Cuadro de text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46B4" w:rsidRPr="009245A5" w:rsidRDefault="003C46B4" w:rsidP="001D1378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r w:rsidRPr="009245A5">
                              <w:rPr>
                                <w:rFonts w:ascii="Arial" w:hAnsi="Arial" w:cs="Arial"/>
                                <w:b/>
                                <w:noProof/>
                              </w:rPr>
                              <w:t>como ciudadanos de pleno derecho</w:t>
                            </w:r>
                            <w:r w:rsidRPr="009245A5">
                              <w:rPr>
                                <w:rFonts w:ascii="Arial" w:hAnsi="Arial" w:cs="Arial"/>
                                <w:noProof/>
                              </w:rPr>
                              <w:t>. Se favo</w:t>
                            </w:r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t xml:space="preserve">rece la creación de espacios de </w:t>
                            </w:r>
                            <w:r w:rsidRPr="009245A5">
                              <w:rPr>
                                <w:rFonts w:ascii="Arial" w:hAnsi="Arial" w:cs="Arial"/>
                                <w:noProof/>
                              </w:rPr>
                              <w:t>convivencia en diversidad, donde todos pueden participar independientemente de sus necesidades de apoyo.</w:t>
                            </w:r>
                          </w:p>
                          <w:p w:rsidR="003C46B4" w:rsidRDefault="003C46B4" w:rsidP="001D1378">
                            <w:pPr>
                              <w:rPr>
                                <w:rFonts w:ascii="Fedra Sans Std Book" w:hAnsi="Fedra Sans Std Book"/>
                                <w:noProof/>
                              </w:rPr>
                            </w:pPr>
                          </w:p>
                          <w:p w:rsidR="003C46B4" w:rsidRPr="00F41404" w:rsidRDefault="003C46B4" w:rsidP="001D1378">
                            <w:pPr>
                              <w:rPr>
                                <w:rFonts w:ascii="Fedra Sans Std Book" w:hAnsi="Fedra Sans Std Boo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41FF" id="Cuadro de texto 289" o:spid="_x0000_s1040" type="#_x0000_t202" style="position:absolute;margin-left:-2.7pt;margin-top:482pt;width:477pt;height:6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bWatZFAIAAAUEAAAOAAAAZHJzL2Uyb0RvYy54bWysU9uO2yAQfa/Uf0C8N3bSZDex4qy22W5V aXuRtv0ADDhGBYYCiZ1+/Q44SaP2raofEHiYM3POHNZ3g9HkIH1QYGs6nZSUSMtBKLur6fdvj2+W lITIrGAarKzpUQZ6t3n9at27Ss6gAy2kJwhiQ9W7mnYxuqooAu+kYWECTloMtuANi3j0u0J41iO6 0cWsLG+KHrxwHrgMAf8+jEG6yfhtK3n80rZBRqJrir3FvPq8NmktNmtW7TxzneKnNtg/dGGYslj0 AvXAIiN7r/6CMop7CNDGCQdTQNsqLjMHZDMt/2Dz3DEnMxcUJ7iLTOH/wfLPh6+eKFHT2XJFiWUG h7TdM+GBCEmiHCKQFEKhehcqvP/sMCMO72DAgWfSwT0B/xGIhW3H7E7eew99J5nARqcps7hKHXFC Amn6TyCwHttHyEBD601SEXUhiI4DO16GhJ0Qjj9vysXtqsQQx9jy7RJdkEuw6pztfIgfJBiSNjX1 aIKMzg5PIaZuWHW+kopZeFRaZyNoS/qarhazRU64ihgV0adaGaxZpm90TiL53oqcHJnS4x4LaHti nYiOlOPQDFnp6fysZgPiiDp4GH2J7wg3HfhflPToyZqGn3vmJSX6o0UtV9P5PJk4H+aL2xke/HWk uY4wyxGqppGScbuN2fgj53vUvFVZjjScsZNTz+i1rNLpXSQzX5/zrd+vd/MCAAD//wMAUEsDBBQA BgAIAAAAIQDaYhTt3wAAAAsBAAAPAAAAZHJzL2Rvd25yZXYueG1sTI/LTsMwEEX3SP0Ha5DYtTYo jZo0TlWB2ILoA4mdG0+TqPE4it0m/D3DCpajObr33GIzuU7ccAitJw2PCwUCqfK2pVrDYf86X4EI 0ZA1nSfU8I0BNuXsrjC59SN94G0Xa8EhFHKjoYmxz6UMVYPOhIXvkfh39oMzkc+hlnYwI4e7Tj4p lUpnWuKGxvT43GB12V2dhuPb+eszUe/1i1v2o5+UJJdJrR/up+0aRMQp/sHwq8/qULLTyV/JBtFp mC8TJjVkacKbGMiSVQrixKTKUgWyLOT/DeUPAAAA//8DAFBLAQItABQABgAIAAAAIQC2gziS/gAA AOEBAAATAAAAAAAAAAAAAAAAAAAAAABbQ29udGVudF9UeXBlc10ueG1sUEsBAi0AFAAGAAgAAAAh ADj9If/WAAAAlAEAAAsAAAAAAAAAAAAAAAAALwEAAF9yZWxzLy5yZWxzUEsBAi0AFAAGAAgAAAAh AFtZq1kUAgAABQQAAA4AAAAAAAAAAAAAAAAALgIAAGRycy9lMm9Eb2MueG1sUEsBAi0AFAAGAAgA AAAhANpiFO3fAAAACwEAAA8AAAAAAAAAAAAAAAAAbgQAAGRycy9kb3ducmV2LnhtbFBLBQYAAAAA BAAEAPMAAAB6BQAAAAA= " filled="f" stroked="f">
                <v:textbox>
                  <w:txbxContent>
                    <w:p w:rsidR="003C46B4" w:rsidRPr="009245A5" w:rsidRDefault="003C46B4" w:rsidP="001D1378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noProof/>
                        </w:rPr>
                      </w:pPr>
                      <w:r w:rsidRPr="009245A5">
                        <w:rPr>
                          <w:rFonts w:ascii="Arial" w:hAnsi="Arial" w:cs="Arial"/>
                          <w:b/>
                          <w:noProof/>
                        </w:rPr>
                        <w:t>como ciudadanos de pleno derecho</w:t>
                      </w:r>
                      <w:r w:rsidRPr="009245A5">
                        <w:rPr>
                          <w:rFonts w:ascii="Arial" w:hAnsi="Arial" w:cs="Arial"/>
                          <w:noProof/>
                        </w:rPr>
                        <w:t>. Se favo</w:t>
                      </w:r>
                      <w:r>
                        <w:rPr>
                          <w:rFonts w:ascii="Arial" w:hAnsi="Arial" w:cs="Arial"/>
                          <w:noProof/>
                        </w:rPr>
                        <w:t xml:space="preserve">rece la creación de espacios de </w:t>
                      </w:r>
                      <w:r w:rsidRPr="009245A5">
                        <w:rPr>
                          <w:rFonts w:ascii="Arial" w:hAnsi="Arial" w:cs="Arial"/>
                          <w:noProof/>
                        </w:rPr>
                        <w:t>convivencia en diversidad, donde todos pueden participar independientemente de sus necesidades de apoyo.</w:t>
                      </w:r>
                    </w:p>
                    <w:p w:rsidR="003C46B4" w:rsidRDefault="003C46B4" w:rsidP="001D1378">
                      <w:pPr>
                        <w:rPr>
                          <w:rFonts w:ascii="Fedra Sans Std Book" w:hAnsi="Fedra Sans Std Book"/>
                          <w:noProof/>
                        </w:rPr>
                      </w:pPr>
                    </w:p>
                    <w:p w:rsidR="003C46B4" w:rsidRPr="00F41404" w:rsidRDefault="003C46B4" w:rsidP="001D1378">
                      <w:pPr>
                        <w:rPr>
                          <w:rFonts w:ascii="Fedra Sans Std Book" w:hAnsi="Fedra Sans Std Boo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D1378" w:rsidRPr="004923B5" w:rsidRDefault="001D1378" w:rsidP="001D1378">
      <w:pPr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jc w:val="both"/>
        <w:rPr>
          <w:rFonts w:ascii="Arial" w:hAnsi="Arial" w:cs="Arial"/>
          <w:sz w:val="22"/>
          <w:szCs w:val="22"/>
        </w:rPr>
      </w:pPr>
    </w:p>
    <w:p w:rsidR="001D1378" w:rsidRDefault="001D1378" w:rsidP="00726A02">
      <w:pPr>
        <w:ind w:left="-567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 xml:space="preserve">El marco de actuación refleja el </w:t>
      </w:r>
      <w:r w:rsidRPr="004923B5">
        <w:rPr>
          <w:rFonts w:ascii="Arial" w:hAnsi="Arial" w:cs="Arial"/>
          <w:b/>
          <w:sz w:val="22"/>
          <w:szCs w:val="22"/>
        </w:rPr>
        <w:t>enfoque conceptual</w:t>
      </w:r>
      <w:r w:rsidRPr="004923B5">
        <w:rPr>
          <w:rFonts w:ascii="Arial" w:hAnsi="Arial" w:cs="Arial"/>
          <w:sz w:val="22"/>
          <w:szCs w:val="22"/>
        </w:rPr>
        <w:t xml:space="preserve"> de la Asociación IGUAL A TI e identifica los acuerdos que lo apoyan, basados en las decisiones y compromisos adquiridos por sus órganos de gobierno. El marco de actuación es parte de un proceso evolutivo y, por tanto, es revisable para responder adecuadamente a las necesidades que vayan surgiendo.</w:t>
      </w:r>
    </w:p>
    <w:p w:rsidR="00726A02" w:rsidRPr="004923B5" w:rsidRDefault="00726A02" w:rsidP="00726A02">
      <w:pPr>
        <w:ind w:left="-567"/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rPr>
          <w:rFonts w:ascii="Arial" w:hAnsi="Arial" w:cs="Arial"/>
          <w:b/>
          <w:color w:val="9EC24A"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 wp14:anchorId="6F185DAB" wp14:editId="14CE53BF">
            <wp:simplePos x="0" y="0"/>
            <wp:positionH relativeFrom="margin">
              <wp:posOffset>-449760</wp:posOffset>
            </wp:positionH>
            <wp:positionV relativeFrom="paragraph">
              <wp:posOffset>157925</wp:posOffset>
            </wp:positionV>
            <wp:extent cx="1038225" cy="1038225"/>
            <wp:effectExtent l="0" t="0" r="9525" b="9525"/>
            <wp:wrapSquare wrapText="bothSides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CCD">
        <w:rPr>
          <w:rFonts w:ascii="Arial" w:hAnsi="Arial" w:cs="Arial"/>
          <w:b/>
          <w:color w:val="9EC24A"/>
          <w:sz w:val="22"/>
          <w:szCs w:val="22"/>
        </w:rPr>
        <w:t>¿</w:t>
      </w:r>
      <w:r w:rsidRPr="004923B5">
        <w:rPr>
          <w:rFonts w:ascii="Arial" w:hAnsi="Arial" w:cs="Arial"/>
          <w:b/>
          <w:color w:val="9EC24A"/>
          <w:sz w:val="22"/>
          <w:szCs w:val="22"/>
        </w:rPr>
        <w:t>Cómo entendemos la discapacidad intelectual (DI)?</w:t>
      </w:r>
    </w:p>
    <w:p w:rsidR="001D1378" w:rsidRPr="004923B5" w:rsidRDefault="001D1378" w:rsidP="001D1378">
      <w:pPr>
        <w:jc w:val="both"/>
        <w:rPr>
          <w:rFonts w:ascii="Arial" w:hAnsi="Arial" w:cs="Arial"/>
          <w:noProof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w:t xml:space="preserve">La DI implica </w:t>
      </w:r>
      <w:r w:rsidRPr="004923B5">
        <w:rPr>
          <w:rFonts w:ascii="Arial" w:hAnsi="Arial" w:cs="Arial"/>
          <w:b/>
          <w:noProof/>
          <w:sz w:val="22"/>
          <w:szCs w:val="22"/>
        </w:rPr>
        <w:t>limitaciones significativas en el funcionamiento intelectual y en la conducta adaptativa, la cual se manifiesta en habilidades adaptativas conceptuales, sociales y prácticas</w:t>
      </w:r>
      <w:r w:rsidRPr="004923B5">
        <w:rPr>
          <w:rFonts w:ascii="Arial" w:hAnsi="Arial" w:cs="Arial"/>
          <w:noProof/>
          <w:sz w:val="22"/>
          <w:szCs w:val="22"/>
        </w:rPr>
        <w:t>; según AAIDD (American Association on Intellectual and Developmental Disabilities). Se expresa en relación con el entorno.  Si logramos un entorno más accesible, las personas con DI tendrán menos dificultades.</w:t>
      </w:r>
    </w:p>
    <w:p w:rsidR="001D1378" w:rsidRPr="004923B5" w:rsidRDefault="001D1378" w:rsidP="001D1378">
      <w:pPr>
        <w:jc w:val="both"/>
        <w:rPr>
          <w:rFonts w:ascii="Arial" w:hAnsi="Arial" w:cs="Arial"/>
          <w:noProof/>
          <w:sz w:val="22"/>
          <w:szCs w:val="22"/>
        </w:rPr>
      </w:pPr>
    </w:p>
    <w:p w:rsidR="001D1378" w:rsidRPr="004923B5" w:rsidRDefault="001D1378" w:rsidP="001D1378">
      <w:pPr>
        <w:ind w:left="284"/>
        <w:rPr>
          <w:rFonts w:ascii="Arial" w:hAnsi="Arial" w:cs="Arial"/>
          <w:b/>
          <w:color w:val="9EC24A"/>
          <w:sz w:val="22"/>
          <w:szCs w:val="22"/>
        </w:rPr>
      </w:pPr>
      <w:r w:rsidRPr="004923B5">
        <w:rPr>
          <w:rFonts w:ascii="Arial" w:hAnsi="Arial" w:cs="Arial"/>
          <w:b/>
          <w:noProof/>
          <w:color w:val="9EC24A"/>
          <w:sz w:val="22"/>
          <w:szCs w:val="22"/>
        </w:rPr>
        <w:drawing>
          <wp:anchor distT="0" distB="0" distL="114300" distR="114300" simplePos="0" relativeHeight="251714560" behindDoc="0" locked="0" layoutInCell="1" allowOverlap="1" wp14:anchorId="4A6F8C25" wp14:editId="34604567">
            <wp:simplePos x="0" y="0"/>
            <wp:positionH relativeFrom="column">
              <wp:posOffset>-391359</wp:posOffset>
            </wp:positionH>
            <wp:positionV relativeFrom="paragraph">
              <wp:posOffset>46677</wp:posOffset>
            </wp:positionV>
            <wp:extent cx="952500" cy="1061085"/>
            <wp:effectExtent l="0" t="0" r="0" b="5715"/>
            <wp:wrapSquare wrapText="bothSides"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CCD">
        <w:rPr>
          <w:rFonts w:ascii="Arial" w:hAnsi="Arial" w:cs="Arial"/>
          <w:b/>
          <w:color w:val="9EC24A"/>
          <w:sz w:val="22"/>
          <w:szCs w:val="22"/>
        </w:rPr>
        <w:t>¿</w:t>
      </w:r>
      <w:r w:rsidRPr="004923B5">
        <w:rPr>
          <w:rFonts w:ascii="Arial" w:hAnsi="Arial" w:cs="Arial"/>
          <w:b/>
          <w:color w:val="9EC24A"/>
          <w:sz w:val="22"/>
          <w:szCs w:val="22"/>
        </w:rPr>
        <w:t>Cómo contribuimos a crear entornos inclusivos?</w:t>
      </w:r>
    </w:p>
    <w:p w:rsidR="001D1378" w:rsidRPr="004923B5" w:rsidRDefault="001D1378" w:rsidP="001D1378">
      <w:pPr>
        <w:jc w:val="both"/>
        <w:rPr>
          <w:rFonts w:ascii="Arial" w:hAnsi="Arial" w:cs="Arial"/>
          <w:noProof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w:t xml:space="preserve">La entidad </w:t>
      </w:r>
      <w:r w:rsidRPr="004923B5">
        <w:rPr>
          <w:rFonts w:ascii="Arial" w:hAnsi="Arial" w:cs="Arial"/>
          <w:b/>
          <w:noProof/>
          <w:sz w:val="22"/>
          <w:szCs w:val="22"/>
        </w:rPr>
        <w:t>presta apoyos a personas con discapacidad intelectual para que puedan decidir sobre su vida y participar en la sociedad como ciudadanos y ciudadanas de pleno derecho</w:t>
      </w:r>
      <w:r w:rsidRPr="004923B5">
        <w:rPr>
          <w:rFonts w:ascii="Arial" w:hAnsi="Arial" w:cs="Arial"/>
          <w:noProof/>
          <w:sz w:val="22"/>
          <w:szCs w:val="22"/>
        </w:rPr>
        <w:t>. Se favorece la creación de espacios de convivencia en diversidad, donde todos/as pueden participar independientemente de sus necesidades de apoyo.</w:t>
      </w:r>
    </w:p>
    <w:p w:rsidR="001D1378" w:rsidRPr="004923B5" w:rsidRDefault="001D1378" w:rsidP="001D1378">
      <w:pPr>
        <w:jc w:val="both"/>
        <w:rPr>
          <w:rFonts w:ascii="Arial" w:hAnsi="Arial" w:cs="Arial"/>
          <w:b/>
          <w:color w:val="9EC24A"/>
          <w:sz w:val="22"/>
          <w:szCs w:val="22"/>
        </w:rPr>
      </w:pPr>
    </w:p>
    <w:p w:rsidR="001D1378" w:rsidRPr="004923B5" w:rsidRDefault="001D1378" w:rsidP="001D1378">
      <w:pPr>
        <w:jc w:val="both"/>
        <w:rPr>
          <w:rFonts w:ascii="Arial" w:hAnsi="Arial" w:cs="Arial"/>
          <w:noProof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93056" behindDoc="0" locked="0" layoutInCell="1" allowOverlap="1" wp14:anchorId="6C5351B6" wp14:editId="5372B664">
            <wp:simplePos x="0" y="0"/>
            <wp:positionH relativeFrom="column">
              <wp:posOffset>-664286</wp:posOffset>
            </wp:positionH>
            <wp:positionV relativeFrom="paragraph">
              <wp:posOffset>5402</wp:posOffset>
            </wp:positionV>
            <wp:extent cx="1044575" cy="1074420"/>
            <wp:effectExtent l="0" t="0" r="0" b="0"/>
            <wp:wrapSquare wrapText="bothSides"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4" r="11542" b="24275"/>
                    <a:stretch/>
                  </pic:blipFill>
                  <pic:spPr bwMode="auto">
                    <a:xfrm>
                      <a:off x="0" y="0"/>
                      <a:ext cx="104457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3B5">
        <w:rPr>
          <w:rFonts w:ascii="Arial" w:hAnsi="Arial" w:cs="Arial"/>
          <w:b/>
          <w:color w:val="9EC24A"/>
          <w:sz w:val="22"/>
          <w:szCs w:val="22"/>
        </w:rPr>
        <w:t xml:space="preserve">¿Cómo contribuimos a favorecer que las </w:t>
      </w:r>
      <w:proofErr w:type="spellStart"/>
      <w:r w:rsidRPr="004923B5">
        <w:rPr>
          <w:rFonts w:ascii="Arial" w:hAnsi="Arial" w:cs="Arial"/>
          <w:b/>
          <w:color w:val="9EC24A"/>
          <w:sz w:val="22"/>
          <w:szCs w:val="22"/>
        </w:rPr>
        <w:t>pcdi</w:t>
      </w:r>
      <w:proofErr w:type="spellEnd"/>
      <w:r w:rsidRPr="004923B5">
        <w:rPr>
          <w:rFonts w:ascii="Arial" w:hAnsi="Arial" w:cs="Arial"/>
          <w:b/>
          <w:color w:val="9EC24A"/>
          <w:sz w:val="22"/>
          <w:szCs w:val="22"/>
        </w:rPr>
        <w:t xml:space="preserve"> avancen en su proyecto vital?</w:t>
      </w:r>
    </w:p>
    <w:p w:rsidR="001D1378" w:rsidRPr="004923B5" w:rsidRDefault="001D1378" w:rsidP="001D1378">
      <w:pPr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w:t xml:space="preserve">Se prestan apoyos </w:t>
      </w:r>
      <w:r w:rsidRPr="004923B5">
        <w:rPr>
          <w:rFonts w:ascii="Arial" w:hAnsi="Arial" w:cs="Arial"/>
          <w:b/>
          <w:noProof/>
          <w:sz w:val="22"/>
          <w:szCs w:val="22"/>
        </w:rPr>
        <w:t>en función de las necesidades y deseos de las personas para que desarrollen sus aptitudes y capacidades</w:t>
      </w:r>
      <w:r w:rsidRPr="004923B5">
        <w:rPr>
          <w:rFonts w:ascii="Arial" w:hAnsi="Arial" w:cs="Arial"/>
          <w:noProof/>
          <w:sz w:val="22"/>
          <w:szCs w:val="22"/>
        </w:rPr>
        <w:t xml:space="preserve">. El objetivo es que, en función de sus capacidades y autonomía, tomen sus propias decisiones sobre su vida o futuro inmediato. </w:t>
      </w:r>
      <w:r w:rsidRPr="004923B5">
        <w:rPr>
          <w:rFonts w:ascii="Arial" w:hAnsi="Arial" w:cs="Arial"/>
          <w:b/>
          <w:noProof/>
          <w:sz w:val="22"/>
          <w:szCs w:val="22"/>
        </w:rPr>
        <w:t>Se evita la sobreprotección y el aislamiento potenciando la autoconfianza</w:t>
      </w:r>
      <w:r w:rsidRPr="004923B5">
        <w:rPr>
          <w:rFonts w:ascii="Arial" w:hAnsi="Arial" w:cs="Arial"/>
          <w:noProof/>
          <w:sz w:val="22"/>
          <w:szCs w:val="22"/>
        </w:rPr>
        <w:t>.</w:t>
      </w:r>
    </w:p>
    <w:p w:rsidR="001D1378" w:rsidRPr="004923B5" w:rsidRDefault="005B59C6" w:rsidP="001D1378">
      <w:pPr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72CBFD28" wp14:editId="16BBD7C7">
            <wp:simplePos x="0" y="0"/>
            <wp:positionH relativeFrom="column">
              <wp:posOffset>-756181</wp:posOffset>
            </wp:positionH>
            <wp:positionV relativeFrom="paragraph">
              <wp:posOffset>192414</wp:posOffset>
            </wp:positionV>
            <wp:extent cx="1096645" cy="1240790"/>
            <wp:effectExtent l="0" t="0" r="8255" b="0"/>
            <wp:wrapSquare wrapText="bothSides"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6" t="20899" r="16505" b="8663"/>
                    <a:stretch/>
                  </pic:blipFill>
                  <pic:spPr bwMode="auto">
                    <a:xfrm>
                      <a:off x="0" y="0"/>
                      <a:ext cx="109664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378" w:rsidRPr="004923B5" w:rsidRDefault="001D1378" w:rsidP="001D1378">
      <w:pPr>
        <w:jc w:val="both"/>
        <w:rPr>
          <w:rFonts w:ascii="Arial" w:hAnsi="Arial" w:cs="Arial"/>
          <w:b/>
          <w:color w:val="9EC24A"/>
          <w:sz w:val="22"/>
          <w:szCs w:val="22"/>
        </w:rPr>
      </w:pPr>
      <w:r w:rsidRPr="004923B5">
        <w:rPr>
          <w:rFonts w:ascii="Arial" w:hAnsi="Arial" w:cs="Arial"/>
          <w:b/>
          <w:color w:val="9EC24A"/>
          <w:sz w:val="22"/>
          <w:szCs w:val="22"/>
        </w:rPr>
        <w:t>¿Cómo se toman las decisiones en IGUAL A TI?</w:t>
      </w:r>
    </w:p>
    <w:p w:rsidR="001D1378" w:rsidRPr="004923B5" w:rsidRDefault="001D1378" w:rsidP="001D1378">
      <w:pPr>
        <w:jc w:val="both"/>
        <w:rPr>
          <w:rFonts w:ascii="Arial" w:hAnsi="Arial" w:cs="Arial"/>
          <w:spacing w:val="-6"/>
          <w:sz w:val="22"/>
          <w:szCs w:val="22"/>
        </w:rPr>
      </w:pPr>
      <w:r w:rsidRPr="004923B5">
        <w:rPr>
          <w:rFonts w:ascii="Arial" w:hAnsi="Arial" w:cs="Arial"/>
          <w:spacing w:val="-6"/>
          <w:sz w:val="22"/>
          <w:szCs w:val="22"/>
        </w:rPr>
        <w:t xml:space="preserve">La acción de la Asociación IGUAL A TI se basa en su misión, visión y valores. Para guiar su toma de decisiones y garantizar que estas cumplen el objetivo de la entidad, </w:t>
      </w:r>
      <w:r w:rsidRPr="004923B5">
        <w:rPr>
          <w:rFonts w:ascii="Arial" w:hAnsi="Arial" w:cs="Arial"/>
          <w:b/>
          <w:spacing w:val="-6"/>
          <w:sz w:val="22"/>
          <w:szCs w:val="22"/>
        </w:rPr>
        <w:t>se asumen los principios ajustados al concepto Calidad Plena Inclusión</w:t>
      </w:r>
      <w:r w:rsidRPr="004923B5">
        <w:rPr>
          <w:rFonts w:ascii="Arial" w:hAnsi="Arial" w:cs="Arial"/>
          <w:spacing w:val="-6"/>
          <w:sz w:val="22"/>
          <w:szCs w:val="22"/>
        </w:rPr>
        <w:t>:</w:t>
      </w:r>
    </w:p>
    <w:p w:rsidR="001D1378" w:rsidRPr="004923B5" w:rsidRDefault="001D1378" w:rsidP="001D1378">
      <w:pPr>
        <w:ind w:left="284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Concepción de la discapacidad intelectual que afirma el valor de la persona por encima de su perfil de capacidad y limitación.</w:t>
      </w:r>
    </w:p>
    <w:p w:rsidR="001D1378" w:rsidRPr="00043E95" w:rsidRDefault="001D1378" w:rsidP="00043E95">
      <w:pPr>
        <w:jc w:val="both"/>
        <w:rPr>
          <w:rFonts w:ascii="Arial" w:hAnsi="Arial" w:cs="Arial"/>
          <w:spacing w:val="-6"/>
          <w:sz w:val="22"/>
          <w:szCs w:val="22"/>
        </w:rPr>
      </w:pPr>
      <w:r w:rsidRPr="00043E95">
        <w:rPr>
          <w:rFonts w:ascii="Arial" w:hAnsi="Arial" w:cs="Arial"/>
          <w:spacing w:val="-6"/>
          <w:sz w:val="22"/>
          <w:szCs w:val="22"/>
        </w:rPr>
        <w:t>Cualquier persona puede progresar permanentemente con apoyos adecuados.</w:t>
      </w:r>
    </w:p>
    <w:p w:rsidR="001D1378" w:rsidRPr="00043E95" w:rsidRDefault="001D1378" w:rsidP="007301B1">
      <w:pPr>
        <w:ind w:left="708"/>
        <w:jc w:val="both"/>
        <w:rPr>
          <w:rFonts w:ascii="Arial" w:hAnsi="Arial" w:cs="Arial"/>
          <w:spacing w:val="-6"/>
          <w:sz w:val="22"/>
          <w:szCs w:val="22"/>
        </w:rPr>
      </w:pPr>
      <w:r w:rsidRPr="00043E95">
        <w:rPr>
          <w:rFonts w:ascii="Arial" w:hAnsi="Arial" w:cs="Arial"/>
          <w:spacing w:val="-6"/>
          <w:sz w:val="22"/>
          <w:szCs w:val="22"/>
        </w:rPr>
        <w:t>El papel del entorno es esencial.</w:t>
      </w:r>
    </w:p>
    <w:p w:rsidR="001D1378" w:rsidRPr="00043E95" w:rsidRDefault="001D1378" w:rsidP="007301B1">
      <w:pPr>
        <w:ind w:left="708"/>
        <w:jc w:val="both"/>
        <w:rPr>
          <w:rFonts w:ascii="Arial" w:hAnsi="Arial" w:cs="Arial"/>
          <w:spacing w:val="-6"/>
          <w:sz w:val="22"/>
          <w:szCs w:val="22"/>
        </w:rPr>
      </w:pPr>
      <w:r w:rsidRPr="00043E95">
        <w:rPr>
          <w:rFonts w:ascii="Arial" w:hAnsi="Arial" w:cs="Arial"/>
          <w:spacing w:val="-6"/>
          <w:sz w:val="22"/>
          <w:szCs w:val="22"/>
        </w:rPr>
        <w:t>La familia es la base de la inclusión social.</w:t>
      </w:r>
    </w:p>
    <w:p w:rsidR="001D1378" w:rsidRPr="004923B5" w:rsidRDefault="001D1378" w:rsidP="007301B1">
      <w:pPr>
        <w:ind w:left="708"/>
        <w:jc w:val="both"/>
        <w:rPr>
          <w:rFonts w:ascii="Arial" w:hAnsi="Arial" w:cs="Arial"/>
          <w:sz w:val="22"/>
          <w:szCs w:val="22"/>
        </w:rPr>
      </w:pPr>
      <w:r w:rsidRPr="00043E95">
        <w:rPr>
          <w:rFonts w:ascii="Arial" w:hAnsi="Arial" w:cs="Arial"/>
          <w:spacing w:val="-6"/>
          <w:sz w:val="22"/>
          <w:szCs w:val="22"/>
        </w:rPr>
        <w:t>La persona debe ser agente esencial en la construcción de su destino y en la planificación</w:t>
      </w:r>
      <w:r w:rsidRPr="004923B5">
        <w:rPr>
          <w:rFonts w:ascii="Arial" w:hAnsi="Arial" w:cs="Arial"/>
          <w:sz w:val="22"/>
          <w:szCs w:val="22"/>
        </w:rPr>
        <w:t xml:space="preserve"> de su futuro.</w:t>
      </w:r>
    </w:p>
    <w:p w:rsidR="001D1378" w:rsidRPr="004923B5" w:rsidRDefault="007301B1" w:rsidP="001D1378">
      <w:pPr>
        <w:tabs>
          <w:tab w:val="left" w:pos="1843"/>
          <w:tab w:val="left" w:pos="2268"/>
        </w:tabs>
        <w:rPr>
          <w:rFonts w:ascii="Arial" w:eastAsia="Calibri" w:hAnsi="Arial" w:cs="Arial"/>
          <w:b/>
          <w:sz w:val="22"/>
          <w:szCs w:val="22"/>
        </w:rPr>
      </w:pPr>
      <w:r w:rsidRPr="004923B5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D771C0" wp14:editId="0A33B89E">
                <wp:simplePos x="0" y="0"/>
                <wp:positionH relativeFrom="column">
                  <wp:posOffset>-1180574</wp:posOffset>
                </wp:positionH>
                <wp:positionV relativeFrom="paragraph">
                  <wp:posOffset>232761</wp:posOffset>
                </wp:positionV>
                <wp:extent cx="2038350" cy="45719"/>
                <wp:effectExtent l="0" t="0" r="19050" b="12065"/>
                <wp:wrapNone/>
                <wp:docPr id="322" name="Rectángulo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8350" cy="45719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A54DA" id="Rectángulo 322" o:spid="_x0000_s1026" style="position:absolute;margin-left:-92.95pt;margin-top:18.35pt;width:160.5pt;height: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mDvVpKQIAAEEEAAAOAAAAZHJzL2Uyb0RvYy54bWysU+Fu0zAQ/o/EO1j+z5KmLazR0qnqNoQ0 YGLwAK7jJBaOz5zdpuNt9iy8GGenKx38QYj8iHy+83fffXd3cbnvDdsp9BpsxSdnOWfKSqi1bSv+ 5fPNq3POfBC2FgasqviD8vxy+fLFxeBKVUAHplbICMT6cnAV70JwZZZ52ale+DNwypKzAexFIBPb rEYxEHpvsiLPX2cDYO0QpPKebq9GJ18m/KZRMnxsGq8CMxUnbiH9Mf038Z8tL0TZonCdlgca4h9Y 9EJbSnqEuhJBsC3qP6B6LRE8NOFMQp9B02ipUg1UzST/rZr7TjiVaiFxvDvK5P8frPywu0Om64pP i4IzK3pq0ieS7cejbbcGWLwmkQbnS4q9d3cYy/TuFuRXzyysO2FbtUKEoVOiJmqTGJ89exANT0/Z ZngPNWUQ2wBJr32DfQQkJdg+teXh2Ba1D0zSZZFPz6dz6p4k32z+ZrJIGUT59NihD28V9CweKo5E P4GL3a0PkYwon0ISeTC6vtHGJAPbzdog2wmakMX1upitDuj+NMxYNpB/XswT8jOf/zuIXgcadaP7 ip/n8Yt5RBlVu7Z1OgehzXgmysYeZIzKjR3YQP1AKiKMc0x7R4cO8DtnA81wxf23rUDFmXlnqROL yWwWhz4ZJFxBBp56NqceYSVBVTxwNh7XYVyUrUPddpRpkmq3sKLuNTopGzs7sjqQpTlNgh92Ki7C qZ2ifm3+8icAAAD//wMAUEsDBBQABgAIAAAAIQB6lg/A4AAAAAoBAAAPAAAAZHJzL2Rvd25yZXYu eG1sTI/LTsMwEEX3SPyDNUhsUOukoY+ETCqoxLZqCxt2k3iaBGI7it02/D3uqixH9+jeM/l61J04 8+BaaxDiaQSCTWVVa2qEz4/3yQqE82QUddYwwi87WBf3dzllyl7Mns8HX4tQYlxGCI33fSalqxrW 5Ka2ZxOyox00+XAOtVQDXUK57uQsihZSU2vCQkM9bxqufg4njUBaf+/edilty2jrN/JL7/lphvj4 ML6+gPA8+hsMV/2gDkVwKu3JKCc6hEm8mqeBRUgWSxBXIpnHIEqE5yQFWeTy/wvFHwAAAP//AwBQ SwECLQAUAAYACAAAACEAtoM4kv4AAADhAQAAEwAAAAAAAAAAAAAAAAAAAAAAW0NvbnRlbnRfVHlw ZXNdLnhtbFBLAQItABQABgAIAAAAIQA4/SH/1gAAAJQBAAALAAAAAAAAAAAAAAAAAC8BAABfcmVs cy8ucmVsc1BLAQItABQABgAIAAAAIQBmDvVpKQIAAEEEAAAOAAAAAAAAAAAAAAAAAC4CAABkcnMv ZTJvRG9jLnhtbFBLAQItABQABgAIAAAAIQB6lg/A4AAAAAoBAAAPAAAAAAAAAAAAAAAAAIMEAABk cnMvZG93bnJldi54bWxQSwUGAAAAAAQABADzAAAAkAUAAAAA " fillcolor="#9ec24a" strokecolor="#9ec24a"/>
            </w:pict>
          </mc:Fallback>
        </mc:AlternateContent>
      </w:r>
    </w:p>
    <w:p w:rsidR="001D1378" w:rsidRPr="004923B5" w:rsidRDefault="007301B1" w:rsidP="001D1378">
      <w:pPr>
        <w:rPr>
          <w:rFonts w:ascii="Arial" w:hAnsi="Arial" w:cs="Arial"/>
          <w:b/>
          <w:color w:val="E36C0A" w:themeColor="accent6" w:themeShade="BF"/>
          <w:sz w:val="22"/>
          <w:szCs w:val="22"/>
        </w:rPr>
      </w:pPr>
      <w:r w:rsidRPr="004923B5">
        <w:rPr>
          <w:rFonts w:ascii="Arial" w:hAnsi="Arial" w:cs="Arial"/>
          <w:noProof/>
        </w:rPr>
        <w:drawing>
          <wp:anchor distT="0" distB="0" distL="114300" distR="114300" simplePos="0" relativeHeight="251696128" behindDoc="0" locked="0" layoutInCell="1" allowOverlap="1" wp14:anchorId="34422C72" wp14:editId="69AFF07F">
            <wp:simplePos x="0" y="0"/>
            <wp:positionH relativeFrom="column">
              <wp:posOffset>-770255</wp:posOffset>
            </wp:positionH>
            <wp:positionV relativeFrom="paragraph">
              <wp:posOffset>260350</wp:posOffset>
            </wp:positionV>
            <wp:extent cx="1162050" cy="1162050"/>
            <wp:effectExtent l="0" t="0" r="0" b="0"/>
            <wp:wrapSquare wrapText="bothSides"/>
            <wp:docPr id="316" name="Imagen 316" descr="C:\Users\iscañas\Downloads\Diseño sin título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cañas\Downloads\Diseño sin título (1)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378" w:rsidRPr="004923B5">
        <w:rPr>
          <w:rFonts w:ascii="Arial" w:hAnsi="Arial" w:cs="Arial"/>
          <w:b/>
          <w:color w:val="E36C0A" w:themeColor="accent6" w:themeShade="BF"/>
          <w:sz w:val="22"/>
          <w:szCs w:val="22"/>
        </w:rPr>
        <w:t xml:space="preserve">                        </w:t>
      </w:r>
      <w:r w:rsidR="001D1378" w:rsidRPr="004923B5">
        <w:rPr>
          <w:rFonts w:ascii="Arial" w:hAnsi="Arial" w:cs="Arial"/>
          <w:b/>
          <w:sz w:val="22"/>
          <w:szCs w:val="22"/>
        </w:rPr>
        <w:t xml:space="preserve">Desde un enfoque de: </w:t>
      </w:r>
    </w:p>
    <w:p w:rsidR="001D1378" w:rsidRPr="004923B5" w:rsidRDefault="001D1378" w:rsidP="001D1378">
      <w:pPr>
        <w:jc w:val="both"/>
        <w:rPr>
          <w:rFonts w:ascii="Arial" w:hAnsi="Arial" w:cs="Arial"/>
          <w:b/>
          <w:sz w:val="22"/>
          <w:szCs w:val="22"/>
        </w:rPr>
      </w:pPr>
    </w:p>
    <w:p w:rsidR="001D1378" w:rsidRPr="004923B5" w:rsidRDefault="001D1378" w:rsidP="001D1378">
      <w:pPr>
        <w:pStyle w:val="Prrafodelista"/>
        <w:spacing w:line="360" w:lineRule="auto"/>
        <w:ind w:left="1641" w:firstLine="1"/>
        <w:rPr>
          <w:rFonts w:ascii="Arial" w:hAnsi="Arial" w:cs="Arial"/>
        </w:rPr>
      </w:pPr>
      <w:r w:rsidRPr="004923B5">
        <w:rPr>
          <w:rFonts w:ascii="Arial" w:hAnsi="Arial" w:cs="Arial"/>
        </w:rPr>
        <w:t>Apoyo Conductual Positivo.</w:t>
      </w:r>
    </w:p>
    <w:p w:rsidR="001D1378" w:rsidRPr="004923B5" w:rsidRDefault="001D1378" w:rsidP="001D1378">
      <w:pPr>
        <w:pStyle w:val="Prrafodelista"/>
        <w:spacing w:line="360" w:lineRule="auto"/>
        <w:ind w:left="920"/>
        <w:rPr>
          <w:rFonts w:ascii="Arial" w:hAnsi="Arial" w:cs="Arial"/>
        </w:rPr>
      </w:pPr>
      <w:r w:rsidRPr="004923B5">
        <w:rPr>
          <w:rFonts w:ascii="Arial" w:hAnsi="Arial" w:cs="Arial"/>
        </w:rPr>
        <w:t xml:space="preserve">            Apoyo Activo.</w:t>
      </w:r>
    </w:p>
    <w:p w:rsidR="001D1378" w:rsidRPr="004923B5" w:rsidRDefault="001D1378" w:rsidP="001D1378">
      <w:pPr>
        <w:pStyle w:val="Prrafodelista"/>
        <w:spacing w:line="360" w:lineRule="auto"/>
        <w:ind w:left="920"/>
        <w:rPr>
          <w:rFonts w:ascii="Arial" w:hAnsi="Arial" w:cs="Arial"/>
        </w:rPr>
      </w:pPr>
      <w:r w:rsidRPr="004923B5">
        <w:rPr>
          <w:rFonts w:ascii="Arial" w:hAnsi="Arial" w:cs="Arial"/>
        </w:rPr>
        <w:t xml:space="preserve">            Orientación centrada en cada persona.</w:t>
      </w:r>
    </w:p>
    <w:p w:rsidR="004923B5" w:rsidRDefault="001D1378" w:rsidP="004923B5">
      <w:pPr>
        <w:pStyle w:val="Prrafodelista"/>
        <w:spacing w:line="360" w:lineRule="auto"/>
        <w:ind w:left="919"/>
        <w:rPr>
          <w:rFonts w:ascii="Arial" w:hAnsi="Arial" w:cs="Arial"/>
        </w:rPr>
      </w:pPr>
      <w:r w:rsidRPr="004923B5">
        <w:rPr>
          <w:rFonts w:ascii="Arial" w:hAnsi="Arial" w:cs="Arial"/>
        </w:rPr>
        <w:t xml:space="preserve">            Orientación centrada en cada familia.</w:t>
      </w:r>
    </w:p>
    <w:p w:rsidR="001D1378" w:rsidRPr="004923B5" w:rsidRDefault="004923B5" w:rsidP="004923B5">
      <w:pPr>
        <w:pStyle w:val="Prrafodelista"/>
        <w:spacing w:line="360" w:lineRule="auto"/>
        <w:ind w:left="919"/>
        <w:rPr>
          <w:rFonts w:ascii="Arial" w:hAnsi="Arial" w:cs="Aria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E2CE489" wp14:editId="4B48523B">
                <wp:simplePos x="0" y="0"/>
                <wp:positionH relativeFrom="column">
                  <wp:posOffset>-4143375</wp:posOffset>
                </wp:positionH>
                <wp:positionV relativeFrom="paragraph">
                  <wp:posOffset>382981</wp:posOffset>
                </wp:positionV>
                <wp:extent cx="6758940" cy="460375"/>
                <wp:effectExtent l="0" t="0" r="22860" b="15875"/>
                <wp:wrapNone/>
                <wp:docPr id="481" name="Rectángulo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58940" cy="460375"/>
                        </a:xfrm>
                        <a:prstGeom prst="rect">
                          <a:avLst/>
                        </a:prstGeom>
                        <a:solidFill>
                          <a:srgbClr val="9EC24A"/>
                        </a:solidFill>
                        <a:ln w="9525">
                          <a:solidFill>
                            <a:srgbClr val="9EC24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4D37DE" id="Rectángulo 481" o:spid="_x0000_s1026" style="position:absolute;margin-left:-326.25pt;margin-top:30.15pt;width:532.2pt;height:3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ca4GHJwIAAEIEAAAOAAAAZHJzL2Uyb0RvYy54bWysU12O0zAQfkfiDpbfadLS36jpquruIqQF ViwcwHWcxMLxmLHbtNyGs3AxJk5buvCCEH6wPJ7x52++mVneHBrD9gq9Bpvz4SDlTFkJhbZVzj9/ un8158wHYQthwKqcH5XnN6uXL5aty9QIajCFQkYg1mety3kdgsuSxMtaNcIPwClLzhKwEYFMrJIC RUvojUlGaTpNWsDCIUjlPd3e9k6+ivhlqWT4UJZeBWZyTtxC3DHu225PVkuRVShcreWJhvgHFo3Q lj69QN2KINgO9R9QjZYIHsowkNAkUJZaqpgDZTNMf8vmqRZOxVxIHO8uMvn/Byvf7x+R6SLn4/mQ MysaKtJHku3Hd1vtDLDumkRqnc8o9sk9Ypemdw8gv3hmYVMLW6k1IrS1EgVRi/HJswed4ekp27bv oKAfxC5A1OtQYtMBkhLsEMtyvJRFHQKTdDmdTeaLMVVPkm88TV/PJh2lRGTn1w59eKOgYd0h50j8 I7rYP/jQh55DInswurjXxkQDq+3GINsLapHF3WY0Xp/Q/XWYsawl/2Q0icjPfP7vIBodqNeNbnI+ T7vVd18n250tYicGoU1/puyMpSTP0vUl2EJxJBkR+kamwaNDDfiNs5aaOOf+606g4sy8tVSKxXDc 6RaiMZ7MRmTgtWd77RFWElTOA2f9cRP6Sdk51FVNPw1j7hbWVL5SR2U7fj2rE1lq1Fib01B1k3Bt x6hfo7/6CQAA//8DAFBLAwQUAAYACAAAACEAaKnBlN8AAAALAQAADwAAAGRycy9kb3ducmV2Lnht bEyPwU7DMBBE70j8g7VIXFBrJ6VRG+JUUIlr1RYu3DbxkgRiO4rdNvw9y6kcV/M087bYTLYXZxpD 552GZK5AkKu96Vyj4f3tdbYCESI6g713pOGHAmzK25sCc+Mv7kDnY2wEl7iQo4Y2xiGXMtQtWQxz P5Dj7NOPFiOfYyPNiBcut71Mlcqkxc7xQosDbVuqv48nqwGt/dq/7Ne4q9QubuWHPdBDqvX93fT8 BCLSFK8w/OmzOpTsVPmTM0H0GmbZMl0yqyFTCxBMPCbJGkTF6CJdgSwL+f+H8hcAAP//AwBQSwEC LQAUAAYACAAAACEAtoM4kv4AAADhAQAAEwAAAAAAAAAAAAAAAAAAAAAAW0NvbnRlbnRfVHlwZXNd LnhtbFBLAQItABQABgAIAAAAIQA4/SH/1gAAAJQBAAALAAAAAAAAAAAAAAAAAC8BAABfcmVscy8u cmVsc1BLAQItABQABgAIAAAAIQAca4GHJwIAAEIEAAAOAAAAAAAAAAAAAAAAAC4CAABkcnMvZTJv RG9jLnhtbFBLAQItABQABgAIAAAAIQBoqcGU3wAAAAsBAAAPAAAAAAAAAAAAAAAAAIEEAABkcnMv ZG93bnJldi54bWxQSwUGAAAAAAQABADzAAAAjQUAAAAA " fillcolor="#9ec24a" strokecolor="#9ec24a"/>
            </w:pict>
          </mc:Fallback>
        </mc:AlternateContent>
      </w:r>
      <w:r w:rsidR="001D1378" w:rsidRPr="004923B5">
        <w:rPr>
          <w:rFonts w:ascii="Arial" w:hAnsi="Arial" w:cs="Arial"/>
        </w:rPr>
        <w:t xml:space="preserve">            Liderazgo práctico.</w:t>
      </w:r>
    </w:p>
    <w:p w:rsidR="001D1378" w:rsidRDefault="007301B1" w:rsidP="001D1378">
      <w:pPr>
        <w:rPr>
          <w:rFonts w:ascii="Arial" w:eastAsia="Calibri" w:hAnsi="Arial" w:cs="Arial"/>
          <w:b/>
        </w:rPr>
      </w:pPr>
      <w:r w:rsidRPr="007863C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728FCF" wp14:editId="7503E105">
                <wp:simplePos x="0" y="0"/>
                <wp:positionH relativeFrom="column">
                  <wp:posOffset>-651891</wp:posOffset>
                </wp:positionH>
                <wp:positionV relativeFrom="paragraph">
                  <wp:posOffset>117399</wp:posOffset>
                </wp:positionV>
                <wp:extent cx="2933700" cy="298450"/>
                <wp:effectExtent l="0" t="0" r="0" b="6350"/>
                <wp:wrapNone/>
                <wp:docPr id="482" name="Cuadro de texto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3C46B4" w:rsidRPr="001246AF" w:rsidRDefault="003C46B4" w:rsidP="001D137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246A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MODELO DE ACCIÓN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8FCF" id="Cuadro de texto 482" o:spid="_x0000_s1041" type="#_x0000_t202" style="position:absolute;margin-left:-51.35pt;margin-top:9.25pt;width:231pt;height:2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AYzftcLwIAADkEAAAOAAAAZHJzL2Uyb0RvYy54bWysU9tu2zAMfR+wfxD0vthxkjYx4hRd2g4D ugvQ7QMUSY6FSaInKbGzry8lJ5mxvQ3zgyCa4iF5Drm+640mR+m8AlvR6SSnRFoOQtl9Rb9/e3q3 pMQHZgXTYGVFT9LTu83bN+uuLWUBDWghHUEQ68uurWgTQltmmeeNNMxPoJUWnTU4wwKabp8JxzpE Nzor8vwm68CJ1gGX3uPfh8FJNwm/riUPX+ray0B0RbG2kE6Xzl08s82alXvH2kbxcxnsH6owTFlM eoV6YIGRg1N/QRnFHXiow4SDyaCuFZepB+xmmv/RzUvDWpl6QXJ8e6XJ/z9Y/vn41RElKjpfFpRY ZlCk7YEJB0RIEmQfgEQXEtW1vsT3Ly1GhP499Ch4atq3z8B/eGJh2zC7l/fOQddIJrDQaYzMRqED jo8gu+4TCMzHDgESUF87E1lEXgiio2Cnq0hYCeH4s1jNZrc5ujj6itVyvkgqZqy8RLfOhw8SDImX ijocgoTOjs8+xGpYeXkSk1l4UlqnQdCWdBVdLYpFChh5jAo4p1qZii7z+A2TE5t8tCIFB6b0cMcE 2kZomSYQs0Yjqv4o9pI4hnTfzBYDCD4ePUtMRXIGmkK/65M608VFgR2IE3LnYJhl3D28NOB+UdLh HFfU/zwwJynRHy3yv5rO53HwkzFf3BZouLFnN/YwyxGqooGS4boNaVkGnu5Rp1olCqOgQyVndXE+ E7PnXYoLMLbTq98bv3kFAAD//wMAUEsDBBQABgAIAAAAIQDUAoS03gAAAAoBAAAPAAAAZHJzL2Rv d25yZXYueG1sTI/BTsMwEETvSPyDtUjcWrstLm2IUyEQV1ALrcTNjbdJRLyOYrcJf89yguNqnmbe 5pvRt+KCfWwCGZhNFQikMriGKgMf7y+TFYiYLDnbBkID3xhhU1xf5TZzYaAtXnapElxCMbMG6pS6 TMpY1uhtnIYOibNT6L1NfPaVdL0duNy3cq7UUnrbEC/UtsOnGsuv3dkb2L+ePg936q169robwqgk +bU05vZmfHwAkXBMfzD86rM6FOx0DGdyUbQGJjM1v2eWk5UGwcRCrxcgjgaWWoMscvn/heIHAAD/ /wMAUEsBAi0AFAAGAAgAAAAhALaDOJL+AAAA4QEAABMAAAAAAAAAAAAAAAAAAAAAAFtDb250ZW50 X1R5cGVzXS54bWxQSwECLQAUAAYACAAAACEAOP0h/9YAAACUAQAACwAAAAAAAAAAAAAAAAAvAQAA X3JlbHMvLnJlbHNQSwECLQAUAAYACAAAACEAGM37XC8CAAA5BAAADgAAAAAAAAAAAAAAAAAuAgAA ZHJzL2Uyb0RvYy54bWxQSwECLQAUAAYACAAAACEA1AKEtN4AAAAKAQAADwAAAAAAAAAAAAAAAACJ BAAAZHJzL2Rvd25yZXYueG1sUEsFBgAAAAAEAAQA8wAAAJQFAAAAAA== " filled="f" stroked="f">
                <v:textbox>
                  <w:txbxContent>
                    <w:p w:rsidR="003C46B4" w:rsidRPr="001246AF" w:rsidRDefault="003C46B4" w:rsidP="001D137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1246AF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MODELO DE ACCIÓN</w:t>
                      </w:r>
                    </w:p>
                  </w:txbxContent>
                </v:textbox>
              </v:shape>
            </w:pict>
          </mc:Fallback>
        </mc:AlternateContent>
      </w:r>
    </w:p>
    <w:p w:rsidR="001D1378" w:rsidRPr="001D1658" w:rsidRDefault="001D1378" w:rsidP="001D1378">
      <w:pPr>
        <w:rPr>
          <w:rFonts w:ascii="Arial" w:eastAsia="Calibri" w:hAnsi="Arial" w:cs="Arial"/>
          <w:b/>
        </w:rPr>
      </w:pPr>
    </w:p>
    <w:p w:rsidR="001D1378" w:rsidRDefault="001D1378" w:rsidP="001D1378">
      <w:pPr>
        <w:tabs>
          <w:tab w:val="left" w:pos="42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4923B5" w:rsidRDefault="004923B5" w:rsidP="001D1378">
      <w:pPr>
        <w:tabs>
          <w:tab w:val="left" w:pos="4200"/>
        </w:tabs>
        <w:rPr>
          <w:rFonts w:eastAsia="Calibri" w:cstheme="minorHAnsi"/>
          <w:b/>
          <w:color w:val="206414"/>
          <w:sz w:val="28"/>
          <w:szCs w:val="28"/>
        </w:rPr>
      </w:pPr>
    </w:p>
    <w:p w:rsidR="001D1378" w:rsidRPr="004923B5" w:rsidRDefault="001D1378" w:rsidP="007301B1">
      <w:pPr>
        <w:ind w:left="-567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Calidad Plena Inclusión</w:t>
      </w:r>
      <w:r w:rsidRPr="004923B5">
        <w:rPr>
          <w:rFonts w:ascii="Arial" w:hAnsi="Arial" w:cs="Arial"/>
          <w:b/>
          <w:sz w:val="22"/>
          <w:szCs w:val="22"/>
        </w:rPr>
        <w:t xml:space="preserve"> </w:t>
      </w:r>
      <w:r w:rsidRPr="004923B5">
        <w:rPr>
          <w:rFonts w:ascii="Arial" w:hAnsi="Arial" w:cs="Arial"/>
          <w:sz w:val="22"/>
          <w:szCs w:val="22"/>
        </w:rPr>
        <w:t>es el resultado de la interacción de tres componentes: esenciales: calidad de vida, calidad en la gestión y ética.</w:t>
      </w:r>
    </w:p>
    <w:p w:rsidR="001D1378" w:rsidRPr="004923B5" w:rsidRDefault="001D1378" w:rsidP="007301B1">
      <w:pPr>
        <w:jc w:val="both"/>
        <w:rPr>
          <w:rFonts w:ascii="Fedra Sans Std Book" w:hAnsi="Fedra Sans Std Book"/>
          <w:sz w:val="22"/>
          <w:szCs w:val="22"/>
        </w:rPr>
      </w:pPr>
      <w:r w:rsidRPr="004923B5">
        <w:rPr>
          <w:noProof/>
          <w:sz w:val="22"/>
          <w:szCs w:val="22"/>
        </w:rPr>
        <w:drawing>
          <wp:anchor distT="0" distB="0" distL="114300" distR="114300" simplePos="0" relativeHeight="251716608" behindDoc="0" locked="0" layoutInCell="1" allowOverlap="1" wp14:anchorId="1E7D083D" wp14:editId="3DB1E181">
            <wp:simplePos x="0" y="0"/>
            <wp:positionH relativeFrom="column">
              <wp:posOffset>-878053</wp:posOffset>
            </wp:positionH>
            <wp:positionV relativeFrom="paragraph">
              <wp:posOffset>70891</wp:posOffset>
            </wp:positionV>
            <wp:extent cx="1149985" cy="10668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6" r="9284" b="26866"/>
                    <a:stretch/>
                  </pic:blipFill>
                  <pic:spPr bwMode="auto">
                    <a:xfrm>
                      <a:off x="0" y="0"/>
                      <a:ext cx="114998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23B5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C24E76E" wp14:editId="5ECF516F">
                <wp:simplePos x="0" y="0"/>
                <wp:positionH relativeFrom="column">
                  <wp:posOffset>2459446</wp:posOffset>
                </wp:positionH>
                <wp:positionV relativeFrom="paragraph">
                  <wp:posOffset>5757907</wp:posOffset>
                </wp:positionV>
                <wp:extent cx="3063875" cy="3110865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3875" cy="3110865"/>
                          <a:chOff x="6649" y="-120222"/>
                          <a:chExt cx="2578100" cy="2618105"/>
                        </a:xfrm>
                      </wpg:grpSpPr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7" t="17278" r="16754" b="14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9" y="-120222"/>
                            <a:ext cx="2578100" cy="2618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Cuadro de texto 13"/>
                        <wps:cNvSpPr txBox="1">
                          <a:spLocks/>
                        </wps:cNvSpPr>
                        <wps:spPr>
                          <a:xfrm>
                            <a:off x="1457325" y="514350"/>
                            <a:ext cx="812165" cy="532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C46B4" w:rsidRPr="009245A5" w:rsidRDefault="003C46B4" w:rsidP="001D137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245A5">
                                <w:rPr>
                                  <w:rFonts w:ascii="Arial" w:hAnsi="Arial" w:cs="Arial"/>
                                </w:rPr>
                                <w:t>vida de calidad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uadro de texto 15"/>
                        <wps:cNvSpPr txBox="1">
                          <a:spLocks/>
                        </wps:cNvSpPr>
                        <wps:spPr>
                          <a:xfrm>
                            <a:off x="333375" y="1533525"/>
                            <a:ext cx="716280" cy="586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C46B4" w:rsidRPr="009245A5" w:rsidRDefault="003C46B4" w:rsidP="001D137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245A5">
                                <w:rPr>
                                  <w:rFonts w:ascii="Arial" w:hAnsi="Arial" w:cs="Arial"/>
                                </w:rPr>
                                <w:t>vida digna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Cuadro de texto 16"/>
                        <wps:cNvSpPr txBox="1">
                          <a:spLocks/>
                        </wps:cNvSpPr>
                        <wps:spPr>
                          <a:xfrm>
                            <a:off x="1428750" y="1571625"/>
                            <a:ext cx="982345" cy="534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C46B4" w:rsidRPr="009245A5" w:rsidRDefault="003C46B4" w:rsidP="001D1378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9245A5">
                                <w:rPr>
                                  <w:rFonts w:ascii="Arial" w:hAnsi="Arial" w:cs="Arial"/>
                                </w:rPr>
                                <w:t>plena ciudadanía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24E76E" id="Grupo 11" o:spid="_x0000_s1042" style="position:absolute;left:0;text-align:left;margin-left:193.65pt;margin-top:453.4pt;width:241.25pt;height:244.95pt;z-index:251718656;mso-width-relative:margin;mso-height-relative:margin" coordorigin="66,-1202" coordsize="25781,26181" o:gfxdata="UEsDBBQABgAIAAAAIQCxgme2CgEAABMCAAATAAAAW0NvbnRlbnRfVHlwZXNdLnhtbJSRwU7DMAyG 70i8Q5QralN2QAit3YGOIyA0HiBK3DaicaI4lO3tSbpNgokh7Rjb3+8vyXK1tSObIJBxWPPbsuIM UDltsK/5++apuOeMokQtR4dQ8x0QXzXXV8vNzgOxRCPVfIjRPwhBagArqXQeMHU6F6yM6Rh64aX6 kD2IRVXdCeUwAsYi5gzeLFvo5OcY2XqbynsTjz1nj/u5vKrmxmY+18WfRICRThDp/WiUjOluYkJ9 4lUcnMpEzjM0GE83SfzMhtz57fRzwYF7SY8ZjAb2KkN8ljaZCx1IwMK1TpX/Z2RJS4XrOqOgbAOt Z+rodC5buy8MMF0a3ibsDaZjupi/tPkGAAD//wMAUEsDBBQABgAIAAAAIQA4/SH/1gAAAJQBAAAL AAAAX3JlbHMvLnJlbHOkkMFqwzAMhu+DvYPRfXGawxijTi+j0GvpHsDYimMaW0Yy2fr2M4PBMnrb Ub/Q94l/f/hMi1qRJVI2sOt6UJgd+ZiDgffL8ekFlFSbvV0oo4EbChzGx4f9GRdb25HMsYhqlCwG 5lrLq9biZkxWOiqY22YiTra2kYMu1l1tQD30/bPm3wwYN0x18gb45AdQl1tp5j/sFB2T0FQ7R0nT NEV3j6o9feQzro1iOWA14Fm+Q8a1a8+Bvu/d/dMb2JY5uiPbhG/ktn4cqGU/er3pcvwCAAD//wMA UEsDBBQABgAIAAAAIQA8DbL4lQQAAFUPAAAOAAAAZHJzL2Uyb0RvYy54bWzsV9tu4zYQfS/QfyD0 7ljUxXKMOAuvc0GAdDdotthnWqZsYSWRJenYadF/7xlKcpxLsYs0WBTFBojMO2fOzDkjnbzb1RW7 k8aWqpkG/CgMmGxytSyb1TT47dPFYBww60SzFJVq5DS4lzZ4d/rzTydbPZGRWqtqKQ3DIY2dbPU0 WDunJ8OhzdeyFvZIadlgslCmFg5dsxoujdji9LoaRmE4Gm6VWWqjcmktRs/ayeDUn18UMncfi8JK x6ppANucfxr/XNBzeHoiJisj9LrMOzPEK6yoRdng0v1RZ8IJtjHls6PqMjfKqsId5aoeqqIoc+l9 gDc8fOLNpVEb7X1ZTbYrvYcJ0D7B6dXH5h/ubgwrl4gdD1gjasTo0my0YugDnK1eTbDm0uhbfWO6 gVXbI393hanpF56wnYf1fg+r3DmWYzAOR/E4SwOWYy7mPByP0hb4fI3o0L7RKDkOGKYHPAqjKOqn z7sjojQb8xABpCOiEUfHHzHsLRiSoXu7dJlP8N8BhtYzwL6eWNjlNkYG3SH1N51RC/NloweIrRau XJRV6e59niKKZFRzd1PmN6btHGAf9dhf1WIlG8Y9ArSDFrVbBLl0rfIvljVqvhbNSs6sRoYjdoTX 8PFy331036Iq9UVZVRQvaneegQ1PsukFcNpMPVP5ppaNa6lnZAUnVWPXpbYBMxNZLyQyyVwtkUs5 aO+QTdqUjfPcQD5cW0e3U2Z4dvwZjWdheBy9H8zTcD5Iwux8MDtOskEWnmdJmIz5nM//ot08mWys hPuiOtNlZzpGnxn/IhU60WhJ5snK7oSXBALOG9T/ehMxRAiRrdbkvwJkEhCeZmHmRYRnUQZlA3R8 lKVJwCAmPOHxqE1c64x0+Zq2FwCc9rf37Cd8dB4CQqGzIBhbbH9RS6AmNk550J4Q7GWi9Ez7Kk2Q Q8a6S6lqRg3ECqb5e8QdHG+N7JeQ+Y2ijMG4mFTNowFARCPeETK9a8ITUg2oue0TDL1vixJp+Us6 eLsWWsJKOvaANHFPmvlGLI1iS8kckIB0xRSGbjXpFnO79woyw72rVnsWkbMHa9oNrSe9qux1jSdp FkeQMMhPypM47SpHD/yYRxyi5uUpjSMe+/m9Ov072NkWAklXvoQ/cteXuS565FDrA7XcbrFrxd0n Jg0t1PIegBiF4ENPrc4vSmTCtbDuRhjUPgyinruPeBSVwtWqawVsrcwfL43TekQYswHbopZOA/v7 RpB2VlcNYn/Mk4SKr+8AyQgdczizOJxpNvVcEdu8db5J613VNwuj6s9IlRndiinR5Lh7Gri+OXfo YQKvDbmczXy7leTr5lZDyNs8oDz/tPssjO7IQNnzQfXZJiZPONGubYMwAz+L0hPmAdUuoZD534sC SLm2Zj+jgC+PZBoI8yYUiPFHRRwM4Gkcp2CDl4WeAhkfRWOAThU6HY+g3r4oPVCpl5XXKM9bUCDr ReEHBf5PFBj9IwX2mvdWFOBJhPdY5LjnACX8Ew4cj6M42ZeBZJT91zgw/sEBejP/fmXAf5fg2w2l 4dHH4WHfl42Hr+HTvwEAAP//AwBQSwMEFAAGAAgAAAAhAKomDr68AAAAIQEAABkAAABkcnMvX3Jl bHMvZTJvRG9jLnhtbC5yZWxzhI9BasMwEEX3hdxBzD6WnUUoxbI3oeBtSA4wSGNZxBoJSS317SPI JoFAl/M//z2mH//8Kn4pZRdYQde0IIh1MI6tguvle/8JIhdkg2tgUrBRhnHYffRnWrHUUV5czKJS OCtYSolfUma9kMfchEhcmzkkj6WeycqI+oaW5KFtjzI9M2B4YYrJKEiT6UBctljN/7PDPDtNp6B/ PHF5o5DOV3cFYrJUFHgyDh9h10S2IIdevjw23AEAAP//AwBQSwMEFAAGAAgAAAAhAIUf71/iAAAA DAEAAA8AAABkcnMvZG93bnJldi54bWxMj8Fqg0AQhu+FvsMyhd6a1UqNGtcQQttTKDQplNwmOlGJ uyvuRs3bd3pqbzPMxz/fn69n3YmRBtdaoyBcBCDIlLZqTa3g6/D2lIBwHk2FnTWk4EYO1sX9XY5Z ZSfzSePe14JDjMtQQeN9n0npyoY0uoXtyfDtbAeNntehltWAE4frTj4HQSw1toY/NNjTtqHysr9q Be8TTpsofB13l/P2djy8fHzvQlLq8WHerEB4mv0fDL/6rA4FO53s1VROdAqiZBkxqiANYu7ARBKn PJwYjdJ4CbLI5f8SxQ8AAAD//wMAUEsDBAoAAAAAAAAAIQB6rmo6cEsCAHBLAgAUAAAAZHJzL21l ZGlhL2ltYWdlMS5wbmeJUE5HDQoaCgAAAA1JSERSAAADlQAAA5UIBgAAAY6v9EUAAAABc1JHQgCu zhzpAAAABGdBTUEAALGPC/xhBQAAAAlwSFlzAAAh1QAAIdUBBJy0nQAA/6VJREFUeF7s/Qe8XdV5 Joy7JM5kki+TxMkkM9+Xyczk+3+uFFNMMRjjikscxzbCvWB6x8Y2GBswxgZsU0UVQhUjEKZJuuri qneh3iVUkBDN2MYZJyRG+7/etta71t7n3HuFJO69fp7f7/mt9da1z1n7Xe/Z515dvQYAAAAAAAAA AAAAAAAAAAAAAAAAAAAAAAAAAAAAAAAA9hDbt2//47XPL5pBXFwt/kNVA30Jc7c/9M5TxhxQNXHo 45f+Qt2AvoBTxhyYbeCpbk5cuqXzz9UV6O04deyBYQPzDSXSppJ+7S/n/U91BfoIXltu6K2Lzq/U BvQ1lMetqoG+hs7N95/jN5J4zawvYkN7G04JPdFvUvYBZ6zS60yv8/IDUcbgd8O807Hp+wun8sbQ hxzbgLC5vMEyps0K82zj09x8aJQ5xcp4IzZz/8GqLG2I37C63FNiM/cjpBLDG6/kTbW5VmKsONLz 3PTpscUqUnQmH1BdOWMANnN/wW+abCIdp7IRtnlC9clko+qKzSZiM/cjbBN4Q21TVZfJSqu4vH+2 JjZzP4LecNugvBITo72Yt6JUpmz2lTNOxGbuL/AGcFVStdFcN4Urr6i+FtXYboO/89hHsZn7Anac qsigDcw2sYE9rUyhbPwl0/LNJN2Z4w7DBr8S+DdaVa9Z8fTUv/H6nFStsiFZP9W5HaU80g2hmxdj KU5lXe415084JvpMemLYu1UN9BTlG9yqwkhvjHreSN0s21jPRn3IEatdfMo19dKAnmDWtofusjew 3KxUYelNTjbT6ebQnDaIN0njeNM0nkalbSCzlJV6eUBPMHr1dbU30n/iTLrcR6ibQ5ukssxlFLts qG20bKbmY73Q9JZXLw/oCeZu63gsvYlCeqONXufHSNoI2jydR9nmxWg3SbYGb7TojXp5QE/BFaRv 8jVzvvq70asuf4O9qbXNY183p43i2EDdFKkyHY0cJ3P7lEx5lu6aevbyXbPOtvyku2rmZ7CZe4pY WYGqYpiuLXWjRC7nalf6dYjfmHR8XO/2RV+PelUBe4ofzfz8S9O2jvqmigyrQNsEko32xnNl8oaS rKNtHG+i6tVHqlViy59nXjT5/dUjawf/XyoCexPZBtFG6JiRN0l9eKNETkcs+ekY7RKLH4HtR8QN a8t8g2wu1Uo20omeqjVVMTZzvyJWnLJembRZ5TGrJB0z6NWHvyggBl/KhV8b2Y/INy5tgp/zBple 5zSazSibanbacGzmfgW/8UrbRN4knbfSZ3bduLiRpNMRm7kfYW9+O/oemHROdnbbcCM2cz9CNqG+ WV5fPjsyfRX6jTWdjvgAVGDxzsX/eeaG4Ssmrrnh39Y8O/M4Ve8VnNlxWEU8S+nnIh9e2ygjVexZ wZ5ocYfzzyxpHLjgbGym4aYZJ1Y3zTyxunnGgIrnjuqyXxCPUq3CVc90/qmagO6ANvDmmWETw2bS 5okcRpJ5g/ffhkolakUGqhroLngDeTNlU21jbUNJVtd9Cnl+dH1TN3Xmi/f/tboA3QUfq24z9+cR 6z+pNvG+lT95Vl2B7uD2OV/ijZTNHFDd9/i39+vxWj4/2idVoroB3QX1Ru6Teuzuz15JmPbEvb+2 zTOe03EENtIwbs1P4pFpVWcbxTr9sCM+Nk9+Ze9M8TSqLswnrx14gC5Zw5sGHVG96a4jKxmPqN4c +KZBQY66I6u3Dz6m5aZ98P5PV+8Y+p7q4KHHVQfcfYww+L+Z4gN5DHnUvf9i7Kofr+ONim+825Sw CaynjSUf3lyxx01kWXQpTjY+VfCA6v7l3227mbKBYaTNU/o5y8FHQyLIJ5JvBNq84G/5bB70GtJ/ wZtJb75tiG1AIOvNxnrdUB5lQ5NNN9JyBHvc7O5sZqDfOE+zNW0mV7DapBLTaHOjhvRfxMrMNqvY zMh8g1Oc20gib6Sfn9h2M/ONSJvgN7Nz2+wz1b2GB9eN+RFvHvvr5hJpE1knVPf+C9pMesO5wsKb L6PbINoM3Zy4cdlmNWym0fzC2NVm0ibIm69VpZtB4xmTvtHlRizYufAFjucbIW0gk/W/R8ds2oQW m+N9wubQhyDe+MbK1Io1Wxi7OmY9/YZwhQWqa0vIhvk4lcPcKl1d+y9iz3RvvG2K32TePPVjPW8o jckn0uxameTX5TFrb7oekzWGzbik88oXNCRi6MqfXepjYi6OEdlsGtJ/UfsAxKNRN4xG3kTdKJVl LnKN5q9y+82ko1WOQp7rm+/luGEmk63mI3Itlsawqbpc/4V8AHKb5TYjbkq0C2kDaZNZ5s00fYq9 e/4ZOhe5q2PWqqndZlg/jUep96XRz2nUufnocv0D8ml0QPXUc2sPVZVuZtgI2gx949OmBH/drGjn jVM/ldOceFJ8026Z9TnxDT4dy6874J5VDzxkb666MOKG0CbxRulG6MZxTJDJT3zFn+UYY7bkV+p0 OYbl+On8W3arqu/g1tlfkDe+eMOtwmwDrTplE2We4swnbZ5Up84DNW0Eb34gzW0jicNXjLqLHQL4 DVd9Ok5JtsoKOt00s6dNIx+yu1GZ5uR3RHX/qvv/ktabsW3uTela+mDFpspJtI3LNos2p/Rt2Ows H8/FR5drhLx5ifYmC+nNVz3bdBNoA4m0abRB0ZbkGGO0PGQ3P84hOsmX4uZun/vHeol9A7YRVoVZ jyOZNsNtUPSjyoq+NJJfXs0sa7wuV8Ndjw9fYW+gvNE02qb4uWfDBviNcL75jSA28/GjUdYMDONV c6/bppfZN0BvdLaZujG8WUTT84aqzHRyGFkO8yhzjPm13syTx5y3Ir6Z+mbHDaI3V+l94rwm6waW Nucj+dVH53EDPYPuxoV39K2jlt7w+KbrGy+bKXPZHNXZXP0tzvvYRlpVSmW2/pHYzK3z02YGtntz m2TeGJors1inb6VLGysybbDJAa/Xy+wbsKq0njfziXuPeHzHmJG8YXEDbYPchpmeR4nljVW75FRb GHW5iFtnfb4aseg81vObpzx8+Purdc+tO/y9934iyGFjA0nPvVF9bMPMVpLtgaVdjlqpRq8/Y+I3 qg3Pb/izA+4+Nm1qIF9oX8KS7eOGWUUu2dkxVNWvGTT35PyY1U0qN9Iqj31MDuTKJlltj6784W81 9WsGzTk52GTN9c8v/b/lTZY3Wl0YppeNkTfYRqa+8RKb6zlW6TfIGPMVa5r9oCHv7nubSZiwduAv B7rHEoI9Z8bq4k2SDTCyLW6Yt8vcjmrTjV3909Vbnlt6fNSFDbUfTn/gvk9VF037Xr6ZroqyTdFR bHIs88aRnmLYR0bbZD/aRloOXY7xmUe/Vp08/ty+uZGtMHbVT9bJG15som6c38i04USxJ1/TW3Wr nm0ntv1Ng7iRuhG0cVZ1thm8sU4nG6lUOcaTH20y5Y26fvYNUBMmr7+DNzNtlLz5tjGxP/LGqE71 bNMNk832svhZ3o6117X9oj1uCJM2QSrRNqc2BnL1EaNOY3QT7SaRmN+TzZSNkDc9bhhvismyQUyy KTlObXxUZ3qKtZguvpu1TaGNsDc/boIyzLPNYzlVXroRSDZ9vqm6XP/F5HWymbYJacN0jHKqssxe m3uavptftMc3njZBN0RH3qgwt43hT728YRrDvuqvuYx2A+hy/Rd2zBJTr1M5bF6+wUqWC10TrcoD Nzw7p+WbGTfIbUqtSoONdawnf/IVnWyWxGa5eJR4knW5/ovF2x7MfzuPxrAJtWoNTJXp/QPdphGz XKpb/+zs1pupG2GbZhvKMutolM3xetog2TTduJpdR57/nmymveG8KbRpNufRbaLO4wcdjguj38wY 58cTq5VPTWn5Zvo3XDZBN071tkGsZ3rZbRj5mr5hrsv1X/Bm2obRG6+bVG4g2WQjVc/0PjTKPG4k 22jsejNpU/yGJKbeKH6yOV4XN9HpLZfvrbocQJDjWDaIj9Iwbn12639T8z7HeZMv3p02Tqry4CHH YZP2BPcv/U5WdfQPidS030DHJpMqDtW257AvAjzVtF8w7olpf582M1RoqMw5Ty28SM1AdzB0wdlp A11PlP55YjVi0QX7dFOrqnotHa18vIYN5A812gdtvLy6/HXqDrRD9qHHzW0zieq6TzB46T3Hp82U IzbKOv/C2DP/j7oD7bDqqYkn8Icf+uDDDBuoG0kfiKZvGvaSuu4zvHXw0bKRSv70SyNtapirG9Bd rNox5cG75p5SDZz5meqWmZ+rJqy58Zdq2i9YVa16w1c7zvrl2wa/q3rrXUdXR484oVrw5OJr1QwA AAAAAAAAAAAAAAAAAAAAAAAAAAAAAAAAAAAAAAAAAAAAAAAAAAAAAAAAAAAAAAAAAAAAAAAAAAAA ALB38dCagW+c92THjClhVBXQ13DWuMOqU8YcGHiAUuanBqoL0Bdw+fRPuk2UDfQjUV2B3o6H19z2 r/nmHcjzKI89EJvZ13Du+CNjJdrmqgnoizhlbNrMc8LmqhroayirkkY1Ab0FZ3bQJ1XanNALXeUx g9yk8/KpoWfm+vSpF5u+n8GbGTaENuVU98hhmyMbYnr/4cfmdZvcAEmvSwH7GlaZskEFXRWa3TYs +vhNVCabUJcC9jXO7Dg0HaVhtDmPLPvNkrnfKNnMUIUWR3OvC9SlgH2Ns/iYlTedN0znvFFRLxuU Nkvt5s96p3NzitOlgH0NqkzeAPsgU7CV3jNWtsluTtSlgH2N2DNt07QaY3WSrahGz/qxW6cuBexr 2KdZv3kt5w1Mm9misnHM7hucPf6I8Abnb64ds8ywcU09U+x7Xp26FMPyqAjsCZY+PeO79uZeOPHd 8c00HbH1cUp6o8q8ySrHvkr68Em26LOrnun8W10ubiZRVUBP0ap6SO9tjX58DNMmybz2gYd0NIaN ko3MNzOyiNNLA3oKevNqjxVuXuqzDeYNpA2VHFE2P5LNn/VpnSxXYZu8ceQpenlAT2BvYCtmb3o5 j5sQSHM7YlkvdvNPvkFWu+jVz9kfXjcQm7knsDdV6N78OMobzJWnusRg042RzajbUgzN6/ltA/0G 66UBPcXp494R30Ti8uemvenORd+4wuuI9Ob7zeRNps2iTdDq8iP7aKVyHG8WMeU5u+OIavSqy99w 4aR3RxtRLw3oKRZXi//Q3sSFT056WNVdHr+JuklxE1UmG29g6avz4KtLMUz/rSkfxGa+EnRsGvLe r08+PnsT088zhWVlso430DaI5mGsVaP4Rr3T6VKMQYu/PWrUimv/TUVgbyJtZt7nsg3ljfEbRhsq Mvv6zeSNtLlQlwL2Nc7y3wC1oGyWbqCryliRfjOzuYy6FLCv4b/O89WYVybRNlKP0DC3ivSVGTee 56LTpYB9jVabWTJuXGSQdbPIZnqR81hdCtjX4B9OuzfeNqgdYyXaZjpGHzfqUsC+RtpM3aAGxs0q KtBXpve1ucm6FLCvIZ9maZNabyazbcU2x8rG4ueZNWx6ds5HJ60d+G8zNgxdsf1Xc/9S1a8Y540/ uqLqPLPjcB5lLqPxtLEH86Y0bdhZHGexh2ueJBN1KeD22V+qbp55YnVT4M0zB1Q3zQjzGQN4PmnN wP328P34zs5pfJwqaa4moDuYuXHIU34DaUNtU22Dn3hh+bvVfZ/DvoOlisRm9hDzt/68UzZONpLn YWNtg2lc8dSkQ9V9n2Hutof/I/VM28wDqh/N+tJudQG6i+ELL9xtVSmbeGL18Iorf6fmfYpz+PeG Uo8sSR+c1BXoLqQqqSKlUlW9z/HUb5/4e9k4+8QrjyfYzD3Ews0PPiEbGapSN3Pxzs6/UvN+wXkT jokbaJy8aci/qBmQDzauF9JGmVwj2cXmj9u6X526XA0zn5x34JsGHVER33zXkdWbiDoXWWxnTfpG Y46fr3/k1ncMPb46JPCAu4+p3h5I45sGWa6QJ1Dd+zdsg26iN50rLt8gO1LTBrvNZ71Uq/nltjTX 5WrINtNTN9HrH93Q8S0NY2z+7c7/wXbyDYw3AMfJZtJGkl1D+jfim86kN17mflN4owvy5qkP2UVW Oj/LrcvV4DfTqlA2TzaF5manzdOwCPbRTfTkjXQbrO79G/YJVTbINsdtZNDF6oxVqXbdKPMVWeZZ RYe5LldDtpl6JNqmGj9834n/oe6NOO6ef/yd92+iuvZvSNXJhsgmNtBvWI1k13nc9Dp1uRryzdSq pGoyXTePSI71cUy5OX5vKjO+4WEjuOp4Q3QT1eYrk+VoSz7MGKtzzik2Xa4G2sxsA/RY9D3zlsV3 TVH3Rty24ra/ID+JE/JG6jFLNnXt36A3uzxe+WgNcybNY2WanXxFjjYaWW9y0pGsy9XAmxk3QDYv l2X+9sHvqmZunf0FDWNs2LDhjz4w6pNFNSr1ZrCbQkP6N2SThLKJOvIm0Wa4zXF+YiPZ2QPZpnOh yLpcDbaZ9sb7jfSj37DMh3qs6ngDdfNopBjz0+X6N3x1peNUqRsRN898WBfoN1ttxFtnfY594mYG my5Xgx2z8qanjUmbZ7okx43UDTTfKEe7zMmuy0Ws2LV6gE77HkYt+ba8ucUba8cpvekyio9snuhY rxtmNouJm6ljwOs09WvELjEk25t82+N3x2uYunlmqEx549MGJJlJc9ZRPG2m+rLNNk5H0qkseUS/ 5vkNF+qSr3lo45hxpCOqqm/BKoqoqtcsf3ryAfRGU+Xlz5KySfkmFhvLuWiuvjzPb5TbZn2RdePX XP/CJdN/MDa92enT5dtCL7QNMPJGZDrbsDDnjbTqDNQNyzaffVMOGknWJfmmkvgjqq+NP69vbej0 TcNHpk1RasU0zgNtczKqjjfe7M5v0fYHx+iSNViVyBurbzq9oTQnG8n6psfNULIv6TK7kjfU8rpR c0aqLa4R2ceqc9Dcr6VN8tUWNoKrzW8m62VM+hDDc/I3nZJzyFyXa0T2ZQBvhL7h9qbTG0ujzuOo b7jNhc5PbRYbN0vnRvO1a2AfzaOX2DdQ2yxj0KcPP1ZpZiNZbTaaj83VV26I1l/ZEeIbbSO9uTpn skxvuG1EviG8EV52c5Z5s3TDTOfskbSBcQ2Z6yX2DQxdcHa+WbwJ5cZIhebV6DYsxqs+6tQnzJ/9 7fqWvz4ib55sYO2N19F0sYLM3kDZKMnj4zM/k8s8LjfF6CX2DWz71Yr/LRsmG/Ozxd+o1j238PCb Z56UNog2h+cmi070ehSrn8To6PzuWZL/mKpz4+BNA2ecxDp742Q8ovrRnJ8cPnLlfYf7DeXNtDeb RiPZ9EaweNPV/TSPbSTJOk7fPufwiZum3so2XePIER/qW5tJiJsQqCqGHKGyIWnDTSf9MFZgpPrE DQ1UH03L8DaS7Y39asc50e8Hc34a33QhvdG66STrBtmbbxvTpMuoNuPkbdNP1CVfc8w9H43xqup7 oIf52U+MmK0iI77htlFhg/i4NVntaUO9v80D2S7zjc/NP37I/DN1s0VPa018YkrHAYOPzd7AG5fc JV+006ZxRcmbH49atqk+ykKpPleBzsdyWYXqchEHDzmumrZt2ttU7B/Ijk564321EXlz5QMO2eOH obiZFGNz23QdbTPDqMvVQJtpb3jcTNuQQBp543ge/OJcR+efxThSTl2ufyNuiNsIv2nR7qqMj16z u41kH5N5TnqRdbkaxm+eypVpVcQby/O0EdGmR7DJfhOZGs821ZmfLte/QW903EStplh9Qc5sQZ82 3HRpZFvUWR7R6XI18GbGzUpvvm0mb5jNPb3e2eNNEDae8yl1uf6NuDG0UTpmOtscIlcabZrZacNo 9DHN1OVqsM20TYmVRfOsH9JcyX7qH+OSn/iK3qjL9W+Um1dujG2m39TsCHZHqdDmNBq7t5lcTbwZ JNOmyeaRHDfPNsqoNtbHWMolNvPT5fo3ssoLzDdKKjP5yJjpbDNptIp1lWt6Xa6G+Gsj9sbTxugG 2MbyqBVpfmmz/OYmH4mx+e/NZuZVlzaCdMUxy7L5y9z3yDjGHGmuy9VQ/toIzaXKdNQNyWT2Ub35 e71WtdwIotfl+jfsTecNCm+89EPZLNF7u/hYTKTTxc33ecJcl6tBKpPeeNkQ2YA0j5uko2ey55tJ 8VKVmidQlwMIDy+76uW4ebxZJ1a3zvrifn2TeKN406TyaKMe3dDxATUDPYFtom2oqvcbLpl+pTta j6gOH/Z+VNyeYMevV18km6mVGThn+31vV/N+QTx+uTpxfPYYVXX562zzSlp/3LV72Z+o+z7Bpx/6 Cm9ejVSlgf/80Jewqd3B+ufmXJdtoG6i/2D0yMqr9umbad/mxA3UudepK9AV6Oee8k1PIG2iO2qJ 6rbP0Lll1ntsA5v4/ZnX/Fpdge5i1OJv/3LgrM9VA2d+pho8/7Rq7XOz/7ua9gvuW/3zB991z0eq tww6in/D/dzJF/9STQAAAAAAAAAAAAAAAAAAAAAAAAAAAAAAAAAAAAAAAAAAAAAAAAAAAAAAAAAA AAAAAAAAAAAAAAAAAAAAAAAAAAAAAAAAAAAAAAAAAAAAAAAAAAAAAAAAAAAAAACw/3Dfyh/e+fVJ 76lOHXNAdYqS5l4+p+PI6s7F31qtIQAA7AtsfmHW/zhl7IFaeDYqo741r+z81MuaCgCAvYUzOg6L RSadsV6MvmM2ceoTI5/VdAAA7C1sePHxt9638ppaAbYryFNDN31g1U+rVatGv0HTAACwr7DthZXX ZAWoHZSK1ApVXQEA2F/o3HL/RF+YnlKYB6IwAaArXD/v9OraOV9t5DU6Xtb5z9Vl0wNtNKp86WMf Dx9NDwqsF6MVZNPH2iunn1hbz9hK50fjvcuv+Td9OQDQP3CWfXlDReUZdLHQbDR6fWmLzL8EairM jCGP9+nS3/GGcLjoywGA/oEzOw7NO50Vm+padcFYkM7OxdTwI5LuFFl3C1HWUFlHFCbQ73AmdUwr JrrR9WbngnQFEAvH9M5m3dG+6GkixRu9rrS3sjXNjdfPPRWFCfQvcGGGm1uKKjAUafwmVYuPZF90 0U766JP0Jntfr/NMfs12sdl6zfYrZwxAYQL9C/RR1rof3/jcPQNpNL12VC4e1WVd0xj9ZPTkIi50 oq/r2ukTbY0DQ2GeiMIE+hf4y59QYLHzWcFR5ywLjxjtSopRW1NBGtsXZSr8cmyKK4mOCfQ7ZM+Y zDDnbpl0WcGxjUahFXIqJvL1sUnviyyfi83rLGey+Xg9NIhB/s5jH0VhAn0D27fP/eMJG+++YtSK H78084lHjlB1DdYxpRC06LgQ3Ejd02S2a/FxjMliL0l2izXZ27vS8TU5fY3hGr4zrXVhztg48pC7 l1z60pj1t127c+fi/6xqANj/+M60f+Sb1t/w0zaPeljNGc4Yd0j0ZX8tTB/vR5uXsnQwKlYtWCtm 67A693p7dmW7xnPOQi8x5B9ktgeSXXn6uHc0Fua0jfeNNR/j1ycdj+4K7H98r/Pj2Y3IH/t0PmLp 5Zvsl8YX7+z8qwsmHst6Lgb1MZpc2ryc9FJk0nEdyVbqba4j5zAb60NeHXO9reHsjudPfFc1Y+uD /41e2+jwGu9Z/v1/jzkK30umfhjFCew/bPvV6hPpxksFk8/bkruRFkCQy7gu81gBWSH4sdHm1mEb jYFZLMkSFzsy6T29jvx4FLa75s2/XH6Kvm0AsG/x0NqB7mbMb+J2N6mRfPgjY6HzPi11WgypmMym 12EyFRKzsHGBqRz1Juu1xZy5ra4Lo+UMbLreh9cNRGEC+wePrr+9dgPyDZ3JDTe0p978FtOTQrXc uQ/p6mvW8viic3mEZXxzsZVs57No52QUJrB/sP3F9e9uugm7cxPvDUoB+SIq5Zx2XTzGwqzHdP/6 XWxW6CXxT8+A/YzBSy/9V39TWse7cOK7azfjhE13L2W/2CWbu2P2EdJYrGEFYd2tLKYo+4+brHdr ZjnTmHJZbJ2bX1j1P/RlRZw29qBgq8cseHry+9QFAPYfFmwff6PdhHZjq6mGM8bKj0tK+sKQseHj oxaZrWFFKSwLgmTzN5uXbS4Ue+5bWz+QdDe2+NclG55ffKTlJZ4+tvnHKgDQ68C/K6s3ble0wmgq EPuixeS8+PxcfdWvpORORSg/Gmkfh3/2BfQ7+ML0RVH+eIJkpsqic3YunrxwMl8/NhWY5vYxxPiz S74uv17yQWEC/Q72z76sWOzmLwvE2ErPhcU5QgHpKHqda6FzfGYPDCMXIOvVzv5kS7HmWxKFCfQ7 8F8w8Dd67eaXYmlZkMomu+n8x1opTGfXYqS5dWSLK+n9PVs9YwJAn0X9GbN+43fNVsXrcpUF36L7 tWZxXS4eHRPod4gfZXvEFsXL3ax1ASVbGe8+xpKtKNpWndKIjgn0O5xVfpRlNheB+dX9gy4UTiou 1bl5VmxtiqxGFyf567HomEC/Q/6tbIuC8cXh9Z5UmC3jRd9Y0A06z2QPORry0BwdE2jE7O333zFo 7teqm2ecGDiguinw5plhPpPGINM82G6Z/blqzOqrf6lh/Q6dW0d9MxWQFFEsahpVf+qYg6o5Ox++ YnG1+A81FAD2Di6//PLXUfHdFApOCo8KUmQpxlCUcU6j2qLPidWIhRfs1nT9CvKxVgsyFmXoboGn 4bdvgH2Ju+adogUnXZELUAuOitLbrGPSmPRUoAOqlU9N6Vc36nemfiR0ROqKUpTZcycX7IHVnC2P blJ3ANj72PTcgsMeWPa9UGQnxSKkgqPumeSkT0V5UjV66aXVpqcXHaCp+ixmP/nQQ/TRNH5U5UJs Gqk49TlUfalIz5t4DDoosG8hnTEUnnZHKsJYjEF366zP9bub8NpZX9nd1Rc4XXHJU1Oe0nQAsPdx 8wzpnKkYqTsSpWBHLDy/X3aH5c/M+MqZ49r/Mnz5TSqNZ497Z7XyuUXHaxrg9x1V1fkH9I1gzjv/ cPHiOrc8v/ItJVc+NT1y1VPTvjds4TmxK3Jh6pgXp+lPrGZuHvk8xbZeY0khl/rcHl7Sa+WV9Qz1 92DPeHl1+es0ZcRdqy78y3FrB62+Y9E3Xrph7hkv3bnoW6vXPrNg9fZfrfpLdekRmtb1VDegL6Nj 9U9+5wuIRysgHn1hqU/U+WdFIcsUp4Vn8fTlDuVmkm+0p9iMroiFFKvzOGo8ryd8ePmVPX5Wnfnk vAPfdNcR1ZsGEY/k8c13Hcm0Oduij/DNhez59sHv6tYngq90nB1jKN+b4/qkk2tgHclG8teRY/Ra LUZTA30ZY1f9eB0VkxVNuum1mHzxeHug+BcFYzLZ2K8YNYblcu59OEauIV5L0Me11C+tTTkGVPcv /+6eFSbd5FwIctPLTZ4oBUI+Mo96HcXHzQNnbp39pC7RiHXPb/haFqNFmAqNqHrzU9lGpl63yZoe 6MugwpRiCzc5F4IvinohpOIr/LS4pJDEzgVvRac27pakZ7utQbnIJ+WT9SQX6yyP5eQ8uQ/NX2lh xk6kshVj0gVSEbDOCoN0VqxHVu8c/oFq1pPzbtb0bbFw5/KxB999XMqrxcX5oiw2vgZnN5svUvLR 1EBfBnfMcGPHwnI3fSwYKwIqCi4e0ftC9jnMJv4+PsWynzHGBbsWZ0bTZUWoo2fQ7Wlh+oKzG1yK UebxxndFwFSfD48+aa8UxFfGnfO7uBYXfrGep15juj6ZayqgL4M7ZriprbB8IUlxtaP4cgzHaWyU aU55ksxrWIzaY1yU/VxjTR9HH2+6Pe+YUgDSfeRGp1EKwG78sjP5mIPurv+Brz3Bx3/+hVCYmpvW D+uk60lzvg6aG12MpgL6MmLHVNpNLsWko+nUzqObS7GR7OYUa35cPOrPNl3LRo7R4uKcaS7x6sNz Z4s+adzzjkk3ut7sWoRSCKJPRRFkT2cjXjz9yj0qjBsX3voFnzd+TI6yrq1jdmjEuciaEujLyDqm 0m74Uq4zFUruR3qTU470MTjMMz2N6k8+VmhGL5udYhp8X8kzptz8qchsXhZfKbfjW+86qjpyxAnV l8edXX3jse9VFz12WfWFsWdU7xr5ES6yphgruDdZ4WXXlNui3uZBry8L6MuwwiT64rLC4Q7Hsuio EFivxWQ+Qop1svpEP44Vch7yt3jyjf5iT8VdzAOjv+nV/5V8lE1dUoqBi4BH01FnEj+x65wLIsky twLSudojLZ+O5sc5fBzNPU0f/Z0P69AxezXGrLw23LAn8U3/yPIfvqzqGqQwrWjqNzoXCs2pGLRo pPOpv+q58GjUXFx4Gh/91Ccv1GT3OT1vm/2lauvzj39aL/k1c5742YekKNXHxfjCvGrOjx89YPAx fPO/Y8h7qlXPrPpTNWXIOmatG4rcWCRKiSnssbByfSziWkyYBz37UMEVY9RrXrP5GBv1ZTXisGHv i9f27ce+/6yqgX2N5Ts7Pkc3qnQjulnlBn5s46DGDRu24DwtBmGap4IzW70QdB3yjTrnwzSd2Mkv +vKYryk+5n9iNWPj0HV6qRk619+1yuc1Pvd/1v53smc3tLLVD/3vX/OI3OQuRm54vfmtgOiGVr8a vY1v/GRrjCG7i6GxyS9eT0nN3xRz5qSLGl/n+0b9c2PMiudWvFldgH0F61ZG627E22Z/sercNGTw pmfmD5q75b5FA8t/CRJYFpiPF1IxOh9ew+QwFvF54TTYfSzLyXbvkm91+bFswdbRyx5ZftWyZTvH D1HVa6gA7aaLxRlG6lJUMFfMuqb6wqSzjrhjyd2DDhv2XvV1BeCKithVcXSpc/QFKwy5VccF4+2N +eU1mMwF3RDzluD347k3Lfr52kcHXTXnuuw1WIwVKD0H61sH7As8vOKq2MGMqXMqGwotL65EySXF avYyfzt636yYPYt1ZR3RbXl+2cn60rqNzb/e+jG74aQY7QakG1pluikj60WX4lWnI8erv/kkav4G H5ONcg25v32Eztd2OrveOA828mE/Jc+LPM7GMSYrbZ3bFg0ZqW8hsLfBBcQ3dSDd4Cy7InBkPytI V5hR1uLgnGqLXc3W4LnFBtpIes7j5qWdZRttDbt+yasvq0c4efy5K9LNnd+IqQiSTUbR8+j82K43 uviEUW9w8Uv6GBNHF6t6mVtME8mmeYNs3ZHX0lgeYx7xpViWM5362qj6eoys8+P5N6Nr7isMnPmZ cINbIdCYCs0KIRVZIul8cUUfF+8LJtnFP65X2jimlMUv2nw8X6f57llhXvLYFSv45os3oxSE3Ijh RtdiMdluZj+PNy7r1W4+Xkcj+bo56e0jM891jLYwUu4yphzj+qyjfEmW/E5nMWo3nfepxZDOyYOX 3YOOua/w6IqfLKXClGIyups9MO+EZBNZisEocsxjukjTk5+t59YNdp6bv855TV2D50q2E6O/xKzY OWGMvrQegW9+vjn1ptSb1OZyo6udRvItyTE0D74sa4zaaIyy04m+dX7SG3ObrSNyul4Z45xzmy0w 6mVexkS/VjFhfEtYW986YF/BbmorJvvy5o45X6m9+ct3Tj1EisEKQwuHc6RYsctc7E4Oc9NZ0UmM kv1SAcZn3kApTJrLyD4+NsTppdawfNeEs/M1BlR3zz+T/b8/85pn5KaUm11uRBm3/HLL/+QEDtZN 5MZNNyx3V7upebSbXXy58FgWcmGYnyPrLcZo6/FcKNco1yLXrHOya5zZJIfIXk/j0SNPqL1vUzfP lH/aVuYLfGDdozeqG7Avcc/iC+XG15u73Q3esfonL8jNLUURi0tvdplrQbWgFJTEWx6hzaUwzS/6 WzHGGPPTeH0Ny3ZMrH0JJHbLpf6Bczfdzz/HfHTDuA678Yyznpr3SQ4uMGr1Q/9EdvO3m1YYbny+ odXmb2orCtXLDU8FokXofD3Jn2M5hnyNzs9iaSzycBFSrOl0brK+rBruWfXA5DzmyGrmrkVHqBno TZDflbUbO9zo7iaP9EVa2qLemPQplysgn8sXVSxG0jt7IB0WUsDJN5eT3+S1A3v8mz83LrlL/tkX 3fDuxo06vYlZ7yg2KjApxliYqs9isnyeZEty9Feyjn3qsSlfHqMvC+jLmLz+Di3McHOHmzzrQLFA ZPR+iVoUkar3eViWkYvMxUg+ksXH8kixWQGqneKjrDrWW64Be1SY9y55IPsLBnyz601uBVAWDxer zb1sBaQxPocVEPur7GPI5sl5fAzLdT9PsuvLAvoyJm+4Q35XNtzYctNLAcQi0huei8kKSO0co7pa sXEusfHIMd4uMucOOltH/Mlm/ja6GGePa+q4J78rO37z1OKX2KlYtAi4aNzN7+ctGHOYLotpUVgN eZuKMBZqaXN6fVlAX4Z0TCoKYrjZw00fi8Ru/jh39swnMdrYXvhobLYe0wqwyO3WigeA2cyXYmmu uldUmHyzlze8dr/ArEDZRsz9rZhjobWKcXqJyXU0L4uPZNPV1iFqjL4soC+DCjPe6HyTK10BSOGI bMXgdd7PfKKNRqP6+TguKrZbjhYs7SRHXcq/8dl5Pb4xqTBj8dFHWZtTIahMRWlFwQWgPkb/PGnz stNyHpVlXo/JWMbQ9TiWvjbXlwX0ZSza+mAsTGPsXqYLcnx2bMF6kRa60u7z9bQwaV76q7zh2Tk9 vjHlH0rLTZ0+KurIeisCLVKep5GLgorIxfr46OdktpMf6XU0phwNBU50svnb+hSjLwvoy1i8jQqz 7Ig26jzrjmG0uddlo8Qzs1ijl3XeojApvl64Zb7E9c/OfkWFyTe73vi1rqS2Rj1TC8nryZdiGjqi j2HSuuwrZB+vC7lkfdVZbraLjWL0ZQF9GUtCYVoR0Y3tC8pu9lgcKpufl33h+FzJXszVv5ankeTT Hb8B1apdU/eoMGNxlNSb3dMKMxaPjp7RpxgtnxVRJBVXllf9SQ76pjWy4mSdxOjLAvoylmwfu/aO OV+u7pjzpcAvV7fP+uru22edvPv22V/dfcfsk5k0T7KMt6st1311d/ynZFxwqZhSoYfRbFqct876 fHXnnK/tvnPOKTlne/lru4fMO3v3vYsv2T1K6efGdU/P2KYvrdtYuGPhmz5034m7PzRKed8AIc9N p2OD7oNu/r6ffWL3W+46qqJCYVoB6sjdzYqUupwW09vvfld1zIiP7D5mxId3HzM80OZMm9OYU67V XU+gviwAqOPW2V/QQkzMunAoTnXtt6C/L+sLkzufdjj7NlddAWD/4O55Z4QCTIXI1I+t9EXSwFmf 7fc35Scf/nIsRitQ65Y0HjzkOBQmsO+x7RcL3jZ+zfXcDY2pONNzrH/enLFxSLVs14g/0RR9HiOW jfiTny64RToidUkqQqYUpNEX7KClw6tJyyb1m/cA6CVYsm3sc9QFuRipAKkrElkneuuUUrDN4+jH L+2zHWTSE5Mnx65IxdfQIa0omdGuI8+PrD7/6Bn/qikB4JWhql7zWi4+KjAuwFSI/uMsFyDNY0Em G3H5zqnHaso+CfrSx4rOOmL8zSAtQCtGsZX6I6uhS4f+uaYDgL2He5d8exf/d+9clFKIUpDSGaMu kOaD5n6tWrPrsY9qeL/AKR0XPM+FxwUpI3fRBlKRvnPY+6uODdNGaTgAAAAAAAAAAAAAAAAAAAAA AAAAAAAAAAAAAAAAAAAAAAAAAAAAAAAAAAAAAAAAAAAAAAAAAAAAAAAAAAAAAAAAAAAAAAAAAAAA AAAAAAAAAAAAAAAAAAAAAAAAAAAAAAAAAAAAAAAAAAAAAAAAAAAAAAAAAAAAAAAAAAAAAAAAAAAA AAAAAAAAAAAAAAAAAAAAAAAAAAAAAAAAAAAAAAAAAAAAAAAAAAAAAAAAAAAAAAAAAAAAAACwv7Bm x5Q3Dlxz8Rsf3zFlxoqnO2cMX/OjN67ZseCNagYAYH/hunmnvXja2IOrU8YcwDxVR+NpYw+qruj8 dLVg54TrNQQAgH2BgQvP+10qxAOzQsw4Vgs1jOd2HFlt+9WKAZoCAIC9hUumfuw/rOh8Z5TiKwo0 FGMuH1gt39l5qqYCAGBvoCy08iOr1yVbKtZzJxxVaSoAAF4ppm8dfb0VV8mm4mziqeE5U9MBALAX 8NqzOg6X4qLup8+MZWf0Bcp2/VhLMd997OMoSgDYm7i8uvx1j6y67eOXTD0hFl53SMU4Yf3dn9U0 AADsC8za9vOxTQUYyc+fB1Zbfrn0PRoCAMC+xmnjDpKPqK4Y/XzCxiH4uAoA+xNnjTssFqAVpC/S UauvP1ZdAQDYH7AvcVrx4bW37FZXAAD2Nb4//dO1IqRvWKVLpmJduKvjJA0BAMBj1raHjrlmzler a1uQbFdM/1R1Wec/C6c7Ot1ZHe+UAmzVJcvf5Ak8e/wR2Tqe5TWUOq8n6ssBgL6P8ZvvPCYWDf2M UUcpnFRg8YsaLrrAFsVHRRl9iWUx0hpN+owud3Y9iZTDr6MvBwD6Prgo7cZvohWAFaHpGvxK+qLx 89bMCz2PaXEI6KgvBwD6PqRTpoKTmzw9A9pNL0UY/LQ4o0w+HKd6y8VzrxfaGpI3+cpaQtOLj6f3 F5qPvhwA6PvIPr4WoxSPFoLpldmzY2HrMX0uZb0g21NfDgD0fdSKMjB1rKSTTiYj+7QsRLWrXI4y z/O3KsBW+ibqywGAvo/smZJu8LLYgszF4fT8cdW6G+nVVhZRXojl3Io3FWfJMl8TzUdfDgD0fYxf l3/RI8UWSHPqaKaPOpJpnmypQCSW43huseaT7OJfkmwpH/u0+GibrRGoLwcA+j6oU/LNrcUoH0ul OLggqPhcAciY9GmeCiYVjswzcpFarjQ3WUavS/MmWoy+HADo+/DPlHyDu87HOqPZ1B47KBeu6HxR Ww4rGmb0E6aCo7F98dWZ++vLAYC+DytKKz6+yXWUwgs3v7NFP9KTTP6OpdyV3tjUEbvqkp76cgCg 78OeKaXYqNNpIbhijMXhitEKV3zSx9fusDvFlvJZ921NyqcvBwD6PmrfvtJNzoUmZJ2z8fNjaVf6 QvJyObbSlbLMUwHnMXIQmE5fDgD0ffiPr803P9lSkbGOC9IVXkNsd9iuYzblkfWbY/TlAEDfR9Yp udjSnGW66XnUYqBiNLqi8EXUWDgxl37UNTlQ/OsxPo/PbzbSmX7rCys/pi8JAPo25Jky3PxUhHSD 86iyFl4qVOfHviTnOl88MpcckT6+xyxyBaIogT6Fjc8t/Pj4jYNemrB+6EpV1SAfX+lml+LyhZR1 PC1Q87FCZZ+i0Hxhlrpkc7kb2JTDX1dpb1eUEzYOfumhtTe9tOSZxz6lKgDY/3hk9S0r4nNiGDvW 3f47NWWwZ8pYWDxKodGNHwvT7ErLHddoYHNhNbFeoN2PJR5YbW5RlA+vueXX3nfksivWqAkA9h9W Pzfzi1JQ/sZt/jLksc2jvuZ92hVDtFlBZjr6VtYVsJJ9vN7J0m3DnCl6zqcyxyhlneQX7TQP+jlP PnK+vqQMp7v/Acy4bNfUr6kZAPYPzp9wTO1GpI63eMfEi9Ql4rvT/jHY6cbO/btmGSPFQXPproFa OFGOfikm+fox2EymeCpEFxPjrDjD+L3OT9QOnTlPPnqa5fA8Z/yR+LYW2H+oqur13J3iTag3duAZ 4w6pFuyYchT5dVadfzB86eW35b55jMTVb2rRl3FUIL7TKclPR7GbPsy97Ek2y8eyrGG5pVOm0dZ4 eO0tG6rwuuj1Ldkx5aTTxoUuqfaSnZ3iBwD7HLcv/OYkuunqhSb0xZSP+c1bxnuZ51n3IjkVSCyY MBffVGTR18ewTDGkC4wFSXOhPxxSUZocRp+H40kndolPc+LA+WfN1rcMAPYtvjXlg3Lj8Q0pNzLd kOVN2U4ubS3p1uAiCSPHcoGoj8k8kky2FBNZ+qm+6bqsCKU4aS5y9MnmgTQW/NaU9+MjLLB/QP+1 eeoq7uYsSDq6qb0t60bFWJ/na8iohamFYvljHBeLFhP7OdliLJ/GS25P8ZUuKbEUI2uQnPTk71+T J32U17cMAPYt/I1nxRCLopjXdfkN3ORbMvpoMcS5FRrbTW/5ZZQCIr3qOC7ZU7wy2krfgj6Hsnwt VLT6lgHAvoW/8fjm05uTbsqmIutO4eX0nUnIubkIrRB0Hooj2khvxcKydDOxJZ0Um59TPMUpyWZ2 ziH5ZX3zVx+bW6wj6fUtA4B9i9oNqDelFVFTQdm8la6xCLkocr/WbH8N3iYk/5S/tJWxTfquru+8 Ce9CUQL7B6eNlf+Gzm4+f3OS3mSZJ79mJl/T2bwxlg+AQO5SUiTsZweDjibnvqZTe/SRHHE9tiUf ysmd1I01P4t1vGbWl1CUwP7BpY/RLwPUb8L9QSucWEBcaMa6X5p7e3MRlfQ5hA1xVJSlTjll0z2P 6lsGAPsW49bfcY/deOWNS91o6PLLzh696vI3bHzh8X+6eOqHnZ/c1F197DNa7rgGF4DmyLoUzaVr 0pxGWUP0bGM7zTWGx5xkl06r/jwXf1nvwOqn806+n14b8a7Hv/VzzsVrBb+C+nYBwP4B38jhxisL bM62Ry5Wl4joozFE0+XFmuzM2hrmRwXm/JSm46KkQmL/FON9jE15jNHG1xEKcu4ptUIbsfz7bCtj vz7xOBQlsH9x36of125E+vmlmjOMXv3Tmu+e0xdAmFuhc8dKYypk0zlSjOncQZHR8rGP+C7b0dn4 r0RqsYELd4z/RzUDwP7D1ye9J7sRJ64f+rKaMoxZd4v80y1H36GyH0eQHOdWGJ6iy7tgnq/UZwXq 4rxvTou3bitzfTk1XDL1Iy72gOrelT9ClwReHdAvpj+8ZuDaiya/r7p69pf+TdU10L+nlKLJC8AK Rpj0yZbrKD76xu6XbDzGDieMH2NpjDYaleFAsHX8enENpsToy6nhiReW/P0lj33s5e899k//Nm79 oG+qGgB6L1JRNtz4mUyF4nStPloWlDypsCWP5uJCTHnTGrm+Ff1168sBgL4P/hs97gYv511Ti4e6 GnU8npcFlXx4bnbudDQ3mn+y1a6LdJSHR/KhOYoS6EfwRZk+QmqBUaGpjfVWVE5Xjp5ZrKN1xFr3 ZV2KiSOva8xjxB+/Mgf0I8S/0fNKaZ2L5TBqUYst+ZAtFqXK5p/FWFxgVtgks4/FkA5FCfQj+KLM bn7HWufiwgpzLiqRU+HZ6HVWPCTTXOJIlpxW0OaX5r5I05pEFxeoLwcA+j7s42tOu+kTrSATCx8t jjTX0eQwWietFWCgFFeQWS920tG6+doujmQtWn05AND30VyUXTN7HgyFEYtHi4XldkVV0+e6+BHX sfThua6tLwcA+j66eqb0BZDTFaXSfPkjJxWkFauOVoxWxOZrHVRkKeTSJ9rNpjob9eUAQN/H3vui p0HXglJs9aKusZZTYxrW0pcDAH0f9PHVOlIr+k7Vmg2d07oezWkMecq16jLl0Y+9voPqWJurj74c AOj7kGfKekG9Mvp8YZ4VdSrUzMfLrhiJub/ly3305QBA30fXz5RlgRQFFPWFTIXVosOaL41GlmOM rBFzks7l8vFWwPpyAKDvg4pSbvK82GJBNOho9B8tRZfL3WGZg3VebijEbB7j8XNKoB/B/5pdWZjM cOO3tLGO7E225qJjfTn3HbUWk2SLi3np2kIsUV8OAPR9tPv4GougKDrSt7NFuUVRRjbYKR/ncLa0 Fo1Brzav15cDAHXM3T7xL1fsmLBiwuobV4xbfd2/TVh1w4qlOyauIL269CpQUZ7VcVjleabyrI7D azrPXH+4FIwWijEWUqE30l8qP3OcrEM5iLaureEpPjQ3P6G+HABIeHD5D14cOPOk6uaZA6qbZp5Y 3TzjxOomIs2DjjljQHX3gjOrxdsfukPD+hVWPdP5p1fN+mwoNu1m9rE0G8V2/bzTq85nRv+phgLA 3sP0jUN/QQV4c1Z8VoxUmKFIze78bpn1uWrhjof/TtP0K9Azn1CKkZ8BaU66IF8w8Vh0NmDf4JEV V//GuqIUoBScdUmak906ZrQbQ8Gu6qUfa18JvjX5A7EgS5L+9kUXf0RdAWDvIhUYFaaOquNCdMVo BXlTjBGfYQvP7Xdd44yOQ1NR8pieKalTPrblPnRKYN/AijAWIBUeF6cWnxZiHJmmM3lAv7pBl+3o PJMK0iiFKR9b+SOtjuoOAHsXt4bnQuuAXHiBqTOmoosMOirW2C2D39CFZ/eLG3T+U+MOvXL6Z3bz t61UjFaQTOmU0RZG+ju087Y/OkfDAWDvYdmOjn+/Y86XpSit2Lgb5h0xFq+SYpbvnNgvCvL8Ccdw sfEXOvztKhWfjPxzTNarjorT+Z069qDq3lXXPKGpAGDvYeWOKd/k4vMFqV1TOqSMA2edVC3fMfnj GtbnsfqZBdfnz4xpLixlpRVqIHVQTQcAexfj19woxcjd0RenkApz4fYHzlb3fgP7SNoT8kdZJf33 fZoKAPYupm8ecqwVnzw3yjNmLMrQNdW1X+E70z72si846o78hU6mo4+qOhb6kcuu/K2mAoC9iyXb Hu2wArTilHnqmourxX+o7v0Ktyw4VwuzxcfVFhyy5Du/0RQAsHexePGdf3gz/ZqdfrFj38SmohT9 2FXX9tuPajte3HTmD2Z+9t9OG3NwYwEaTx1zUPW9zk+89PSvN39dQwEgFFHoWDWGwiq549dr3rjl +ZVvybnkLSufms6c99RDb5m+cfDzXJCh+PijKxVkLMpA+rJHi5I+1o5YeG41Z/vIw7f8svPPaY16 fuMSNxpLH6G+rB6h8T3YQ2rKiFXb5/7lkh1TL71r0SVbbpp71kt3LrropXFr71x9//bL9+g3mJrW LKmuQF+FdS/7UYUVEhePzVmmkez2cdR0Nid/64akl+KzPJI7l+Oc6eysL0bPpniW9+xZ9biffbx6 06AjmG++68jqTYE2vumuoKeR7DQfZHMdg/xm1VHM0SNOqCZueqzb/2V55zOdf3r+lO9Uh4/4QPWO ocdXhwTS+PbBx1QH3H0Mj28f/C6eE3m9sI6xlA8d9j58WdTXIZ1MipFubO5weoOn4lOZfWVMxWR+ UiCWR+LMJjqLSz4UY3EqO9ovF4hN4lgXZLtGsad8+rJ6hHe7oiwpN34aG0m2omBvfXzQXE3fEvOf n/9nEpPWMLJMBadrvDnk93amK0heN/AwFGXfBxeWu8Hlhk86LkKzk6/zZz9XMFxcTs/zGEMk38CY Q8j+TmaaD+WhvKUc/XRU6svqEY772T/yzR8LwNFu9iayXYuFZS7MRE3fEp966MscE9d1eSyXFF+Y xzHpMj9m6JTD34ui7OvwN7QUnoy+yMiWCqMoDkcrPplrPvY1G+lU1nntI63GZoXqbTqmOB2V+rJ6 BCpKu7FptI+EoqM53fyiy4pAiyLqYoxQ07fE8aFDpwKz/Pk6ktfb0zyuGW1UlOiUfR7+ho5FRCMX hysGR985Y0HGHEoqLGfjIirnLAt9juwjatQnu/jLnOMi97Qo6x9f7TkxycJSx6MvENWfOfEbL2r6 lrhpyZ2buZhiHslhjDoeSefs0T/pyB+dsh8g3tjxpndzd+PHm599VEfFob48UiGpLxVUjHMxPOe8 Gkc6ptNRXl07p8Xr2EB9WT1C/PiqN7aRdTbXQjC96GiUYjH5LUH+Ssc5XRak4QtjT/utrZMVGctS bFFHY+zcThf1R1aHoSj7PqzLSFG5UUmFIJ3NikV8PKMPj6TTInF5xE9yyJj7cFHGQpScMtfC1THF mW9u15fVI/AXPeHGpsJiajH45zez+eJJ/kdUb73r6Or6BbcuqKrq9Zq22+hc1fmnP5x7479QDrsO KVS5hrg2XROPaV0rXrMfNgxF2eeRF5e7yflGt5GKQOZ5cSUdkwq38GGZYjV3pOm4GCWWC1/1UnyU 3/maP4/qx2Oy68vqEezjqy80Lkamyq4jJl/RkW3lM2u+pOleESx/XJPnbm1eT+1UjKq34sS3r/0A djMztTBk7gqBqbLZvZ58jaqPRRvIhcM2tcccKke9yUnHxenXNB9/nTRXvb6sHoGK0gpQSPOcUgTp 5med89dUrxj0M0kuPqOuY9++ZtdiNvYlPf2cEp2yzyPe7Ea+2X1xmEw3v+itAyZdkNnH4mWMHTKO ZlM56pJci2mi5Qkk/xgTqC+rR+BnSrrp9Qa3uciuKPnGtyKwwhD/cRsn3a7p9hj02zixCOMa7lrU ZmvGa4k+KMp+gXhjl0VFeh190XCxsS3pzI91nCvMNY+NTC2eVNSkd7kjJUeUyZfzqK+uQXOfn+b6 snoE+aJHb2waXTHEG591ZE9FED++BvnwYe9/xcVAv9ljRRbX5LF+GMTCtVGvG0XZD+ALRQqOZClS Kx4pAJlzcZCO9aqLo9q4QMxHY5mqD3NbV4pJfE2WPGlet9Xj7Zr0ZfUI8vFVissKQIpOdWrznVKK NucBdx9bXT7nJ2/XtN3G3O1z//hL487kHGmtMGbFmF8H++p1+Gs6DD+n7PuwQpEbXW54LhpmsFEx cYGoXXVSEKRLlDyUg3JKXssV85Ce56TXHDSabDGaw9uy6+RYosax3yt7pvTdx4rUKF1RC4LnyTf5 S8x77/1Edf+ahx/p3NL557pEI87vvPzPL5n+w1+85a6jtKgkp6yXRrNJoeo8+roxEEXZD2A3dCo0 urntxhcdF1iYW9GJrzLKSS8FKfEWZz5G09sasSjNzvHEXM/XRfnM33KorC+rR4i/0cM3uBWh3OxG u/nbzZt48JDjqo/9/HPV+VMuqb4/+8fVmZMuYvnA0FXLdeSjKuVUfRjzbplIPnJAOH3Q4RfS+wHk ptcbXMlFRDe5MhYUy1p87KNzlaMP56Bc5qc2zcMfaTmWdOZnMcpsbvGJ5puKW/z0ZfUI8iMR15WI dNMrM5vTx4IIhWnFmfs7X6XPZSz17OvtSpOZtJ4/HHTEM2U/gBSW3exyg/ONznPTUxGIHIuBCkGL wQrDdNHX8jBJ1jUCLa/kCqPFR30xZ5uNpg/k69E1gk1fVo9gv9EjxSUFwdRis7kVn59LYVCMFhXr Ze5jU35ismcxOsZr4Ln4+DiRxS/GaB78Rk8/gHSoVCixsFi2m10KzAqCC8z8tCjYN+qS3vJYEfk4 8VEd2dUmc7F5Dpl/RjVw5mfDPOXzfpRHX1aPEH/NTm9sKYhWxVC3WWyMz5gKq4xh2cXQ6P3S3Io4 rcW2hpiuOuWmX2/6/+kU2J9Y+eTU8wfN/RrfvPQ/YKm6EXyDawFlN3iQpSC1gJzdikhsSrVbXMxD vupjeVkufUyO15DsMzaP2KGXy5C/L6t+7pqI6vKatc+tfdNHRn8m3sg/XXjrKjXVYM+U8UZv+IhJ TM931KGafXJ6H4mxAqvbpaj4eo2l3c2tGH2R09ju1+zuXDH8GvKh2CNHfKi6f/3Y/1tNwL7EgmfG /W266QPDTTtqybdbbpTd+KkotID4Zk/FJLloTjofo2vFOJIpjxaK+pnN1kg5ncwxVLhJ9/Cyq3bp pUas2DllaLwGHU1Wl9ceMfwDtZtYbTUcM/IjepNrEdCNyze5xFkOu/Fj3mCzjmY3uxWJzKm4dNQY yWHx4lfLo35xNH+bs7/4sY/mp5H+OoG+rBreTn+5QOOJbxt8dLXqmS1/q2ZgX2HQ3JP15qYbXkg3 uZoz7PjFmqP4xmaqv86tGG2UXDSaf2LyIVoOmVvBRh3J2VwoOeRafRfVS63h5hn6t4BoDY19ePmV 7H/tnBuf55vUbloaw004bdvMezi4QPyRhPnzTS8x/uY3H/OLMvmanmLUxlQ50yl5HR7zNaK96JTZ YeH1RsoXfEaPHl37pfhxWzr/lnziWprjK+P6x38X0Wux/tk5n7GbmW9WvmmDHOZT19/+krpF3Pf4 Jc0Fozd57LbeTnk1d4xV/0Tx98WV5knHbMjBhRnkKWtv+bVeag3TNw15gP2DnxTlgGrXv275n2R7 a+gAUgTaQXh+RHV4w48L7lgy5PGWN3mNqUgkJsgaSzd7KjzzS/7io3O3nsWkWG+znGFsiPEkHTNc x9enfbf2Oo8ccYL4WVE6//Ebxv+RugF7G/c9/h2+ofMbP83Hrbq2Wv3UY4NWPDV10P1UkOZjhRFo N3heaGQLY0OntKKXGJHlGog+XuxxntH7pFwrts36C31pjVj39IxTOlb/ZNljG+5c9vRvVvwN6Tq3 zemwYok3rxVO4BEjPljduPCOQSc88JkDvzPjB3KT+huV51QMootyGKkweOT8NGp+ZpLLIs9iSlv0 yUfP6EOkayDZ+TXFfn7MGdWwFaMG0Wt9z73/JPqm3EE3Yvmobv/7T6CHGBg+0qWCsJtcyfOGm9+z KJpYoL5oWJ/mpY6LkuYuf1bobHd5dW5d2ToqvQ59WT0C/XBeColuOCoEHb1Mc6PazG70cWzzRadj ihF7FhPmtlaMMT+bZ74yl3y2ltpZL0yyux43z2Pk2jKZx9x2zD0fxUfYfQXpUnSjSzE0sqlYGmwt ST7d8it15Vpunukk/6B5p+zRjXLE8A/KjcfUG93N481pN6baaC52jTGfmEN8o41lsgVabFkAukYW wzLFqK+PUZl9fGzUq29DDM+zGF3D+YqPXJfIMqdnan37gL2Jdc/OHWA3NhVm1nlIZ4UUxtiNiuIS 2ZjsyU+e35jqEwvUCor9EqOf13GM5Ii5SEc5SA7c07+gnt2wxdxuWPvoyTeo+fHNqjes+kqMzc3X xjxvijOf5Bdl8iGd5pGiSX7pWslXr9VR8oR5o01z1vQa06BL19b1H/kC9gBzn7h3gHxstELQYuBi 0UKwG5+LQ+1KKxCbx2KL1FjWm838TBadrC++VoC5j7eZnGz0Oh5ZefXD+tJ6BL4x9eaMheFvRC0O Ziwc0lGczFNxJZundZjcX3Ss15yxABx9TBZXxGR+rJMx5Qyj02cx0U9HtbeL0bcP2JuYvO6WAfY8 Kc91qTDsZmcbFUdWDIWd5ExHc9Vx4aSis1yxCJW+2DJbzGE+LpfloTH4jN3TogwFE29EZboxieHm 9HO9Qcub13RNtJw8d/m8j9nivNDL+ianUWxaLHpoWJxn9NEY09mcqXltrNmdTt8+YG9iwbZHB0gn k5tfbnYpglSgQrv5WVafWCjsS4Uho9BslssxypZf5xQT9FZ05BOvo/DNc4vv5HW37uHHV71B3Y0n stx8UgB0Q6cb1G5Mvnk9OU5Gkq14shj1YVltkWqXufiYzL6ko7lbK+ZsWCt2dme3GGE9xnzs+qNO 5zTimXIf4al/Wf1h+fjqC1Judr7xtRjoxpciSIUnnVXssUg4B8lutFy6jtksXyosugabh7HIRXqm yxnz6Dhy0YV7dKPEm1VvPk++OWkkH3eD5rY8LuULo87jGO1lTD2vxZC/5Yw0HY+umPy1qM3kOLeY Bh8vsw/NvY4PpyOqd438MIpyX0GKRQomFgLd6LFY3M3vZR6Tv9hJ7/KQn+rFl2zOP5urH8kuntdU PTPqdfQMOn1ZPcI/PvC5cMOlG5NuVrkhabR5ovnRzck3rMkcZ2Pw1VE6rPpoDLMW40YfY8xiXJGo 7Ofm66+NGfTmJ6zHRFoOvhay6xhirp1347/q2wfsbQyed0Zxg9ONL4VCxTFt05CR656bfvjj28cf /vPlVz7nfaV41J9GLhoZfdElX43V3NEnxpo/2dVX45IvzfORqfPHnxr/1/rSauisOv9g2IKz+Rfu b531+WrO5vvWkP6+tQ9OzW5Gd9NSYZwx8euPTNk8/fCFTz1++DXzbn7I23hUuRX5pnbzaPNFEOda HIFd5fWUoilkZ++K9HH0gdWP/HT79u1/PD281m93fj/a+PqNqhu/Yfyf8ZsK7H2sf3buHC4QvvkD qWDoBg/jvC2jPqluET9bfJEWjhWDFJAVHY9k5yLRvJzTYmxMvnwAxEKTGPa3GL4esQtJL7ayMB9Y 9t1f6aXWcMecr2iM5g1c/ez0AWQrbzwqOBrPn3xp7TdXblxw+xIumuBrN60VRNndkk+QnS3GBNYK 1vTqn/Q+RnVkjz4uXvXiK3ajxQlFnvTE9PP05UUce89Hoz/H8nhEdehQ/KWCfY5bZ38h3KDpRqVi oH+DqOYMO361+hrx0ZvbikJvdCvOSLKbL+v8Osowl2IUu/iqn+WPFL0UtOoolmJ0jcsvv/x1erkR q5/ufD/HqQ/7hvhRj8u/hrlq9nX8C+nZDRtuQA5uQO6XblgrGounsZaXdN5W+gWZ85msNB3rbY2u 6HKXBWnXQP8SRF9Whoc2d/x/9SI+ourYOHWcugD7Clt/sfxULgZXCJPX3LpJzTXE50krBpbtRic5 FVjUZ3Lum/xLWlxgLE6Kk3kqMJPFPnjeqbWb7IFl30s51E9eb/r3lMffm/7THrqJjx55Qsui5L+X Q75001IRUWG6YpIiILuM4qu59UaPo87zUfScX/V+lA6na1pe1hckm9qNMT/lCmz3j5zpP6D1ecJH +Za+wF7G+udmf3PwvNPDTXpSRf+US9WNkOLwN7jc5HmR6U2vhZMKPuiJJluszjnO2zW+ZLLXbcS7 Q2Eu3zHxwV2/XHv83C2jY3enkYrXPqKTrC+LcdnMq6t3DDmO/3fkzic7/x9V13DQkHfHG5xuVi6M cIPzDW+0G1+LJ/qZzfuSD/vJ6AuB7DHGxUleodjd3NNyWD7z03m7opz95IKB9L9EHzXihOon825Z pGqgt8EKS250GVm2AuG52VXHJJ3622iFEn16QL+eG+XaVBcZ5ODP63CcFD5RX1aPcFAoXCsEK4JY fFoAfPOzXm2uiMxmdq8Xf40p9K1izG6FF2m+7E+ji9Ec+K/w+gHkxk83uhWHFKYWhLfTqMUROxzb jFospg8UP2PQxzwq01jkFtlsdHDYXPTZQcDXKaO+rB6BOqXc2EoqCr7ZqQisgFwhkd0XBBUI62hU H+eb7CmGCz3YY0ygzF0em5Ofk61A/RoWi/91qx/AiiHd5DQK/VwKROyilzjW0Ug6pbfn/immZPIL o8VpXrs284tzGi1OR31ZPQL9bVYrEl8cXBiqYzkWgNi4QKJvXkypYERuiolz9fM20pns6fWlD8Xh T0z2A/ANHruSUm/8WBQqy1x8fKGITQuGRrVZdxOZbBajOrJbHPuL3n/8pbmtKTmSjanx9lFWX1aP cMiw42OR8OgLi0am2qgA1If9WXZ+plNaDI8UQ75mtziek9350kjd2dbR0ewpn8WIDX9ish+Ab3wu CiPd3OEmJ50rGNPn/qTXQlJ/8VN90MWC1PhYjGU+sukY11VdyiO5o43XEJl1wa4vq0egL4KyTuYK QGRnC2yaZ7pok4Kp2W1exNIYYwqfVvQxNEen7AfwxWU3vcjp5o92skVZdNYNxa60eMsZx5wcyzG6 FukoZ/TRYjOfGJeKMF2jXIu+rB6BOqV0Hcd406ci8R0w+pjexfCc9A06k9lmshtpPcpnsbHAWReu xXyJNLcYHlGU/QK+iKwQjLGrEclmxaNjWRASpz7sn3JEndpjfNRJPOtqTHbOWdh41Dz6snqEdwx9 T7jptdvwDZ9u/tSFaJR5/MjIcyXNjVFOeWo6ljWfs0uBOb2j1zfNaURR9gOk4kg3ti8Wk6OO5s5W oxag+adcec6cZGtj54Isqf5clEmvL6tHOCQUpRWK7250k9cpPsJQDDZmBSK+LPNc/E32o8WY3efj kW005jF2vSZbzKH4X7f6PrJOw2Og1wWWRUk+qdiIuRz9tVjKIi59ee50rPfzwpYVMNuSrC+rR6Af qMebvStmheD0jrGoqCBJ5/0aYuwjqhVa/Kjq9TYvSf7OF52yH6B+k+vYklZwUgzysVL00YftMpcv Y+pFG32JNdnNu0Pnry+rR6CijIVEoyuOePObjUexx2JpiMny2Uj2hpjsY6yLET/V6TyOwcdyRt+Q B0XZDyA3tRVFXjzGJp0xfZnjdOof43hsyFEWH8vOr2Vxts6lL6tHePc9/v8Ske5mN7/c9Onmt6Lz NP8Y4+eBXcZ0h5rL8mWFy7KM+I2efoBUiP5G98UZxqw4cjkVYLKTrp7TFSn5OD2T4qOd2GpeyBTj rkdfVo/A/5Mz3dx0w3MH0htfb/ZsbkWrRVEbdR7HljFisxgr/Eync4lJ86izkWxMdMp+gazAqFi0 MGIBBXsqJufr4kROPjRnavFJNzV7GMt8LDsfWrNmtzmNRTxTdPqyeoTsv8Ljm1yLKNMl2eukOKig tNDU5skxWpBJR0UpMVZ8HOvWZh2tq2SbjimPyWJDp+wH4BvabnortKxIAmtFYYUmvlyQ6hOL0ceY r80pB9sTJYcWY7yOYvS09dycqC+rR+CipBvfFVWtiKgYnCw6LayarxRImUNsqvc2yq16Wz/qwyh5 xN+uQ0ZZ34qYdCjKfoBUIHqzB8aCYluTnYpBi8KKw/nQvF0nbckipq3edEVefVk9gn18NcaiUNoN H+dWIKq34otjYCookZOP2HwM+9Nc85Y0O8dpIXqZfVSHH4n0A9CNzAXDhWQ3uMy5sFRvNvOVDie+ sdO5WCvoFEs6HdnPU/3DPCvm2pxymU5i5BpNt+edkm9yvbl9oeX6UpfHRJvzY5sVm49viEkF63IT SeZRfKJO5+ynufFM2Q9A/yvyHbO/VNF4++yv7r5j9sm7b591so4my2g0e8nb+E+RaOFa8VmBatGU HDjrM9Vts76y+845Xws8pS1HLb6kkfe6ub6sHuELj5y5+4OjTtz9ofuUNB81IMyJTs9yXc+x6n/w 3cftti5pxcKFw0Vk86JoAw+++z27jxnxEccPyzhcxneZ7MYPjvqUXkviJx/88h69B0A/xvyt9/8v LrjYIan4/DxxwRMPTNOwfoWODRM/wJ0rFqfrkEayBZ+r5vz0PzQMAPYdVu2cNNyK0H/pE78cCuOU 9bf3649ZEzdNPpMLU4vQ5nEM/OK4M/BRE9g/eOG3246lQkzMOyRx63MLz1b3fgspQitKV5w6v3b+ zceqKwDsW6x+asa7829nQ2F6OXDp9nHfVPd+C98d5YsZeX40XjXn+o+qKwDsWwyZf2YsxlSYbgy8 e/7p/fqj2+kTLuRCbPVcSbbDh70fH1+BfYeqql67/tnZy2+b9UX5kscVpC9Q+TZW5nfOOTl0zI6v aoo+j9FV9fpBS4cNOHrECdwJuQC1KK1ATc9jkI8a8eHq0Y3jBtD7p2kA4JVjxc4pz3DBKa0QY2e0 0QozjKYjDpz5merxJx9t+Qej+wLGrJ987VvvOjoWov0YJBYkyTRX2XTyywDyl81vW3r3aZoOAF4Z 6IscYSpGKsBc7wtW9FacRk3XJ2F/plKKsuySofCcbDo/8jxQ0wHAKwP9z1fW9azwsgJ0uoxasCZr uj6JI4Z/MBSWFl9B7o5EX5TcIakgA2PxoiiBvYRJ6wa+ZJ2Q2NQVI9Uef/Fc9XfP69s/s7vj8WE7 Y8FRZwwF5rtgbqNCdDb1Pe7ej6Mogb2HexZ/a3f6ttUKVIoyFWuwO5vpb5v1+X5xM54x6RtSeFpo UoQiW4Fyt3QFy0UaxgMGH1tN3T71/9ZUALB3MGfTfd+1/zeSyQUYCjPM45c8WpRUrANnnFQ9uvKH T2p4v8CI1fddSd+ocgekolPGAtUilV9Ap4I8sjprwkX4n5SBfYvRqy5/w/TNd+8YtuDsf7tt9hf5 29WbQwHSeHuQhy8858XHt415UN37JVbuWvmPV8+96Zcn3Hfif9DfAHr74KOrt951FI8kf2DUP//y 5kWDpq6qVr1BQw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IDfO+z6163/a/72iZ8Yv37whqGPX/rcj+d8 pfrOtI9U5004pjqr453VmeMOq84Yd0h1Zsfh1dkdR1QXTjquuqzzE9WN886oBi+5eEfH+rs2jFl3 5ye2vLj6E5oSAAAAAPo2Vj2z4G+nbR61+Yppn/jX00MTPHXsgdUpYw6oTg2kcU9JeU4bc1B1zoQj q+vmnfavs7Y+NGTZrmV/ossCAAAAQO/HfSuvO+jyzk/+W1OjE1LTPDA0TaPoyyZKcit76Xva2IOr q2Z8bvfSpx87TS8DAAAAAHonOtbf+fSp4+QJsiQ1vmZ9YHha9I2xkWNpbO9z2tiDqhHLrqj0cgAA AACgd2H5rhk/PXv8EdrUcrZtgg1s5c+NtdCVpKfMFc/O3qWXBQAAAAC9B6ufmXM9/bIONazmp8j8 qbBsfK3lPJflbrXGaeEpde7WR5/VywIAAACA3oVdu3f9yfiNd//8mtlfqs4adzg3MGl6zV/BEn2D LPVm82PyTzlJR+sNXHB2NW7jkKP1cgAAAACgb+DhpTf8+T3LfrTo/PDUKc2uoXHqV7d5MzTm/mI/ sPr+jBOrKZtHzO5cOvTPdSkAAAAA6Nuoquq1D6+9qfFnmp7NDTPoQhzpz594TPX4U1PfqmkBAAAA oP/hjHGHhuZXf7qUJtn6qZNIf7hg6NJL36OpAAAAAKB/4oxx72huigV987QnTfrrPkMWX3KspgIA AACA/oXVTy8447LHPpE1xFZs+hrWeO74o6odL24cp2kBAAAAoGeoqtGvf6UcvZe49dfrb5225Z6R w5ZdXp034V21BmhyK73NS7t9hXvxlBOqEcuvGLvmuTkX03pNr+XV4uXV5a/TLQEAAAB6E8ZvvvOY MzsOS02l6Y8D6N9nbcd6c2qhb5WraV1lqd/b3Bdr7EnOG+adjr8iBAAA0BsRmyU1K2pk1rR0pN8m 5acyb3d+sSkEmX5WWPu5IvsaTTabjLKGyE0NMuUl5jaxO5lzyB8yYD2tZ/NoL2JYTmuYrfSJdGuQ LHHiLyzWjJQ17Dd07VrMjmYJAADQS5GapTaicIDTXA5zOdhZRw1A56LzNtN5SuMxu+TWNeKc7Hme ZBfWG47Qrs83t0Zq3kaf7qxB18is20vmebqKETvFWHNFswQAAOilSF/DhgObG4uNMucGEOVEO+Bl rnpqXtT8TK5RG2M31+gppfE060vdnrLVGnWm94fYNkZf+41olgAAAL0T49dRs6R/wxgOdDq0XdPK ZW1wSjv87WtFi4k+Jhdsv0bO1GDyxpPb2uu6z7RGuzx7a406D0SzBAAA6K2wJ0tpWtL4hDan0VN0 1hRN579O5ZEaQxHjY2VuND9pJtSQuAkTya46s9XH1IS8b6azPD1ZI+i9bPS+3u71+dzWpPWSnnW6 BhHNEgAAoJdCmqU8WcrXqP4gl8Pd5KSnUXwzO8najErGxtHNNdimTaYVW8X1hI2vr4t19xV/MOMk NEsAAIDeiOy3YenQpuZF88i8uRm5yaiP+ZOusfmoXSiNqN0alqPMt0dNLOSVHHlsntfPm19va/pm b7GylunLsZwbr5wxAM0SAACgNyJ+DWvNJDYXGqlxCv2hHv1ck6MY9mcmvzQXW+6vMW4Ny8ExvIbF W44Ub/ror/rkQ3qzubzRpvNurJHyiD63JbZcw81jLnp9aqMRzRIAAKCXIn4Na02MRmseOo9NUcda 83R+/onRGkpsLuoTY2xkvdOZf8G84ZQUW1zLjb7R7e01WrJ4j3L/cg2R0SwBAAB6KahZnsX/dCQc 2tS03AEeGwc3GHn6MXutWahPlsM1puSXntyI7ZqTt9XWI2p+shm9PVun6VoKNq2R5Sjkku1sRvGh 1+Vft8yvnHEimiUAAEBvRGyW1kzi6BpVfBoMo5ubnpua6UvGGBpJLmze9xWw3nT3Xm7jvl4DT5YA AAC9FPEXfMJhLV+jagPguR7kRVNjP2t+Ts+2oPdPceKbGk2+BsnJVxqr+NR81T82KK9X2tpxPc6X /PmpjnVuDaL5sF1jzdf0ytoa3s7XZ8yvnV9L5l9fA80SAACgl8I3Szm86WDXQ5wPeDnofSPIGhzT /Oo2aSpOp81B1hA5ruH9lBab5dgDcpNr0IstH5vZfH09Ja1hLG3f6/xEtePXa9+kWwMAAAD0FtjX sLHJWcNzjE3QGPyiTg96PvxZp83Q9K4J+pg491S/ZlIeeTrzja9sOiS3spe+deoa3MC7v0bOXF/3 yZuu2Wn8zmMfrba+sPJjujUAAABAb0F6snSHeGxwevBzIxMdydQoykOfSXHBV2JobjQfF8NrCNMa dcpaTfrAkKN101LqtbfzabsGx9q11n2IljuO7v0Sto+19b8zDc0SAABgr2DVqlVvGL9p8JyrZ32x Onv8O7lh0EF7+tiDq+vmnVqtfGbRu9S1W7BmyQd9rblpAzCZRqU1htTsZOQnxmjLKfYu1nBslacV 265b6NqxnW9Pr6mJra5nT5rl6mfnvOPa2V+uTht7UMxz5rhDqyumf7r6+arrF8/dfv8fqysAAMDv B6ZtvW/C2eOP5APRPw3ZnA7gS6Z9uFqxbdZfaEiXkGZpf+5O2ZDXr5d0NHfX0aZRRrZYI82NSSf0 MWleMl1XkrmRU4NmuQdruOv0bFyj0AnTGsaaT1zjwOobk4+vVu6a0+1mufn5FR+4ZOqHOTbL6Ugf hB7bct8GDQEAAOi/WFWtesOolT9qPAybeOvC839dVa95rYa3xaSNw8IB3vqwffUYrkkbXGoGNCq5 ydhcyXLQc0N2chjz15j0jWtYLOd1Op8zrkF2YVoj1zML3yhzXtKJ3LFhcHd/I/a1gx+/OOXrgiOX fb9atmvZn2gsAABA/8M9y656UQ7UZvLTSrDTaPM7l3yrmr9h/p9pikaMW3/H81mubqwR507v5S5Z Ng1HyyNjmwaX6YX5NdR9JVd6emy3hvl6nejNr9T7uGRrtQbpvc7nPW3MQdX9K67fqlvUiO2/Wnf4 wIXnaQ5jytGKI5b9YLemAAAA6F+Yu23siPgzxcZDUXR0cNqhawfxaWMPrn4487PVg2tvrO5Z/sMr R6+89spH196++cb5Z/DXc5ZDDm87tFsfvE1rmC7F10ebe5/WDPlCQ+W8PAYdP32J3Po9cDZq6uyr dvsQEHVuDabaSKdjiksxTWtILNmF8vrER65XxugXc7s8NGbr0M+gD6munf2V6sHVN+0YvOSSK29f cuGVYQ+ryx77hMtHo8V1zdPGvaNa+tSUR/XWAgAA6B8YPXr066+be6oewKnR+APZSDqzl2yK94es j83HPVlDYpp8WXaNRdhw2GsjiU2hYHntkkOY+/tmEkZrUMQ4f6VryHXK3MX4xtjAWo44z3ORnsm5 ks30PtZfs9d7Xjv7S1XA6/UWAwAA6PtYsGPyifHvttboD8Y0pwOzPEQ9S12TT2I6nPf9Go7aGNI6 QS6bbK3pkk5z0RjsscGwrPPMV1iuEZsfyzKPryHaxJ/0yV9H0kVZadfbuEYLBh/5ZyiUj3Io9Zqi 3vy7wXMnHFUt2DnhFL3FAAAA+j4ee2JUdtDZgU0HbTy8TWd6OsDpgHU+WRzbZE6HblOe6Bv1ciCT 3NUaEks2HYs1cr/m9VMDaN0IxE/YZCvl2GyirnXu2NAKeh8vx/ck2iS3jPV1stg4+mtr8IvXlHIb 62vU17R9oDwPrxuIZgkAQP/B6NXXNRx6/ZzceITp0Nc56ZTWPCRGmcnqq7G+GUl812ukhm9xxVx9 OF/QZWuQbHaemz7FsGx6ysH6JFt+iZXXwDQ959V8nLt7RLMEAKBfgZqlf7pg0qFa6Lwsh3bdHnX+ kC1txmINOaS9XI/JdLaGyuVcfGR9Y9loTBf9Wc7tiRRrrNtl/WYbsbaGNp98vfZrEP0aKbbZ33zF z/t4vdKaYRyTT7vX1cTTOw6pJm8chmYJAED/QfY1bNFcEoO+XeNTWnOs6b3cco1AZ2u3RpOtJ2tw DvIxqj7ZaB3VuTiRRRdzWCPhGJXVxrKxtgZR4lIO8xU5+SV/eQJMMaTP4nU0Pb8vcR2ba4zN2d/n NiZbrs9Z7gf9EYOt/7IGf1IPAID+gwU7xp14Vsfh2WH3SpgOTjqQc9ve595Yw3K0y0U2Y5O9u3Tx TY0pG/cl0xr81MjXIrq4f6Trokm24vVzz1yttxcAAED/wV3d+Cst/is9/yRB87M73lldOu1j1U/m nsy8dNpH+W+Hmk932fwVYys5+ZYsfT1jc+CnqyDbGPRGaxRmi37R19kDSaa5xPoc6k9zjktrsE59 4jo0WgzLugbNfW6WlWzXGM0pa2hM9HG5onxQddHk91X0T4duXnAO7x3Jp499B8en65axHc3nnI4j qpU7Zvyd3loAAAD9B2ufnnvAt6d8sMWhqAdsg/6GeadXS3c99lFNU0Pn1vu+S03Ux/VsDWE6/LvH 7q2hDUPl9mu0fg+ijRqZNaPMnmS/Rn2tdmskuXVc8vM+Ta+JmuEja27ertvUiAkbBt935jj7xoFy t7q+nGPW3YG/4AMAQP/Foqcmnnn+hGP5wOMDlp9QiHJIlofukMcvfVFD26Kqqtd+e+oJnM/nKdeQ J7OU3yg6Paijf7L5edMa1qCyNbSxcXMjqk4oecwmsSnGX7P5sax2W8/8JSZQdcJyjTymXINfi9qY pZzpXB7VyRqUR/Rztz36pG5PW8zY/vMPXTDx3ZLXrrENhy2/8hkNBQAA6L94/Okp77/8sU/vbjoI Pb8//cTqqRc3/LWGdYkFT058Wf57JznAu0NuFA36rklxLlabRk7zSU2F56RjWamNylizk95ka2qm jz6aV3Uxh4/juYsv1yAGnf9a1F938pMxrkcxPEocyVfP+kK1ffvcbv+XWuPW3/kA/UnD7FoKnjHu 0Gr8pqFzNAQAAOD3A5M2j3zku9P+0f3/hXogh0P3e53/VK15ftEH1bVbsP+iiw95PWCbn1LSgezt Xcfl9qZ5SdH7RiZyGo1mK3MlH98MfUz310j2pjWkMZpPPqY1ZG6y2MqYA/irc92WbmPypqG/Pn1s +TPoA6vzJx5b3bHom8ufeGH5x9UVAADg9xNbfrnlz1c8PfMTi3dO/ISqegzfLO2gzQ9eTzn4aW6H fWoCaTR6OfrZk1RLugZkT2g0GhuvT/XRn9jgF3W+yVlMGD1jnM1pdDa/hntN8ppFn54w3WuPMckm lJ8z67b0GE88v/qIFc/N3OP7AAAAAGiD8ev0P3/WA983NP/0Y83OmA558bM4ahCt/Nju5hab+wRZ c/gxNheKs7nR7EyTzY/ofDhG5l2uodfYbg15PSGH2YLM70FcX+Jj4yRbJqtfGF9JswQAAAD2IWKz pAPcNS6ZJ1l0wlLnZdN5X++Tr0FjvkZsPLo+56EGw00lkXVkY8qcbepvDcjypZzOp+UaEss6y00+ NJZrsE5GyUl2L5uP6O1nm97HXsONaJYAAAC9E/Y1rBzgnr5J6MGutHnyJWpT6CHLfH6NvctwfbGZ dbFGbGh7xvw11d8XabS5jvzwZAkAANBL0bpZ7j22ahp10pOXkBpbegqlUXTS8Gh0cTRvks3XYi0X 5dZcTWuwjeeax+f1c6Vcs8pmD5Q1VI4209EaTh980SwBAAB6KexrWP80lFOah9nZJxzwNR+myNGv kdIkSl25hvhoQ+G50NuTXtanBmQ+fkw+SfY5jNEWG5vXd28NHyPz9HotNtlyolkCAAD0UtCTZf4f TPvDvX6wtzroidZQvI9vIIm5LvmHWGrE/ESmJL3O7QlOnuJSjuivecVP6XRitxxhbqytIT7cNNUe /Ys1Ygzr5Hq8j8X7J0jLy687xqBZAgAA9Fr4X/DxLJti3gCb502s27V5NJB8Y3NzemkwpKcGI7Rm I34NOdWf5uIvuhTTZg32U1ljWq9Bo8ma0/SBcY3oq/mdLL74GhYAAKDXovwa1jcF0lnzascUW8p5 rORLctKlhmFNjebWUKy5pKaXfKIfU/OTnX0pRuNjPvGL8Tzma2RPldHP5HINr5d40sdrYtny27VQ LM01Vu34bVgAAIBeilZPlj0iN469RWkeRGsqjexqzXb27l4v+9n1pOvK7a+QIYe9TjxZAgAA9FJQ s8x/ZtlFk2rBMoZk0zXl8/aM1ICogdATlz512ZMbNyzTa6PiHNGXKPFeTk+VEmPxXa8huvZrUIww reF91G42yxd9wsg++BoWAACg16I7/84yHuyOjY1O2c5Wsv0aeg3cUKy55D6mS79ck+ujncf6GsRy jeZc8jVqTR8o8Toy3TrlmraG16mMr2EBAAB6KaRZypOlHOBNh3lx4AfKz+ZsVLZoJp5+jVYkHyY1 KJ0nu63ndd2ku764hmPy86/H1mpe094Hy+3z2LxxDaO7JjRLAACAXgr5pyPyZCmHuRz+6aCnhtXc KJpp8f7J1OdLPsnm1qDmYQ2kfCoLLK+xcY1akw3+pHONyTepkhLXvTVY766zeQ1Z2+eJDTnMeY0g 42tYAACAXgr5BZ/0M8vsQNfDPI3KNo2GmDcFN29kkVtpDaTJxuwyr7F1DlmjyaYxbJN5/r4kdldf rhNfm+nDiCdLAACAXoqyWQrbNCllqyZRJ+VKT2EpTvS5r9pjI8nt+VObt0kua0C1RmXzlvGJ9eZp OVuvUa4XXxf7qn+xXhlPdjRLAAB6hBW7Jp+4YOsDTz+66up/GbLgrOr22V+qbpn52WrgzJOqm4kz BlQ3zTgxcADLA2d+prpl1ueqO2Z/ubp7/hnVA0u/V01aO/DpJTs7Op94dvGJmhZowJ2L7/zDRTun 3L9o58RuclIxtmJp78o/8cE1N99/++KvV6ePfYc2FGs0ecPpitKQ6jGnjT24um7eqdU9K374+NRN 9zRcA12rZ6kvfczu6e1NfqV+0v2P75p+nm4LAABAjtHV6NcvfHLs+Q8uv+Lfbw0N7+aZJwaGZhjG m8JIc9ZRc6Q5NUr2SZSmqX4xxssnVrfN+nx1/9JL/n3trs4lW3659M91eaCXY+3T875xZfhAFJ/Q lNb4bB519ATHTL5sC/LgRZe8NGvbz/5CUwMAAPR+7Hxx/bEdq67/7cBZn43NzTdBnscmqI2PnyZT A4xx5MfNVGJZp7aS5DswjPcu/va/PfHc4uv1coBejFXVqjecOY6+Kk5N0JplRvoK1X2NGhtl4MNr b8ZXnAAA9C1M3H7dX94x50tZc+NG5uZMboKil4aoc42zJim+rpGqb95cVae+Mj+pemzj4H/XywJ6 MS6cdCz/PJF+tme0xigyjdIsbc760GDPGHdINWPrA9dpKgAAgL6BEQsv3C1N0pqWNDD5OaToeQw2 1nGzI708GZZNNsar3nIYRU8+yd98bp39+WrRtrFf1ksDeiGmb39g1qnjDgqNUJuie2JMzVK/puUG aXr1C7orOj+FJ0sAAPoWhi88LzXD2Mx8k9Nmxnb1YVlsqdk5O1P11hTDPMaqnzxVWj7xW/P0DByk vRDzn5ww+3ud//Sy/FapNEJukKEJymgyPWWmhsm+Ua9xYbxo8nurmU8+tFHTAwAA9G5s3779j2dt Gvbw0AXnxCZGzcuamc15tIbKza1u43jTB8ZmG31UR3l4Lk2Uxp8tvqha9+ycuXpZwKuIudvHXH73 kktevnDiu/m3VaXhpebnGZ8co478Gny1qZJfmYu+mr14yod3/2z5j16mtfUyAAAAejee+Zcnruvc OHT3HXO+Is0uNjpqiDpn6hOjyuxHdo2RZql6tZE8aPYpuyevuXXtsl2T/kSXBHoB1j+94n9/e+qH pKHx16ap8ZnONzlj5hefKj2b/cs12BZ0p405qFq2Y+qzelkAAAC9H1ueXzHr1llf0MaozZKanj4d 8s8wWS+UJkk6HUnH8oDqgaWX7d7xi5V/p6mBXobNLyz78dcnHSeNzDW3rtgTX6E0x9ZxB1ajVv0E zRIAgL6Fx3d0XE9/bCBviPakqE2TmifLuY3lYBu64Mxq12/WvF1TAr0UM7c8uJF/gaexiTWzp82y K/9zxh9dLf1lJ/79LQAAfQvT1w869rbZX4xPkNwsqUFyU9QmaU+X8YnSRtHd//gl+MWdPoI5Ox79 2JVhP+Mv77Rgz58ohf6Xf7KvYMP8pgXn/m7nbzcfq5cCAADQN1BV1evuX/qd/GmSGqUjN0h6smQm u/kTb5v1xWr109Mv1bRAH8Bvdj/9N5M3D9/+zSkfeFl+tpga3iuj5uKfWR5UXTL5hN2ztv58++jR o1+vSwMAAPQNbH5h3oGT1t+24jb6eaU1PX56lCYYSY2R5/KEmZg/XZKOvsqduOqG3y1Y89AbdRmg D2H7v676fydsHDbg4TU3P3ftnK88951pH63On3BMdea4Q6rTxx4sv9wTmiDTPZWeNvag6oxx76gu mHhs9f3pJ1ZDl37nuUU7Jixa//y8t2hqAACAZszf/sDTE9ZcXxHH69jEMauurR5ZcZXyB260eeLo pd+t7gtPgfc/HuhG0V0axkuDHMbHL6lGLDw/cZGMg+efWt06m36ZR5ucjv4pkhsh6eM8NUWS/VNl zKM55Kta1QWZftt25KILqweXXxFfw8PhddE1JtJr0Dm9Hntt3od1Mr8v2r2fm4f3Icb4Ofslzt10 zwG6VfsUa3695o33rHqgGrR0eDVomdLPTTaWPq3GVrqS3kfnI1beVw1fMfrecRunnDt+w/w/00vd Z5j//Pw/W7Bzybn3rX343DuWDW3kwEWDzv3h3OuVP3XzVvzpuQ+tH/PvD60fV3WXo9Y8GF7/iPje DFtxL350AACvNsat+UnWcHjkuTQTbkzUXNQWm475MEWX6PQ6ch7Wq139JH+S47VEX13X+8X1SCY9 6WRu/uKrNo7RWPUxcm4ayR6Y1rDR++o85iJavPpktkAvBx9ZR+ak45+12hpms3kYJ68duF+a5cwn 5x143M8+Xr1p0BHVmwPfdFcY7zoyyEeGMcikI1vQkf3Npmc/syWfmMd8TU/+3uZiLC6nxBAPGXp8 ddPCQb/p7Oz8A73sV4wZO+Z++azJF7108ND3xHXkWvWa+HXqdfM1pmtNpJh0naZ/UzG2jM1iTE66 Q4e9D80SAF5tjF31o3W+gViT8bI1lKgnnR7mzQw2n0d98zySV5pH7se+WUzSJx8dqQFFO+UUH9PZ 6xG92GJDMkZ9botNzLNRl+KsoWaxNA8UHV2Ps7Wixt+//Lv7sVn+Izeo1OTk0M508RAX2dtsHn28 3vtTUyh1Th9lnXMTsnngB+77VDXrqfmH6qXvMW5cfOcCv05cj+b2Gnj0emlgfK2kj37Ol2zkq43W 52KbMvpr3pgvyhJ/6PD3olkCwKuNsat+vI6bCx3m3FSs0Qjl8LcDXsbSLzZOHo3qHxuJ6qKP5uG1 lYUs15XmFMdzF8s+lE/tcV1dy66RY5p8wshPdzwGHb8PpFdSDqXXxXnUFWNkg68n+dv7Q+voSDZa c/82y4/LQR3IzUEPcqEe/GSPB7y3B9JBrwe85eBDn0eVdW7MfdLIcxo1hvTRFsZpW2e+ogay9hfr v3nsPR/L1olruKfE1NiMopM4uh6NcbYYQ3miLcXEp2Vaj2PEJ62jeTT20OF4sgSAVx3cLPlgtmYi zcIaS5qTPh3i3FTCmMU5P7bxSM2A/E2WWFvH4nyOxJQzNhMXm8eI3poT22k9pdg0hvKan8tRNraU M/k1ssEmsYW+XQ5Pd02varMsaPrYBFTObWnM7NocWOcagdlrPk2y8uAh76mmPTHjg3rpe4yTxpyS reNJOmlc1MSCTsnXwDaV2cd04uttUeYPGzQKzd/HGWWN9N7gyRIAegGsWcoTjh7SrsGkJkENKdml EZjOfCQP20nvbOxHtjBabo43G82jjeaSx+Iol9mtEcYY8nE6mUte0em1ES2HxfAolFzko2T/YrS5 l52e1o0+YYwy64prydhsezWaJR/mRjrAVcd6PcT5K0Ye1Zb55bbYGLzO9C1kibO1zH5k9cFRn9o9 78kFF+tlvyIs3rnizZ988Mv1dXSt+BppTj72Oui1OppdXqdQbCkmjiFfHhOojTTTBVo8miUA9ALE ZsnNIjUPbjI0dwd8bDzaVHzT4UahDcKaT2RsHOrrRm5QNhoLu6xHesmTWNpLH7WHeRzNJ14rzVMO e23RFvzT3Okyn8AgW7zXx+bLc7U1+JAt2tlHxv39M0tqDrFZuYPddCInnfcvyX40Kus+eQ5pEDoP fPvgd1V0TV8de/aWUasfeHTF0yv+t17uXsXCpxYefvuSu+edMPrEne8c8f7qLXcd1eJ6A+36wrVK k9PXwGPxnqiNY+w947nqnW+KIT+nD76H4WtYAHj1Qc2SD2puIkJpBsSiAfBYzi3GNQOamy7qjWQP Y9CxD9k0TtZSO/lpw7AYvk4lyz6P5Y3+bl0eVVf6mOx8JS/Fq192HSSLPZvXfHw85c5tPt6aZd32 KjTLcDj7RmGyHODSHNJTUNLL14zSDMzfDn/fBLKGEm3aPIL81kFHVRd3fv/F8U/N/Gu9tFcFU7fO PeS703/4zNvuOlpeF12fXje/DqeLZL2ysMl7RLE2Jj9+D5nyXic9+dJvw+LJEgBedVizlIOcRmoW 6cCWg1wPb2ss7CPzWvMiHY+ml1ykS+soXaw0FB1VH22ag0a7NmvCyc9kGsmuOlrX5ZV1kj1epzK9 1kTL38S0tulSrqRvHR/J111ff/83y3BIc+PTA5wObT7A00Fuh3g84MMYD3eds7/p1Vd0FpdivXz2 5G/1qsYwZfNjL7x1sDZMo71WHmWexkBrjJmf+oS55NH3SZnec7H5fGiWANALIF/DuoYRDuj0NGiH ts5ZR81H7YGxGUW7xPgGJU1AfVVneouL+XiUeG+X0V+X2JvI69OcfMw3kPPrXPTqRzG10a1bMMZm OvVtEWMN3ubRL5vXY/f7zyzdgc0NkQ9xOfDtgDdZRvIJc2oQGsPkPA2+NKrOcoqO5kdWH37gpGrF s2s+qpf1quPupSNf4OvXa6fXZK8nyvwaVM+vX+b0erIYjROb+IocRo1j2fLxiK9hAaBXwH5mmZoI Hdg2ygHOzYN83GEuc7GxLx36aosxzp98WeamIfOYj0fLY7Gkl3XitURfzaF6mksul9P06iO+uY9/ 6uNGRmuRjak2vQ6RRSe+Mk+5SaexUbY1ZC4kH51TLi/Hdc3+ajRLOdztsGbyYS4HtxzuaW6+4u9k Ovx5nsbcL8Vn9hD37c7vV3vzDw/sKTqfmPXzA+8+1l2rXqNdL70vmY3eG51nNnldMS6O8l6m1++Z fA/DHyUAgFcf9mTJB3RgbEJ68GfNR+dlcxJZD3limEsTSHaLN4qsvhYX1xU5rsP5yNfJzlfyGTWP jpQ72TWObQXNR3P66yD612fXbTKT/ZUsO30Y7bozm9H5ptcrcfv7a1h7ApID3KhNgPTcKHUMOv+U GA96tnmd5Is5WS+2rFHaGOyHDX1vdd3CWyfO3LHg/9NL3G+YsX3Oh86Y+K1fvv3uY9x1y2vLGn3W ABPNP75XDT5NrK8j8mH4GhYAXn1ws6RDmhuL0g5tf4CHubeJLoyBZpNR5y5OmoGTjSRTY3D+tgbn Up3lEJvkMloM++to/pnO5cxGF8M6jctIOvWPcy/H0V2vUnIaSfb+5ZrJz+L3+88sYyNzDc50rjlY I5C56oOO5pkt+gafqCe/RJFTDqHEvSXEffD+T1WXzfzR5CHLRx5bVdVr9ZL3KoYsH3XsRZ2XLT7m no9k1xobn14jX7PpzIdHlb1dddFPfT3j640xzq46/Lk7AOgF4F/w0YOZDm457ItD3w52k3muTUr9 WecO/awJhNHyxTjWiw/F8dqcT32VWR6KZx3lMVKcxpAP2Xl99TUd2VUWX8kb9aqz1yCyrss+Oieb 6U2OdsnFelvfxYnO/EQn1xnIa+frEPf317ByUOshbwe4Hd5Kr+PmYKMe9GY3W2KRyxqDaxAxJupc jOron5R86P5PV9+e/v3qs2NOv+HqeTfe8MjGjht+Mv+mt96/4ZG3Tt06860zt85/64bnN/A4devU t44MerKP2zjphm8/duUN507+9sxPPfSV6h1D3hPXsWZta1oj9NdXMnt/uuHfxK7WwS/4AEAvgP3M 0hqCNB9rHnSQk17mfMibjkb1S75ywLPOH/6m1/jUVCyO/DWfMvprbu9vNibH6qi+qZmJzWIoR/Rj 6hoakzdB8nOyn/eEFkcj012P1ztdfB1hfDWaJTUAa36NjZEOdbU1NRfWZ3bxNx8j53A6i+V8ZmdK Pp/bcvEYSCPT2cQ3XZtRZL02ks1GetVlObui5ohUPefT9c0vk8nu5iXt6RrNEgB6AWKztIPazVnm g9sO+DRy06GRdDwnX/XRw75sDLFxqT41qjBaI2Gb6EknPqY3H8onOrsOiVEfzWn5hTq3nBwX5pwr 2fMYoTWvrkl5dR7zunkrG8tyTel1iv3V+ZklNSs71F3D08M7IzUdagJOJ03K+RiLRhF15htjkl9s LuaX+ZQ6pV+HbZbD65w+MFsn80k23+iadJ6kb9UsS53NW/miWQJAL4A1y9Qk5cC3ppGaER3g6SBn fz7oyV9jzM5UvZPFLvmMksN8NIflUn+xk3+ys3+ck5+OHGPXYmsmf5LTaw1+PPo48ivo/GOM6f1I OZgi2zXwXGPNxmRZr8li7bVo/P5+srQD2x/cMpeDW+gOeGOb5mI/6xS75LJGZT4yDyM1CbOp3s9z /5BX5+LjZVkj5vRxRKcz2eZxNDutY/40so1G0qtO440cw6POyU/15B/9aFS7UGLYTmPgYfhzdwDQ c2z8xcK/W7T94e/NfeKBlztWXffymBXXvjxn8/0vP751/FvVpUeQZqkHdKA0E6HpIvlA11Ht0vBE nxqCxrOf6sg3ypY/rUMjsylW5+abSLLGsI/ZNUcWo3bLrznSNQXS3MvKzKckx9A4gP/D6tHLvlvN 2Dhs2ebnFnx/429X/t2WX679n8t2TugYPv+8fzd/ep/ydXUs54GtmmVVVa+7f9WD7x224t7V33js ey9/adyZL391/LkvD1tx35N78h8lx1/w0UNdSAe+HfKm0wM/6r1/6ZPmsQlledI86Vrk0/Wi3JCn 1ToZnW+TjXOYrUUOH9tqTfOJY6HP2LCO+RNfyZPlTxfcev3Xxp/38qcf/kr11Qnnvnzzwjtf/tma B783Z9ey/6ouANC/sO7pWRfc9/glfJhKc0gjHcADZ55Uzd1y/yPq3m3IL/ikJiE5fXMwW/LhZtSg iwd90LFdbZyT9WonX9JTnoJiC3OOUVnzxFz02snH+fq8ieajsTSqb4oRv+x1sJ/ZhOnrWp07eeCs z1Rzttz7612/2dT2ABq/5oYYE9ejkV6PjqTzazU1y8HLhv+K/iPksmHQAUvj0fecUC18atll6t4t ZF/DagPgUWnr1Olt3l+bhJuLPeVlu/qk15LifMPwtPi6Pa2T+TGTXPPRMenNJnK0RR+xxSdL1bHe qHmjr5O5Kave7Nk6So4J3JNm2bl97v87YMwpaU3Ol0b6JamLHrvs6dGbp/wXDQGAvo/O9Xc+bU9t sem4A9V42+zPV6t2TfmJhnULj6645jecNxzW/sBmRl2u9w2IZbKrLtpY5+3qX+SP8xAX/djHz7tD 8U/X5nMHZjnDyGsJs4aqNtIxeS5603GcykMXnFUt2zbmGH0722L7r1a9c+Si80Muu06hvG4ddU68 c86Xq0XbO2KznPPk/Pd+8L5PxUPPDj4+eJ1MB++Ah0/u0QE76YnHTjt46HFZ7kg96P0BT8zn6kMH Pl0TjWrjRhDnKpNPpksUvcZzLmdX2fLHNdmerjPK/rrUZnabs+zXIB3JtI7asmtgu399Ym/KxbLq bB6vSfXRbjQbjcGX/rD7vWsf2qZb1SUWV4v/kP6wg60jedI6LCsPHvqeavITj83RUADom6iq6vUT 1t4YDs6T0iFKhz4fqnSA6yHONpkPCYf3+l0z3qkp2mLpk+MXD5wVcnOjsJyyTmzOmtt8zG669BSU 69M1piaQ5yIfN+qc/X0ujrEc9etJo/gku/dT8hpO73NrDluDdTT3sUp73++ef1q17fkVH9C3s1vY +Nz844cuOJtzxibM65OsY5Bvm/WFasm2MWM17DVTts741FEjPhwPP087+Phw5ANXxlM6ztu+4lfb /kJTtMTCHQv/bsAjJ6d416jkECe9z032XJb11T9eS/CLo+lcDPm7685/difXYLaoo7leW5QbRouJ ObJ1WvhEWfIwo01zkxxoOaIfy2onmf00p+ZI15L0eXzKZ+uwf+ChQ4+vJm+aNli3rC1uXzLsl2+7 +10xXxrT3K9z0JB3Vz9bef9UDQeAvodZm0b+Vg5tO7z1ANfRDlbRp0P3llmfqzrXD564ePGY/6yp IkID/oOtLyz9wkMrfvAMN+Hgbw2ED2vNG0ebsyx+NJcnXJN1jEyyXRNfn89f2GVMcULzV73OpcmI j+SUWGs2KdZsqitykb+QZNKLP12LNUT20xzWOCnmttlfrDa9sKRHT/EG+of1U9bf8eiQ+WdWA2d8 JuYl3hGeJseu+sm/Lts0KX6lu/zZ1e/+5ENfkoOOD9Bw0GlDs0PVDmLTm+2jD3y2GrR0xPfHNNwL 8zbP+5s7Hh824r33fkJi9PC0fJYjHq4qy6GrcljTDn45iIku1vQ6Z7p4T79uZPSTpuFfHzGLKdbx 15npC5mpfvIadF7qSTa9o5drNo2L16H5/XU1r5PWMx5w97HVJZ0/fGbhU0u/0Fnlfw5wzOLF//nn 6zq+/pWOcyQH5SvX8bLXB9J/qL1g5+K98v+EAsB+xebnF72TDuTYROigt4PcZD64VU9z89WDl0iN c9C8r1WD551WDZp7Msvx8NccWa4QL01HfdxaqfHIdbAcKD5mc75ZXGFXxjwsa17S6zySZLOHvPK6 1c/bLKfmK6+L/KKPUeWoc/78GoxRf2I1Zf1t++03FG9/fKgebOkA9Yd3E+VQJB/xe/Ogo/iwfUd4 Qjl02PHVgXe/u3pL0Jmv0OWMh2nQ6dwOYfPz/l5na9MhHPXOJqP56zqqq9vTXPKEeemjftHH9ObD Yw/WYd8g05xtGhvfS9NrHpW9rWTMXczzdbw+UdZx8YFvG3w0PxEePOS46oDBxwSdXpvzzfPl8Umf eNaki/Bbt0DfQ8eq65+whiAHNR3idJi7ZmAHeHnAGy1Ox9REyNYck3I7fxrjNagv20S2BpTb6vNs faO+hmytOJq/jNYURefoYvwaNBc5UPW1dTif2clfbcp8PZnTL1Ot2DHlZN2qfY4T7h+QDjU9nPlQ pFH12cFIh3s84GmuNo6Vw9QO15LcGOIaOtf4GEt6notdYs1H5SK2ZPYaNAeNMb7Q2zrpWkhOuVuu o3HZPIy8rl2z80mvp5npmtx6hS6tk19Ttk5Bn4/8hPJ+R79W69BcR7O3WottcW6UdagBT3ti+ki9 7QCg92P7b9YeMHLhheGwTge+PTny14N8uJOsBzgd7GTXubfTXJ4Y1U5zy6E5beQ1vJ5zyCg6iiVZ aLH+GhKTn+WRNZKvzFMMyWY3f56bXm1ZfouzazUb6Vk2P9UVo9jDaLnCmPIo3TUS713yzWrDhg1/ pNu1T7Fg55IV9AsedrjZgVc7+HRsZY/6eDiSTg7JWpzJqksNNunEP/lJXhq9v47qHxtqpks5RJ90 TNVZDNP0zs9sIufrcG7Tkd3pLZ4bW7l2QR9ja8X3QGVjspter4PkhnXKeNOlPKajMffNY/W1ka64 tqj3vk5P79HF065AswT6DhZve3TAwJmflQaghzUf4nqw+4M+NjA7zDN7Pi/9vFw2iLgW682Wj+ST NVC1xTWDTvKof+aneTReXivZxMfisuuiucnmo3nkA4GzN9LZOF502WukOV2Tzc0njObXsfrGLbpV +xwXTbt8BTcLOtT0kLSDkxltSY4jHYxkZ2ossdTR3MXGXKqTw1TnZFc/843+pvd+bt3Y4Fx8jRwj jHkD/bxR124dtWXs1jr6us1GeV0u+zBgc9G7GFuj8Pc5hC4PXQ/TraMxdG3p+khnc4mJ8xbryHvS fp0fz78ZX8UCfQeT190ygA5meVqyQ5sObDrIZW6HvTQgO+Tl4JdDXQ9870M5yE7xbJO5Mfp7e5ZL 57ye6KJdx9i0VCdrk+zpYms2R7VJTs3LOpXDXNb3tGvKdfVRyLn1vfH6Gu31Bj6y8scP61btc5w8 /lxulnKo+wPTHXJuTIem+uqhmQ5Hz/qBarGpkdTtFBvnTm+NwXJ6m8wb1rJ1yhhboyFXtCnr15PW KeN6so7P24rl+8fx3Yjz3NvrlL5JX9d5Uk40S6BPYdYTI2OzjAe5NYB4sAtjY9PDPGPQSeMQ2eY1 nZMlL8Xa6OZmU8raeg3Z+hYrdhtlXbUpKdY+EEie3M708c5ujTm+B3HUa9M41mkcr2d29m0YeR3J 0zSGDzP77cnya2PPk2bpDjR/oEdd8KnpSRcOTtEXDZPt6VC1WLKxznwKXfIvDu+4jskS631Y36Cz vHZtNXukruH8/eiZX4teq45xnTKuJst6/NosB8spJ9tVF+02ko+uk+JTnkjKH8a4Dvs7Wf3arWOv J8W4OJdDKOvZ67UY2tPvzrj6Xr31AKD3Y/Wz0wbcMferfDhzI+FDXJieNOnAr9szRps1gkTfMHO9 nxc+3Ygpmds0PuRpXr85f4/Y4hoTvZ3mhX+4Xrlm09u1WlM+sXpoxZX77dP3bY8PzZqlHXBGOzBt nst6COpBKAdwsCn5EDU5xijJRjqOVZvG+DVE73Ts4+LZnvxMx7Iyrh/96rqMbKfXo9fPenl9NC/X iTS9+fl5zJNor4lfn88ZfE2OetLp2ORnMo1ZjPkHHetdPMnm6/PYdZVrRXsR40dh3Z/49sHHVPN3 LMLPLIG+hQeWXcaHtn1NaAe2NEA7yJWs83odY5zaLUeYs57tamO9NAZZ08WxbD5lzjTKU5s1F9Lp XH3S05zlEPqnPGtIFm/6PE59s2tXHc8DeV2dW6ybi179vS+9DpX9KBTb7bO/VG3YNWe//Dbshhee uO6w4e+TAy00hOzwM9kxPVGkg9E3EY6Nh6X5qqy+nJftktOvJ/k0Lvo7na4rTbZYX2NibptHWWJF b2smn7SOMK1ptjTP8hY2n8dy2LXQaHPSM3XOvn7u7YHZ9YS5fx89o5/G1eYme1/nU8ZnPo61dYhm 57ikI98vjT0LX8ECfQ+Ltj0ycuDMz/ABzQc9HdxuNNpXkZmPHvq3zvp8NXzhuRU1Xnoaum/Jt6s7 5nwlxnITK/JZE4kNjuyBsamUfjQ3Hx5TjPgTNUZzEmPj0hjRO12cK81u85jfv+40N395f0QvNrWb H41Rr3O3nm+wMVfQTVt/R0V/YUm3q8fY/MLi/7L+mTlXzNg87MExq65lztg49MENz866YOfOxdkf ELh0xg/DgSYHnx328dBj2dns8HPztw1+V/WB+z5ZnTL+/Ori6VdW5025uKL/+PigIcdlsTyGQ9Pi uJmYPR7IRZPSuVyXm3MOktXfXRfrSc7WEdnnlniZi97JOnodN9hsnVzHelqDR4mL12M29hc5xrn4 KKsu5uO5xrk5jfFanF4+TKje57e8Ni/WeUuIO+6ef6xOm3Bhde7kb208d8qlW04df0H1nns/zn8W z/KkddKcR80XRyXdI1M2T1uktxwA9C10rPrxb+3gzpqmHfTEoBcdzUl/YmiQ51WLt4/5hKapYfHO MX/Vsfqn/O8FY/NgSnx9TrnNR8jXYzq7pujjc+R2a2Y21mNk7u2psZpdKA3cZGvWSrKbjXKwXuYs k38Wr2S7xHPOMKaGazyRP4gs3zX1On1Le4TOjXdtpj8Owa/ZrovXkddAf+pu0bYxy9X9NTO2zf+g /cfMiXTw6YGo5APbGA5D+kfr18y94ZHR1ejGpk76hzeMefA99AfUi0OU4uNByzoZswOX19LrUB3H 6Ui+JovOxdKoZL36ZL48qqy6LK/avJ/MNZZk58t65yfr+3WogZG/xpif0uLztcJocm1M12HXxHIx tw8ZSUexdb8zJ15Ujd889UDdvhoW7Vr6zu/O/CE3VIuxa+F1XD7RyUhNlj5EaRoA6HvYsGH+n92/ 9Dt6cKcDO8p8sOe6cat/Eh54mg/HEgu23r88aw6uSVg+08eGpYzNrJAzP72+5JPkVvFJTvNSZ80r XWeKLfM0snatLoZs7hqN5MNz8wsyfR279pmZV+rb2S08uvzq522dmNflZLJ+QNW5cehTGvaasZsm feaokSdkh5zNrUGyTg/Zdwx9TzVp82Nf1/C2mLFr/v+yP3kX8yjl4PaHdvLJ5tZoSKaD2TUA0sVr 1pFjSx3NdZTD3ftaAxB/9gnkeKVfJ+bm5qe+UZcYbUSa27rG6KevR/2jHO1Kp2M9jZrLbPG1OBuz tKlMeb87/aoXdLu6xKClw3711sFHx1xMWp9kXYtfo+rPmPiNau72uX+p4QDQd9Gx9sZf8BMOH9ZG OWBllMN1+KLzqq2/WPNRDesWRi+7lGNjQ+SGJvliowujHOxqI1+WZU76KJOP87N482E/yme+bLPX ozEWV+Yzf42JtkC7vrgG51J71CWZdZZDbfYei2yjxqjN56Z4esJcsOWBFfp2tsXcraOXSR5aM60V 19TctgY14+Xufx2ZvXP+sfS3XssnESMfrDQPB+Co1T/v0ZPCpC2dlRywLifNncy2QDmE5eDlBsHr uiZjsRxDerneNKpPSc1Fc/OJOcmmPo2+mVzmELnU0TzJieZr9PEsx9G95hZxPp/kz3N51tZR+ZAe /hddixcv/sOzJ3+rlidSr4m+ev3B7Ot2axgA9A+se3bWBSMXXSgHOh3WfICng5b+APfmZxcfq+7d hv3nz3ZAy+ibgxzstp4f6TqsaSebzOW6LIe3FYx++rpsvUjSuXjS6TytbTQ/GWMDNnuIlTUKP8tp a5Gf87Hryl+HvC6+7jAOXXjO7+Zsuf/k8Fj/On1rMyzfOeWnt8z8rMTqGrw+59BRr8df8+RNd2T/ nyX990v3rhk95fBh9ks/6RCk+dvuOrr68byBL7X66rUVblxy14H0tW3M1epQ14OW1iqbl28YqaG4 0dnt69G4js7Nj/VqI533sxwcr7pW68RmprLljv5uHbMnPxrpOtN1RT8l6dnOdDaeF9evfsmHdPV1 LI+Ne/L/Wc7atvB/f3bMqbqOJ/2XX0dWn3301N8NWTTyEHUHgP6Hbc8t+e+dG0YeOWn9rVfft+Sb V9+39OKrl2x/9OryfyHoLqRZ6gEeD2o7vBuaix7smcxz8pWR56q3RiB+MsbmYzLbNJ/l4GbicrKf zgtSfFyHdDGf0nKpPq1HNh8TSCNfm9obmH+AoLlcm+hPqm6f86Vq2IJzq9FLv1v9bPE3+YNM7q++ Lj5eR6TIk9cOrP3nz4ZF2xb9w0XTfvAPty4cdPU3H7vi6kFLR1z90Ibx/6DmHoGapfx/lnKo20Ff e4LUkQ9zdxDLgS+HsRz0dPC7BmA6jbcc8jUpraG+aheb5VEdz2mUdZr84tzn8TKT5s6uMfZaTBfn XleQ8vg4lgsfbyf6daPdjwX3pFkablp0xz8MXn7P1TctvP3qsRsnf2PUyof+YX/9qUYA6FfgZsmH vDURJTeAvEGZbLrUdMjfy0lnMsdGXR5n9qiLMXlObmCks7nPw7mI4stj4/XoqLZ6U0w5/DXztZCd 5xqrc5ZZp3Meyd/8RE9y5h98ZC3VmT+P4t+uWe5NZE+W7vDODnbS+4NdKQ0i95MGpza2m5/OnZxG bXilv8k09wx6i8nW8T5qy9drsY7XcRN3etJRHOtck2W9+lhsGIXWgN01arMXmfSUs1iLY9U3yK+k WQIAsJcwef3t/GQph7U2CyIf5HJgi95sMo8Huh36mV+ye1tao5kUY40kxacYstWuJ+TnOGXTtRBt bRkdY36R4zVGP5cjzoM+xsn68f1iOj8fQ6P6yHWKHNeykfVi25/Nkp4s+bDXQ1oOcT3QWS+HODcB tYs/HfA2V3+LJZLd+7DefNWm9sw/MPo6vehU5qaSdJanXaw0o6TzepNZ5+Ysaz6RdS1nK2Wj6GQ0 2fKUa3iK75FolgDQGzB5/R3r+ElND285yPXANsaD3emY6hspPpJLZHvCik3IyD5+JLv4iL/qPUln ZJ3FFLkjg97781x1LNfX8a8/a2pE1fv4eM0uLpF0yZd8uLGaPdo803tFvvurWdI/SXjHsPfUDux0 yCdd3mScbD6ki3NrFqKnkWN47mykd/NIy+Pnlsf0rGteR9bo5jqB8boDY7OL+awBJp/om60hc1pH Gp75pByZT5hnfnwdSYdmCQC9ANQs4+HNB7ce5u7AzuyOdqjXmwTR4nO5Pg+0ptHWp5CZovPNJbOz PtdFH5dPvl4tYj3j9bXRlfFqT6/fsYiN7yPb8jz3L//ufmuWhww7Pj+oaR4PcJF9Q2E/PvT1oPd6 y6H65Cvx3mb26Bf9yaZyjHV5lRYr8ck3+fu5rWP+aic9+WTrkCyxoitlyZfpWJ/mXifrCKPN1iF9 1CU78dBh70OzBIBXG7VmySyeuOwAdwd5rVEGf25EFBd0ae4bBvkqKY5pttJHZFknyZkt2oNMa1q+ qHNzL9uaUTYfy+FiIht0IT6+No2pNUdeg/Rqt7XLfFEvtNe1P5sl/dtMf0jzIU/kw1wbUtS7hsQ+ edMwvZdLnTUIiy2bRp26RozLR8+mdbjxquzzRNZk8w9jIDc5jWWZRqO3BUoOiqM8ZMubsMW2XUdl PFkCQC9Ac7N0bGwcDWzys0Zhtqwh1P278xRWp+VpvX5NH9kQQ+S4YGOabNeXx2RPs8FfZG26NpI+ uw6xWYyMkov8/AeN/dos6WtYOqT14JYDXQ5yf7jHQ95kOtRN9gc96+jAT35ZnNKe6ig2jn5Oo2fQ cX6Ki/bW67CORvNXik7sKU+dca2oS+vKawzUfFFWcqzJmiPTRZvqzYeoMpolAPQCTF53x7rYzALl wHayHd6k59HpnZ9nbAxqJz+LjTFxFKZcNnpabJhTLvLVeebPeidnVJvGWg65tmCnfDyKD+nSNRU0 3wbG106MOWWM7x/JlptHWlN8yte/358s9dDnZsAHuBzacsgr2U4HufcJc9KbnzYUOfSdnuZeb7ZA a3jcoE2v6wilefh1LLbtOkrzjeuYH+nVn2NoDdWbTnySPrsW9fE5Sn/PMi7aGubkexiaJQC8+sie LLlJyOEdm4nJeojno8yN0lzqestHMdaAUkMlqr+NGiN+traLVVuTb9PaZmO75jCbNEWNVVvW8Byb nixzko3yOF3DXPKYzta10fQyzt/+wGd1q/YppFmmn1naQe3n0mS8jg50nTP9PMnxydFkslGsaw7c xFQX48xGOvXlvOyjdtXLvFyP5kqV+dqjLl9HKDpZR32dvXbdYd50Lfw+6Wi6jOprPk1+psOTJQD0 AsRmaQe5P7BLBp96ozIWhz2R/LUR2JOaNCWxiU9qWCS3Wt9ifcOt2fUazCdrSs5PxiDr9WX5NF7m qivp/SNJF5jZLI/aeG62ks32Dc/O2S8HJf+CT2iW2WFtB7Y72MsGkxqi9xHZ5nbos69rKNlc6eP9 yHrKaTQ/x1brWCzLOpKuWa85XLwxvhcNNmbQ2zXkHwzKDx0ppnEdG9UXzRIAegE6N9ztniytmWgD 0YM/NhMnM81PY+OBz6S55ZFYmQulIZlcruHzmpyuTfxtDc1NPmwTXR5Pvum6ec6xycZkW6Ber9fn T4NuHnUpt6dcN9kdC59MZ3Md92ezPHLEB9PB7g9xm9Po9HzQB3LjKZqAUHXkU8uZbKYrG0fMr2S9 W8c3vDiW65hPk6x+aR167U6nPryO2aI9yOH1yXoujumuke2q13iJNbuM9F7ZOubPuiAfht+GBYBX H4u3PRifLP1hL3ORsybDcz3QHa1xShNSfeFnOaQhNftxU+I1kl2aTcovY7KZr4+pNUJiaffrUk62 q4+umfwdXZzXcXwZk/lq/qZ4YsN665+dvV8OyplPzjuQ/huwdHjLgZ3JNKeDnHW+CVBzSA2CqXHk GxuD2VqRYiyOSLGmo7nqmuLYpnLbdTTeclucyNL0fC4fU1KaZbONye9Lktm38O/OteJnlgDQC2DN kptFOMit4aTmUTahJGe+2mR47ppBLdbPucGQrlw3+XiKLfmWNpmr3XKo3ppqYoqNtDgeLZ+3F3JJ iy91UXb56TrZbrZirtxfT5bSLP8xHtTWBLJmYIe92VRno/gVDSLqnJ5zBFlzpTzqQ3PXaMger8NG 1tHTmPildZJd8sgYfUjXYh3T2ZxijdFGa7Ic4szOvpaHrklljZMcYk9j8onXpXPSp0aM34YFgF4B bpZ8SDc1B208OqcxPTk6/xDPDY90Oo82ZfY1JtHyWf6GGE9rctxkdEy2MMZ1m/NwTFzL5LpfW7by N72313zLa/Pz1lzz9PT9/mRpB7od5ElOBz4f8KZjqsx2ofnGkXTRj5oB2cTOPjTn2KQrGfPwXGh6 udYgq45JPqQ32ent9WQ6uq4wt1ycV3NwLpWtaYqfzuMo+eSazJ987fXlvpns1pH35sjqsOFolgDw qiM9WeaHtDUTaUyu2QTaXJqj2PnwZ53OKcbidGQGWx7n11NdHIUWa36Zr1vXfEgX5270uvKpLnv9 Ojf/eqMvxjgP/k22SF2faNfibazL9SufmvKqPFka5cD3so5ex00g92OSr/qLLM1JGgxRZKPl9rI1 D9bRGtFHcxU5mOrDjYrI15b8ulyHX4/k5vyk17UtX4yrUf109PlFNrtnyhnXdeugWQJAL4A9WeYN KJH0RvYrDvPoZ4e9bxJxLjGp+eQ5TKaR1zK7yxVtjjUf0vn1C3vSpVjJo7LqGmO6w4Zr6hYtjuf5 uN+bZTis5YC3JqFz0tFhrgc6j47xsDfSge/8Yj62OV0hxzVIdg2O2Wpd0lsObXTRJ8yza1OZm5fq mtdJDcvsUfY6ylfobS7vgeoyUlyui9fv85E+EH/uDgB6AeIv+DD9oS3z2Jj08LamFf3UJ8qFrRUt hn+WqGPp48l+IUZounQtNnaHPk4Y5nF909NoNJswPpW6a+YG3+4azNfF5NT4IseqXVP3c7OkQzo1 Djv4ufHxQZ5s6XBXWQ/82CQ4JjUay80xpFdb8tEcSluTfczmx0DJRbrurWONKOYhH/XN8rJOfC2P l9nHZJ3LOqLL7apXm+k4zun5WtieRsqD34YFgF6CXb/aeIPnUzqq+VXD2l2zb5iz+We/Gzr/tJep cViTk0bX0JhCI0pfmVLj0SZWI+UaUN0663PV6CWXvLxkW8eL65+Z96q/XqAZc3cuvPKGhbf/7v2j Ppk1EWkuOldKY8p1TPJjamNSvTWq99z78ery2df87qHVHY8tf3bNT3RpAACAvodRS77Njc4/9VqT lAYp8/yp0Rh0qr9z7leqdU9PX6xpgT6ERVu3/rczJ33zZW6Sgb7xxabITdCNqjM7x4TxLWEcuXL0 i5oaAACgf2DzC/OPHbHw3NgAa794o0+NdVvS3zrrs9XjO8dfpymBPorPjzmNG6FvhrFB+idHshXN ksa3DX5XNWlz5//RdAAAAP0HO19cf+yox7/NX6Hyz06tGdKTZXy6tK9qzZY/Zd42+4vV5mfmnK0p gT6Kr0/9LjfCrp4s5WeFrpEyj6wOH/7+6ofzbz5W0wEAAPQfrHhqSjVw5meav34N5AYZKD+nJF3e KI0zNg/DL0z0YTy44dELDhv6vtQc7cmRm6ewZvMMDZaa7A0Lb8N9AABA30dVXf66DRvG/9HqpyZe ZD+vpKdJ+Y3cvAHmP6fUXwIqfGLzDPoRiy6o1u+ac9uuXcv+RJcDejGqqnrdyDUj/9t5Ey/eTY2O GRpf+WQZG6XJbt7Er3ScXS146vFvUH5dCgAAoHdj9+7df7Tp2YXnj1n+o1E/W/Kt6paZn4+NTr5a lWZXjpmdnixtrrZIZzNf0t8++0vVQyuurCavu+HOOZtG/Fe9HOBVxIObJv3X25cMmfS1CedXR434 UPWWu47SBidNkuYy1r9mtUbIsjZVr+N/4sFPoNR0aTyiettd76ref98/V9+cdnk1bPm9o+7fMP6v 9VIAAAB6D+Y8cc/f3zH7y6GBuSbnGps9TfKTperET5telMWez5Ov2eQrW8tNedUnyLfM/Fy1cuf+ +WMAQI75T84//hMPfrGh0dFcmlxqeuIjvsb0pMmx5E969RFfaZLRz+WQf4sp83cO/0A1ZOXPTtFL AwAAePUxd8sDz3EzpGamY2ps2tSiXRtctFtjTA3SbKb3PpJDGiPrqIlqHMcE28hFF6BZvgqY9ETn 5gOHvFsbmmt81tyKJmcNVJqqNLroQ6OR/FUX8+qcZfWJvqw/ovrYzz+L+wAAgN6Dudvv/8vB807j hlU2OhmlocXmxrKO3AC12Zm/xajebKaT/N5Oo+kHVIu2j9mplwbsRyzeufivPvPoqbFhcUOjOTey 1BzF7nzYlmR7Qoy+MT73ieuoL+dUHf07zBGrRuPf4wIA0LuwbtesASMWXuCanWtk2hjZxrq80Zm+ bg8MuqTXecgnX8MGOcYNqG6Z9flq2obbp+glAa8C5j+59KOnjr/gP6hZcZMzkqzNj54ipdE5u1F1 3PToaZPzaEMkXRGTGqTpjqzePvhd1bXzbvmlXhIAAEDvw/qnp/zvh5f9YPkdc74qzc6amdIam9lS Y6QG6HWmTw0y6jkHjTK/e+7p/75o60ML8duxvQfrnlv33ounX7XpiOEfDI3sqNgE80anT4kmuydP JjVC8ilkaaSis0ZK4zH3fLQavGz4r7Zs2fKf9DIAAAB6P3btmvQni7Y+/KOfL79i6bAFZ1e3hie/ m2eexM1PfrlHmp81Q2uq0jSlSfKc/SWG/ibs0JDr0RVXL318x7iLqqp6vS4H9FJs/s3mv3l4Q8ew S2b88OVjQ0M78O5jubnFp0HfEJVi843SmqLIb73r6OqokR+qzpt6STV+09Sl61944iBdDgAAoP9g x69Wv3/N050Xzt18z4ULtz+6acamIZsmr7098LZNj60dtGnuEz/btPTJcZvmPvnAheuenXvhzp3r /kpDgX6ETb/Z8pkxmyddeEnnlRd+ZsypF/5wznWbLpzyvU3nT7p407c7L9909dwbNn2545xvkf2B NY9cqGE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PQ+rPn1mjdOWTP8jcPX/OiN m59f9uOVT8+cMe/J8TMe3zFlxsqnZ81Y99zCs4avGfjGBTseeiP5ahgAAAAA9F9seXHFJxY+PXn+ fSt+vOG2RRdW35/+6eqiye+rzuk4sjqr4/DqjI5DqzPHHcrzcyccVX17ygera2Z9sRq0+JvVyBVX bZi2edTDi3dO/cSGDeP/SFMCAAAAQN/H6ucWXjRyxQ+e+X7np0MjPKw6bcyB1SljDmCeqiPPx6Z5 nQdWZ4w7pLpo0nura+Z8+bnhyy6//okXVh6kSwAAAABA38P0LT8/ftjSS//13AnvevnUsQdxw8sa o2uYpa0dye+MsYdU35z0/n9/cPVNL07e9sh/1yUBAAAAoG9g3Lq7pl80+b0NzTCXc5Y2kuvN1Boq jaeFBnzF9E9WD60beJkuDQAAAAC9G7cv/sb0s8cfEZuZb3TW/E4dG0hjzZbk0l7PlXh2xxHVw6tv e0IvAQAAAAB6J0atvPqJMzsObWhmxdNi+fPI0DgzuYHtn0YP4F8CenjNwGfxyz4AAABAr8S232z4 wJnjQ5Ns8Us5rZ4I+cmRG2X7RmhPmO2eLL8+6T3V+DWDjtRLAgAAAIDeg84n7hvHv7na5rdXs0bX jadIz3YN0kjNdPzGu/9FLwkAAAAAeg/uWXbVbn4ybGiU3WlyxqyZ9oAWc9n0f670kgAAAACg9+CW hefrV6itmliy7UkjbPekSrScF0x8NxolAAAA0PvwwJrra83L0zdHmhub7E1yO3rfb03+IBolAAAA 0Puw+RfLb7p46odD08qfKv0v4RhFn3ya6H1N9qOnrUG/+Tp29e3r9JIAAAAAoHfh0XWD/tc9K35Q yR8byJtY2dy6oo9JuWysN+OLp55QPbDqp3NHjz7x9Xo5AAAAAND7sKpa9YY5Wx997/StD1Q3zjuj OmvcoVnTa2Jp78rfSH9oYOCCc6qZ2x6s5j057oiqGo0mCQAAAPQddG7p/E+rnpk18trZX+anvqan S5b1F3WaGqR/ejT7OR1HVbcuuGDt5l+sfGju9rl/rMsBAAAAQN/EiufmvDk0ttTsuvi3lk164YHh KfLIau62R5dW1eWv0/QAAAAA0Pex4RcLBtL/M0kNr90/I2nVKElPfwR94qbhL1ZVhSYJAAAA9D9c O/vk3/rG5xthzvwrWpt/feLx1ZzfPPhfNR0AAAAA9C88su7mLfaHB8rfXO2K1Cx/POcr+DeSAAAA QP/FlI0jtsQnRfo5ZfGzyvZPmQdUty/6OholAAAA0H8xfPl3U6Nktn6qbPpt15/OOwWNEgAAAOi/ uGTyCbut+ZVNsB3N5+uTjqtmvnj/X2s6AAAAAOgfqKrq9WM23PEvp409WBpfwz8PsWbYrnHSb8uO WzvoZU0LAAAAAH0f23+18YRx6+6ozhx7aL3xKZNc/7q1bJynjzm4enDtwJmrdi7+H7oEAAAAAHQN emqjP+H2Sjl6L3HVs3NGjtlw64ofzvxcRU+SZcNraoTlvG6TRnrGuEOrm+efXU3fNnokrdX0Ol5N 6pYAAAAAvQlj1t9eXTvn5OqaOV8NY89oMT+a+Xn+j48v61TanEZPr/O+Kn9j0vHV6eMOiY2NvmqN Tc/PPRt+A9bo9Z6njj2o+uaUD1TXzP5y4+uhsYne17Odr5972fsSr5t3ejVv+5izdFsAAACA3oI7 F18Umof7LdKs8QR9w88FiWUjatmYmuIb13DXoGzX7CJbXF932VVTZb7CNUo2rXdmx6HVlM3Dv67b AgAAAPQWZI3S/kScNobsl2eiTcb45+TMV5k1FZp7mXUuLpCfGtlH9Q2sNZYsZ4s4zW9y+2bYkKNc I5MTfd52a5iNxujnctLXwmiUAAAAvRDUKPmXYbix6J+A0wM8Nkq1pTH4eZv6Sp5A0mdxqlM5rkEx SmpGWRNRio7i05+ny33ceoHkK0x+reaeXa0hdpXpmjPftF7mFyk69uNYiwvk1x6eKKlRbkSjBAAA 6HXIGiUd4DQq+RAvqT52wOe6vBFkfoWvUdZw67cj+zQ1osS4dgu5S3bjOtqv0f76WhGNEgAAoJfC f/WaGqbK3MSUdKCH0XT81WthM0pzJLs0Trb7BqJ2ajBkj7nMbj5k87qMkr/Zluif9mr2HqzR2kds Ldfwr7tBbzHcKPHVKwAAQO8DN0prBtZ4YnPQRueahRzspBdbbA4ma/OxGGtGaY0wV39pUmkNya9x ypg/yuSn5Jx1fx8jvqrr5hqiy9fIc6YYm+c6f12Sh98DtTP5WlJeNEoAAIBeivov89gBbwe60usC 7SkwNgiWqbHo3HxrDYLGfI3YXJ2uN9OaW3um11jzb3it/Fuv+OoVAACg90F+RimHdXzaM5YNzMnS HGVMT4nJnsU4uWkNa7qZPrB7DakLNuSNpLXjPG/erdjza3JPo26NMs8ZaJQAAAC9E/JEqYd3QxPL 5ko65O2g57n5mY/aos7JLRul1ylljTZPZt1huV7BlFPW6WqNPbmGco1cJ8Qv8wAAAPRS1L96TYe3 b2p0sMvP3szW1FiCrqERtpNrjbNg2VBKuWRXdk/v22repOvJGp7t4tAoAQAAeinsl3nk60/5GWNO aX40clNjNvmZTQ5+brrOz3LksTavN1j7RZc0mj73K+l9vVzqxZZye3vpZ75pXvcp4/k16ch6Hb2f J36ZBwAAoJciPlFys0rNgGgNzutMjjaTzaZy5m+6lmuQPulYr03M67pDH2PzNBZr74U12ulM3501 zhh3SNWxbjAaJQAAQG+D/xllYxNzMlN19sTkG1zTk2Fdrq9RNjDWM+t6z+40oHbcH2t0l/Q/pYxc 8QM0SgAAgN4GapT2dMhfE+rIDY7IB7mTldxgaPSMfjqGWLNZHNlEl3LGpusoTczm9uRHozHIFK9+ 5pvixc/mfsx9bC5svUbyjeTX0pzbaHH83jodv26NoZEa5fAV30ejBAAA6G2wn1HGhkBjSTrgbVRa E/GN0DeW6OfsZivXiE3TxbGf0uZNPkbza2ZqSJme1nb6vbFGySx31OU+RDRKAACAXor4M8p4oNOT j8jS0MKcm0d6IopPUmwXncVxDMenJiGUnN7X1vCN0tZIPhaf7E2NRpj8vZ/kSn5mszW8zdtzneXO r8n8WuXxMpNer869/bSx70CjBAAA6I3gr16zwz8d+Px1oTax7NDn5kaj2NiX49Q/+qZ5V2tIgy38 snVFn11HQbmGXE72/FrIj+3dXMNylWv4vOW82c/7WD589QoAANBrYY2SD3VufkKSpRkq48Guo/kp +SnT7F5Ho8WozdhqDU9pUEaTm32baNfbrNec3NzTGk1su27Lay91zTnID40SAACgl0K+eg0Hth72 2RNh0FkjY73Oc3+zpznLmoP1Ok8xTWu0aUSBedMpfUkWnffjeZu8ec49WaN1bm8r10lUn3CNaJQA AAC9FLFR8oFNh3o4vK25aWPj0RoO2cLcN0XSZ42S5OirepJNZ2uQnmUZo0/mK/O82aQmVNI/+eUx dcZr9HJkuUb38wpbX2Oi+qBRAgAA9F74n1FyUysPcT7IZRSb+aZDPvNT39rofMo1rHFmfqbn0evc qDE0FzldS9S5sal5+cZaUnLqXK87exp2TGs0y57lmuSLRgkAANBLkX/1qgc4NQNqDEx6enR6GgPF JmTZN7WoS3NmNpe85Rr1hpOv6W2sK8ZWpDzZNWbs/hrt1smu1c09m+LJ93T81isAAEDvRHyipIZl h3tsiDLG5uH0vrFJfJLFR/xYb3G+CUW92JoaVHfZqintTTatsbfWpfcMT5QAAAC9FNwoQ8PiRmXN KzZGNwaKD43qT4e8juZba3gkKy2+5RouThqwyWVDoqfDJJfzVraSpW/O1muUcpOt1CX6vOl1oVEC AAD0UuQ/o9SDu2hm/smJmh3Jma/ZuAl4X/IjvdB0bC/W4KbBOpE5huItH+chH5WN3p/XtznZRI5r WH4fQz6WM+hlvYY1NBevwX7C6Ks5ZZ7nyNZQ2ebMIKNRAgAA9FLIzyjDwa2Hd/5ESHovJ5YNKIsr 59Gv3RpiY7vOUzNqwyxX97mna3Tpy0xN1ets3pQDjRIAAKCXwj9RMqkpMPWwt6cfaxY62mEvo/mq j7PZ05fXN62RN5WcPr70q+VuQV6nzRrt2JM1/NhEuY667rSxB1UdG4dM0W0BAAAAegv8L/NY44rN UEezpTH4eZv6Sh7XjJy/l+MaFKNMT2E0TxQdxWuc6pKPWy+QfIXJr9Xcs6s1xK4yXXPmm9bL/CJF x34ca3GB/NqlUU7bOqrSbQEAAAB6C7Jf5qEDnA5ymrsxo/fRedLljcD7sV7nUR/H0EjMRr46JmoT 4yZLLG1JLu31XO3Y3TXyvKVvV2ua3Y9olAAAAL0UjV+9qmzNLDYxN1JDKXXG1BCp8ei87RphHv16 QLuGNsxeWwu2bWzdWqNZ3576+lVGowQAAOil4F/m0WaQmoo7xK2RqSwHuzx5Zc3N5EjNVcqRLqf5 ZHahNZK6Xq8hXnMz7emwVR5id9Zo7ZNTdP6aWl2f6C0GjRIAAGAvYt3OxX81fcsDJ8/c9tBLD6y9 4aVH1t3y0iNrbzt59KrRb1CXbiN7orTGo02LD/GiicWmQL5Bb7I0SmosOicd68mX5qqzOftZLtM3 M65B9Lm7wRjXDbbz9bauc9I1puus+ddeK/3zkNAot/S8UXZWnX8wfcv9Y+9Zfs1Lw5de+dLkzcNf Gr9hyMmLd3b+lboAAAD8fmHO1kc/Nmz55dU3p7y/On3cO/iQpcP2gonHVhM2DO5Qt26DnyhDDml8 Sn+I86GuOtfQ+PAPcxqtEVDDK5ueNEmbN69hTdfrWF/I7eivoyfcZ2v41+31DTJxTxvlg2tvevjc 8UfFPKeOOYjvhTsWf6OavOWeT6obAADA7wcW7ph49LWzv1xvLDQPvGTqh6uNv1h5tLp3C9Io9ZAt m1XDGkTfMHhufuajtqhzctMa/Hq8TilrJFtTg+mS5XoFU05Zp6s19uQayjVynZAa5dQt9/aoUa5/ ftE7qSn6PJ4/mHFSNWvbgx9QdwAAgP6NR9YO/r9umn+WHIJ8+NebC32FOnHDkPUa0i3kjbLMWV+D SIe8/ezPNxhj6Z+x1rj8GjTP10zrmNx+jSZ7LtsalFfWkjXKdX1MLndvDT8K261xamiUj667tUeN smPDXU/I60h5Sv54zlerdbvmv1dDAAAA+idWPbPqT+9Z8cNV9Ndb7FBsdTj+dO4p3T5s6edbN88/ O+XURtnVGtYAvL1VE6DR2M7Oen5SJuqcbFFW/yAzLc5k9+GBr0VzsJ/6lGuYjkfViY/GcC7Nw9R4 1nt/s0sMNy/yy+w6Uqzq2Yf9hbcsPL/asHvDH+n2tMUz/7Llb38652tpjRrTdd695NL1m19Y/F80 FAAAoP/h8V2dF58/4V3ZQVg2JuO5HUdV87aN6dafQlvwTOfffmvKBxvzEFutsTeZr+Hm1kTiqHry IR3LNicfpTakpLM1ZB7H4Bcblfl2Zw0f4+at1oi+mT6N0kDJRj9nfne1fMfsN+n2tMXMbT+/9Bz6 2WS8ZqOtlXjBhGOrhTsnXqmhAAAA/Q8jll+ZDr546NYpT0AHVuS/YcP4Lp9MZm1/6Fcp3uXtYo1c 19q3zq7WIJ0wNlBqJjSP/kkvozbCzK5y1AlTMxObXyPGxBymp9GtwY2J9DZ3foHZ++P0QpWDvpXf +HV379btaYnFi+/8w2FLLw85DmpYo5lDl363x78oBAAA0Cew6ReLDrhw0nG1g88OWm6OemCb7qyO d1ZLdk6epikasea5+WdfNv2fYz4+cO3gV7Zbw/uUOs/M1maNnK6JqUyj+FqTSfY8B+k9yS7zMmcu C1uvUfoGOb4Wy2U+fpS5Pb1SXstl1+1zXzzlhGrMupvfrNvUiHk7OiaeM/5IjUmx7fj1ycdX63+5 9GBNAQAA0H8wbsMdC/yBavPEpPO273V+vFq4c8o0/reV1Wteq+leQ/KMbT8/6dqZX/21P6ApVn7G 1r01/Fj3T/R2mzevQaTrCXTXIT/rU5JPKatPfC3ebnqb0+jXYLtcj/l0aw3nk10fkXyDH78+k8MY /VTv7bn+wOrq2V/8zbwnO37s/13s4mrxH255bsWbO5+4v+M7Uz8q+ey6KbYLkv/4jXev1XQAAAD9 BzcvsF+2kUO06RAkio8c0iZfOPG46q7F366GLvveHaNXX3flsKWXXzlq5TXVJVNPyPxydm8Noc2T zft6ncnCVmuQ3q5LXy81AmP08WMex095rZoHPwGqb5jbGvaLNt1aw54ivX9tPdPbGvK6Mz/LwzQ9 jTL/5pQPVEOXXlbdvuTCKwcvueTKR9bd/h90L9i/meR85Jvlac+fzvsavn4FAKB/4YkXlvz9Nye/ Xw86d8g2UA7O7snl3OQypmRXcU06Yym3ZNl8aOS5yPJ0Rnr1L3zIVmt8NreYMOfriXabi9x2DbLp OhYfnxZZttG95uDr/U1mncWzPsXya9Hrych5lEH272tX7zH9m8sNv1r5D3p7AQAA9H3M3T7m8tPH HsyHHB2C8UAtyLYGncwlxg5d71uOPO/mGqUsOmlA3laOPNc1ok0P/ZySq9TLGv4aaS5s0kuO5NNs r7PdGilGfOT1GPV18WsS2ftGO4/mbzYa/TWLTfI1+Xg/k4WlTKS/5LRgR8f1ensBAAD0fUzePJwP Sjv4mg4/szXpIxsbUTO7u0Y63JV7YQ0+9K0hWPOhMTaJEMuyi6F59NEx0xV2lzM1OPXJcuo8yhoX /fVa2EdtKsfXF2SZF80ujo6mL3xiXPSRkfTZU2p3GPwnbx6Br18BAOg/GL7sCnfQ1Z8ijP6JhA9Q Z2PaIeviao0u6us60ZdrFPFxjUTzKXO2WiOR4mgdGWvXz81B50b2IV/xl6821Y91Oo8xIvvXlY1N /rQG62nUNaJNGf1Vr5SnZrUHP46L/i6O/cRmT9rma68nvX8ix9guSHH3rLgKjRIAgP6BHb9e80b6 82PpoJMDkQ67WpMq9OkgLX3kkDXW7Hpw+1yZ3emb7KLPabpkb79GOvwT5clJbWGk66RYnz82FXoN zBQTdZxP82S0OLU1rkF5LCeN5q++LEsu8adRZe/HsuhNTu+JrkE+2Vx9dA27Jn/9nsle1988/xw0 SgAA+gdWPD3vwO9M+0h2yPFIB6UetJ6mt8PcDuHSR2yBhY2peS1XaTc9x/dgjaa1LFdNz2PSWxNJ OlnTM8Wl0fyTD8le56+9XCPFGU1n9swvvtaUR+JSvtw/XYeM+bo2j2zMn+ivux3pOq+Z/UU0SgAA +gdmPvnogV+f9J7GA6/dwdh40HaT+cHefg2/zp6vWawRDnJmO701V5ZpJNmoerMxVW+xZo9xZlO9 +VkuHs1X9WYze6Q236CnpkRx8t64fGaLMUTL69bw1xevR0dPp+tqH2jdq2d9AY0SAID+gZlPPnAg /e3PpgOvHXvSwPLG2H3uszXo0GeSrHHcCFRvY2DWbOKcbCqrH+nSk5fTB5/0RCt+5m8+LdcwWfOQ XK7B7wutoXKMdTFRz7qktxhptqKjWH4K51H0tobYu8cfoVECANBf0J1GSQdlPJwL8iHahmZvFW/s 6RreN62R+5SUNcKcmwM1DB1Jz6PobOQ1tFFw8yCb0ydajOa2eMc9WoOvVUhNS2y2nq1leZ0+xFoe Xldz+fxZDpb9GsLYKM2HcxtF5vezZPC9Gl+9AgDQX+AbpTSRdPilsX4o0ryd7POYvf3Y9Rqlvcdr tD3sm22R1DRYZ3S2QMpBr6GeS+ZiT/6N5Ncj+e39KJnWIJpPWsP8muREW6Pw4ddoDD4qi0/z9TQy xN28AL/MAwBAP8G8Jx898BuT3ssHnB2a/vD0uia70Q7wJpvYm8dS197vla8hzcj0vsGUzSZvDPx0 xTpjsrGdmZpYyhOYrVnYHFut4XM2N8o6m9bI4yS29GOZryONTbmMrWz3rrgajRIAgP6BFU/PPPCS qfpbr/zEFWgHZWA8CMnWxcHJX9HZ3Okzko/LRWy3Rpmn3Rp5nhZr0JxykJ1fK40pRvLTSDryF7tc M82FloN8WWYf9dtLa/g8iWkNzkWj+vp1xEftto6zc4zp2J/yBnI+o+YgP1ujoPnncfQHB+55Um8x AACAvo3n/8+G/+fa2V+Oh50c/OnASwdh80Fp9AdleXiWtnjQO52MTWsknbd3uYaTvT1bQ5uENA03 VznLYfboozmjLs0b40IMv26dt1oj+rCfW4PmvrE5favR3mfyZQbZRsuR8liMy8M2lb2uC54+7uBq 3pNjf6y3GAAAQN/HsGWXNR54RD5IW7CdrR3tAI+ym5ds1aB7unZ7f1rDraNPUPWYwo/Ivt2hxemo cXt3DWMen9bw15B8yv2INm6SXl9n0/t67oSjqqde3HCc3l4AAAB9H5M3j9xUHq7G9g1G2B0fz540 Sruunq5RslW86GmNsjGaLDbTpXmdXa/hx9Lm7bmPZ6s1cjat4fWt1kh2julGo2zi92d8Gj+fBACg f2H1swsuPafjiMZDr4l0iPoDm/7nka9POq66asZnquvmnVb9cOZnqwsmHFud1ngYd4/lGqW8J4zx sQGEhmCNIDRvenqNT7DUzIMtNnWWVedzqF6uT+PVz+yt1xD6NXhOOs5nPs6exeejrG3X4e2BZDc/ GlV3dtj3Kzo/Xd204OzqpvlnVVdM/1R1TseRkoNyqV/M1Ya8ZuDtiy7crLcWAABA/0BVVa+jv6Qi B106RP3h14rnjD+qGrH8ytnzd4w5+/LRJ75h9KrL33D56MvfMHXzvWffsvCCp88Yd0jmH/N1cw2z xcO/xvoB3mqN1JDMRq81NRWyZ02G/SjGzcNoDSnpJEZiJU+TnUeem+x8NKfFip/a43oWK/7sw/4k i580N/Kh0cWybHrRXdb5iX8Zuvyys6dsvvO/0L4RV2wb9xf3r/rx2T+dc/L/OXXsQSk3x9o6iaXu 9LHvqBY/NWmy3loAAAD9B/etvHatHHzuINQDthXPGnd41bHp7rmaooYVT8/7m6GPf+/J0/T/ujTy Qe3k7pAP+ELXjk2+7da15uXjurce5ZS8El+u4WVpNnu2hsz9GmmtfM3yGprWuOyxT1TjV9/2Dt2q GpY8NelQ+sPmnJvftzxnK1467WP42hUAgP6JzS+sOOfcCUfnzdGeSNxBaKTDeOjS71VbtnT+J03R iDm7HvyvV804KY+tNaxWa8g6ctCLj+iEpX/GWpP3a9A8XzOtY3L7NZrsuWxrSHMUe5ob2+Xo3hp+ FHa5Rnj/x28YfJduUUtM2/Szj1ww8djYKMs8dR5YhadRNEoAAPovRi6/MjYYPmzDnA/rhiex8yce Uy17pvMiDW2L2VseesFycW7N19Ua9rWft0mzST4xp2Oub1iDxkCWVRfn9vrVHtczme2mF3/xSzHc uGhUWXT1NVKsxGdrsD7YbQ2XX2JayUUeyh3mvB4x6L4/48TqiaeW/L1uT1sMXfy9Z08be5DksxwZ U+4LJx5XTd/y8+M1FAAAoP9hyf+fvf+At7O4zoVxJze5Trlfbm6+3JLcnuR/87djgwFjG4ML7saO awAXbIyN6RgDtsFgwNgYbEwxHaECSBRJNPWKUO9HvR9JqKBCB5ckdgJ6v1ltZs28795nHyHpHPk+ z+/3/GZmrWetmdlHmvXO2fucs3PauReEw84fhM2H45urOxad3/HNYe2LCz9+7oSjGvMQW82xL5nP 4QuH9mOrdi5QRB1znzRKLUjJRnOkfmyDLhYq03Yyh49x/VZzRG1mT60UUFnjqPW3dPy1m7J52CVn j39HmqMF6f3M+1Ze9aSGAQAA/Haiu3vC6x9ac+3sM8Yf4Q7dpkPxkGrWk49s1LAesfuXy//TD2ae oPEub7s5arbW2jp7moNsQik8opPbm+mTXVopMrlfx9EmTMVMfH6OGBNzmJ1aNwcXJrJb3+kCs9fH 2YU6DvZSd8a4w6rR6+/4oX5pekT38wv+5OrZX2yYIydpJm0f8WcaBgAA8NuNwV2X/Jo/8egOQn/g 0h96furnGz6m8o5w+6JvanzzwU/0c1C/3dhymC3zWaEgujmyb0EyXREjf+xTa0XG+6X1msTk8znJ l4+TXXzWF3tdG8Zxr015iD4+2U1vNhqfGR6Cpm689wL9snSE8evv6vZzlLx02sequdsf/bzKAQAA fvux9Jlph96z/IqKvuWWDl451M8Yd0Q1cs0NT6i0Ywzo+hbnoRzyfpcVCc9ka2rr+kTvt37zHJ7l OnwxoL5RbJa37jeN9K1Ama31Osr4pjUHH71eXORLfd7y+rKHgbpubwrl8t3T33TF9E/XHmzOGHtY 9f0Z/1DN3fbYffQjRioHAAD4vwOLn534F8NW/eDbQ5Zc+mu6QV4w5djqO5M/vGfI0u/NXvn0or9S WcegQmlFQJgfup5WKERvMSm21HqbjYWt5iC7+GwOLgLGqPFtHse3vKJwRPINULWhb3PYB206mkNv kZm+Np/ZbQ7Zd6azPEz61msolJt7VygJ87aP+vZ180799XemfKj6zuMffvWG+af9+vZF37xq4Y4p J6gEAADg/15s/8WaT3XtnPSp1c/M+4iaeg0plHJgW2tsPdYCwzZpvS7XNo+b7VRIrJho3wpSLDJl 6+MCrehFnyMXJ9HZJ0+zmE7mMI3TN33rWOzJxvv0OucjPd8o96JQGtY/t+BTG19YcpQOAQAAgH0F Xyh7otdRv4zzRbPuy8fe5gtKYll8hDKH91HfM7fLHK39aZyz3RxpL6LJv/1qvuRvRZuD2jPpRtnL b70CAAAABwD+PUp/eJckfyoQSSf20A/Fzm5WXpvH5LHRHgsl5VGfFR9qA2Msj02vOmPUO7vX8Lza D0wFTjRxrRyvfR9vevXH/To/5fDfypWc2ka/xMV5AukTzSiUAAAA/RD2HqUVhVgsHPlwr9lSDI/p wHdjz3psPs7oikxW2GKrGq8vNWUO33dzZIWS20C2qabVHGqLBc98Oo77C2Pppzaz2xyh3ZsP8wAA AAAHAHaj5APeHfRlISztTX6x5zRb8refQ4pJTrmhqU8LFMX6/FaoeQ/MFBNtnE/zZLQ49TXOQXks J7WmVy2PJZfoqdWx1/FY7Dam3Pyt19fwHiUAAACwn+ALZXaAa9/T7FQwhHrwFxopNIFmc36vY21p 5zbZUzFNrRSXxBSXWtMnDY29za+9nCPFGc1m/kwX95rySFzKl+vTOqTFe5QAAAD9FlmhzA72/DD3 fSkCuW/v2GqOeoFhhoLU0tcjKc7P5/O4Ps/RS8aYlKfVPuwhI7fv3c9RAgAAAAcA8h5leXC3Z72w tWbTraol+TZKpLHG8e1L7dYGZsXGFyrqM1OM3B6p7+xBk260ojO9aVrOYWPNQ+NyDn5daA4dx1gX E+2hfa0/HgIAAADsJ+Q3yn1BKwqJPRdT7VOB0UJiRUeKGdnK1uWgPo/VHum03Jc2zqG23syRiqGO marVfDyHaXQseUinWhuHluJRKAEAAPop+EYZD/JUCKx4xcJQMh72PTMrGjwu5sgKCWldoTFf6IuN xqqzsTHGU07x8VzazzVpjlQoW88hxdDn09i4Bm1jfENLsU1t8KNQAgAA9FPYjZIPfG0zhkPc+tGv BSIxaYhNeXqcQ+chvxUQGefzpyIjlLWQzZh87GfW18e0QqfMfI7lHKbzrc0h4/o6jKKt2/b2V9gB AAAA+xn+W69ys8oPcOkneyoG5kvj0uZ9adxqjtCn+XkN1ga72qSQUp9spBd/FhPIOj9mjeoyvebe iznMJnrrpzliXqOzRw2Pkx+FEgAAoJ9CPsyTDn9/yKcipv6aPVFuVKRL8WLPdUydg4sMUQuGFBv1 2zq0L0VJCpIUMs2hfitirFMbtzGv+etzeH2rOSze9pfFaE7RSBzv241jm+kC1Y7fzAMAANBPIYUy HN5WIOjg9myysV0Pe6bv5/SFUopp7me7FhDRFL6iL8XY+t6edGIjnTHYKL+uOcbZ2O2xVV7r25hp r0Fsk8/H5a9VM/FzlAAAAP0U6VuvPR/mxFQoeqsn5jGxmLgCViumVuACxSeUMWma1qEabsOYcxBl LD43bwdzWIyfg2Ooz7HUJp/tQeb3uuDTccqJn6MEAADot7AbpRzYzSz9aWwHvacVgdze0xxMLTSk tVseFy0tQla82E4Fx1r1Wyzn8jQ/xaquLFjcD77Wc6TYOIcfc361R7/kkb7kyfyO+BV2AAAA/RR2 oywP/8zWQPNxkXH2xHpRaDVHLCCx2FBR0rzUcj+NRUcxrh9aKXI0NpvESKzkafJzy30bO43mtFjR qT/OZ7GiZw3raSw6KuYWKw8BGstj/HgIAABAv0X61mtvaUVgH1ALhhQd7XfEhjVwjrqdixvRz9Gg q7OFpt0cVBizuJ7nwY0SAACgn2LvC6Vjr4pbnVkR66CoCDvVFczm6CnHXs6xF8R7lAAAAP0U8h6l FoROC57q8gKX03zpltWa/G1K6rsi1hTvbfZt0tIv3/Ksx0Rmc+Rz+T7najUH9dvNUbApR2nHp14B AAD6KbJCqfQHube3Y6n1OZryeH+0W5Fj6pq8LY7V5se8B7U7G88fx+ajVu3tcjbNwa23ST+bw15P H+9aP68VdtwoAQAA+imaCmVik72VtoFWKNqykzl03JRPC02jneOkWNb8gbl9L+ZwbDVHvpf6HBaH GyUAAEA/RfYeZVYM7ID3B31i68KQ2LNGcscbllHHMd77i4JFsfajJNGmdtO2Wwdrqb8Xc/h+uzmI fg6fy+JwowQAAOin8DfKWsHqkaTvbUwDrXCE1gpH2RqlaIU5Y0w+P+k5pihGkkfibCy2vM/jhjm8 nzWu9fT+VmPr+9cbPx4CAADQT2GFMh3ceeFpJulN12lMKhCml36gK2pG0dYLVJqvszlzXR7j58jn 6e0cdVo+y12fg5jy48dDAAAA+imkULY6yHMmf88FpClXZ3O0yB1vX9LWc6mfiq67qTWxLMCxX8S1 nIPYdg7xSWxTIa4TN0oAAIB+iqxQNhz+zYWrVZEguy8SOcuCYf1s3obbpbfbrbeWS3NQG/vOT/Fx 3NMcPG6ew8Y2R/ZaxLzOxn0XRy3rxG42FEoAAIB+Cv8eZTzIs0M8+Zrp/T1phbU5YtEpNYFFUUv2 PCbaW7DJn31Ap5hHbG6O4K/liDG6D+8ryD7LwXkttxR2fJgHAACgn6K5UO5fdjJH+SnTOl0Ra+AB mSMWz9Y6W0e2nlAYyzEKJQAAQD8FFcp0YLvDu0ZfDIqDntgmtqbtkTKXxPl+ohX3WOR5ft/P4+us 520/RyAVRrtlujnyOPXHvozrufM+fo4SAACgn6K8UQrLcWlrKJQtmYpF3V7arIDkcyV7aK1QmZ3H 8u1LbsnnimbTrVE09T2U46Y54vwuby3Ocpu2YNO8uFECALBXWP3yvD+bt33En214Zv7KBVuGr3x8 /e0rJ6y5aee4NTf8etya6389fu2N2yetv23l/ODrfm7hStKu3j7vz1ZXq/+tpgB6wMAl363OGn9k OKjfGloh9W0s/SOjL7FusziL9TbrN2nFTmuQdeQFpqnYlLbmgtSeh1SnjT00m9teB+unPSa/rN3s ae25vT7mvONonNPynjvhnaFQDkOhBACgZ2x/fvXbNjw7a8uU9bc9PXLppdVd806pbpvzxeqWmSdW t8w6obp51onVTTNDS+TxCcH+uaA5KWi/Wg1d/M1q1MqrXp67ZfjTXdsePX7zLzf/Z00NNGDxzqmf XLxz0gjhZG17y07jSNdOO3nEnC1jRgxbftXay6d/Kha0piJXt9Xt9Rui8KKpH66GLr+yenjtdSMW bB/fuI76Wv24ye/p/Z6tNDSeOmLe9nl/qF8WAACAOra+tOyaCStvmDhs4Tf/5dbZX9AieHwoiMQT qpu472yhvYnbVDCZpA12Kp53zD25um/R+f84etXVd258bv4ndCqgn4O+IzBy9RX/btS6W6uzJ7w9 FLdQAPmW6VtX/Khv3261PtNpQ//8ye+pJm4aXHW/sPQLzzyz+t/pdAAAAP0b656b85dzNw97ceDc 0/bQbZGKHRdFKoTKZJOW+1okqSjeRAXSaSNjIT2xGjD/1Femdd+5Y8m2KX+pUwP9HMt3L//j8RsH /eq0sYdpUZT3/vxN0Y/5vVYqjoH2iVT2hf43J727mrl19ODp06f/nqYHAADo/5i/bcQnHlzyHS5m 6XYYCh4XPymGWWG0m2UsgkLW21hvlByrNmmleA5ddF41f/sj9+gSgH4O+nbkleHrx8WPCqUWwlgo uSjKrdF8NrZCSu9FPvHk/S9rSgAAgIMDa3fPXDZo3mmvWgFLlKJmxS3dEl0xjFql12Z9apPOct45 5+Rq9sb7/kmXAvRzTO6+Z6t9CzX+7KIWQrZnY6HdJkl/3sR3VYs2zvzvmg4AAKD/Y8GTD37yzrmn aCELBZCLnxQ2uxFyUdM2jqngUV+LHseaXvNwruhTko1jUsGk9zCnrbtjqi4J6Mfofm7JltPGvUWK JBVEd2OMJBu3Mk7aN1eXP/HpKuB3NB0AAED/x+hVV0vR4wImxUzGSh5bcdO+L6IaZ4XUCqPEJl3M rQXSKL4TqgHzvlZteWnJKbosoJ9i9XMLQ6E8VG+IVCS1UFIxLIqi9eO3ZMON8wfh678dnygFAOBg wp1zTw6FLRSsrHBJUfO3PrFpn31qo6IY/Wp3fo5nenteKM22ZPuof9VlAf0UI1f9dIsvglIoqRDK 7VG+/Uq0cdA5XjD52Gr5L+f+J00HAADQv7Fh98zZt87+XChSUsSscFlfbn+uuIVWCqqOo8/pTRtz Uoz0LY8VZbttmn30qh9V+CRk/8Uzz6z+LxdN+dAef3u0b63Gohhvj6JJdhmfMe7wasMzi3ZqSgAA gP6NBdtGzrmFfwxEClUscFTcqHhRIYt9perYbr4Y59vUN51o1cb5VMPtCdV9Sy6stj23BD8y0k8x et3Nr9CnVu12GAuiv03yDTMVSCaNqYCy9pDqx7O/vGfLC2s+qmkBAAD6L1bvmjqHf16SihgVMy5a Usy4r0XOF7c4pj7fCLXoBZvlEKYi6O2Wi4tjke/+JRehUPZD7Hr5yYFDV/3wlbPHH8mFL90k3bdY rc+FkvreJ3aO0/7Aru/uWfrsrPfoFAAAAP0TVVX9Lv0sYyyIXPy0kClTcfR90tJYNeqXIis6Hjs7 aSI1LtMEzuy+e6suDehj7Pj5ur+dtHHol+9bcdWr544/ao98G5WKoC+U0ib6AlkWSmXUvrk6Z9xR ex5a87N/HbfupiN0WgAAgP6HLS8s+/7Y1T+p7pjzZS1ivqBREZM+FbLoI7v5yMZ2LYhqjz7qc1Et xqwRO839RPfAatc/bsKB2cfo2jn9z0esu3HyD2Z8bg/98nD+xQKxuLniF2jfgrV+rvHa0HdFMmmp 2B5SfWPiO6tr537l1WmbHty96bnl79OlAAAA9B889Xz3f5uz7d63TuseUN298Mzq1tmf5yJmhYwL H7dyA7SimGtyWx6jhZFukmq7ZfbnqrsXnFVN3XB7tfSpsf+gSwH6GD+Zc3J1Ov2aOv4WaihmTCp6 NHY2KnQ8Vlv0B3KRVLuzcWG1cfRRK/bTxx1e/Wj2F6rpm4a+SZcDAADQP7Fm97TZD3RdvIc+ERtv gUwreFr0tE82s2ct2c3PrRTI4Usu3bNyx9SZOh3QTzB+/eB5VLDkpkgtFTgqgvktMDFppThqIYxx Kd7T9GkOG0vMZdM+UemSAAAA+i+e/PmKv318wx2LbplNf0qrKHp6S7TCmfn126pWKFlD/sAB875a Ld05drtOAfQzPLTmBilafENsTymIpb3J1lsewn8TUpcEAADQ/zF5zc2v3jxT/pKIUAsjF0QqglIY 2ccFMxXRWChDe9vsL1Zrn5nxG00L9ENM2DDo1U4LJbH5lvnaedb4t6FQAgBw8ODxzQP/853zvsIF kQshf8tV+nZzlBulFEaxmSYV0VGrfoTDr59j6c6po+P7hg0FrHO+tpvlpdM+jn8rAAAcPNi+Z94f 3t/1rVQgtfA1FkgeB0at6sN47tbh0zUl0I/xjQlH74NCufc8LRTZcRsH/VqXAwAAcHBg7Jofy41S i1+6NUoRjAXS+W1MPortfm7+zZoO6MeYsmnYL84Yd0RjEZObotwW6Wco04dxcp19S5Y/6KNF13+b tulbtpbnwknHVlM2PfBWXQ4AAMDBgTGrr4m3RPtWKn/rlYpkLJCh1Rtmspnu+GrLC0tRKA8SPLz2 pn+l9wnLYlay+QM9TfS65j4VyvMmvbuavfXRFboMAACAgwPd3Qv+5L7FF6TCp/S3RiuQQuuHNtqP r7q2PnaHpgT6OXb/cvubpmy6Z9m3p3ww3vTasdWHelrZS9Icl0z7eLVk15R1ugQAAICDB49vvu2Q 22Z9kW+PVPSoQMq3UxP51siFMWisr2R94KR1N1Xd3d2v17TAQYA52x790HXzvv7S2ePe3ovbY6c8 hHOePe5t1S0Lz3151TPzP6PTAgAAHDxYvXva+/iDPHQr1EIphZD6qUBysWRbKKTRrxq10d+9XLD1 kes0NXAQYfUzswYNXHLJry6e+uHKfq1dc/HrjKeNPay6cPL7qtsXnvurJTun3q3TAAAAHFxY9/Ss 4cOXXBRvjbE4UmG0Ihnoi6XdHn2BjAU02AYvOKNa9NSo67bv2Y6/cH8QYuWzM06Yu3XUhsFLv/vc D2d99p+/NeX9Ff1FkdPHHh5uh/U/v0UkO/1KvLNCgb348Q9X18776i8nbbr7uXnbRp+gaQEAAJrR VXX9fkfsGtAxtzy/6g2dcMOu+W9YtWtGwSlvmLFh4BuW7378+eFLL3vh9jlfjgVObo9W8KRg+iJI xdJaKZ5q14LJ/mCjXLfNOal6bOUP/2n9MzOfn7/r0bCeJW/we+junvB6WecSpV+7jUu7Z7u4zrjt 5ZX/Qb9M+x1VVf1O49e9j6nLa4nde5b/8aTtA//s+nlf+7N5T41dc++KH6wZ1HXRb+5YdMFvrpt7 6m9uW3he4Dc3PbDymjVztj26ZtqTww+dt33En3XvOXDffm/aV2+pqQAAONDY/au1H5u8/pZqwtob qomB1lrfOH7N9dXolT+qRq28KucKan+orfDRFVdWI5ZdWg1fdkk1fGlol17C4xFhPCL0h7NPxg90 fbsauvi8iv7EFreLv1nds+jcasDcr4TCJn+fMhVGuymWYyqCVBilEPKYiqHFmo1iqK9jK7C3zvo8 3zCHL/1u2lfgw8svlzVH2roDaU+RNNb9mZ9JY7Xxa+DGmc3rrS98ovuuA/YD709snTN44PKh1V3L 7q3uWt5Ashu9rdRY6/veX46bNKEduGxo9cj6sdQ/d8HOpZ+fsJ/fV6YHhflPLX/7pCennUtz3rn8 7oy3Ka9ZeNO5P5p3Q8e8dM415z66YVzVKR/eMKYasvKB9HoEju+eukeXCQDAgcbOl9eOvn3uSVxo YvHRG5cUqVRQrLXiY/1UdEQvduq7GKPpNJZai5U5C63liHYfS3YbS9/WYvtIuURPRTbPJ+v3OWIM 29TubWYPreQifxmnY78GHXOh57zOHv2yfhs/vOLyA1Yoh6y4v3rjoHdWf3vXO6r//8B3SBv4t6Ev 47czzUd2s8WYzKZ20roxawbq2HKFfq4TUs7D7zm2+vhDX6h+NPf6tdO3zdkvP9d468Jb/8vls66e 8g+PfaU6ZthxPOdhdx9bHe5I48Pufm91yOB3VW8efEzHfMNAek1pr/ba6d7otbHXwV6D+Hqk141s Z0y4EIUSAPoKXCjnfEkLiBz8Vmj4sHcHdywo3NcxH/jJnii+GGt9o2qkoKk2y+91gTHO2SLVFxjX FFqfz+Jsb7FYkc105OM5LIb0EhNtFqMtz6PzRQ3rinG003zS1n0hxjPYDmyhfKAolOlgj62RxnTI 6+FvNj74uRU/2SlODn7SKHkO6Vt+y2PzxHldzGcfO7mav3PRWF3ya0bXzq4/Gr5u1C8/OOKzcU1x n7aP2E82T1sf6eLrwXancfla0l73mCPFnIlCCQB9h92/2DDs9rmhUIaDOd10pJjYgW2FIhYM1gT6 wz0WCmvFx0XJ+a3v87OOGGNdq3opMEkjrfRjPrVzrixnGrO+bElD+XlsPrIL5XWhXMmWUWN98Uz5 vM3smtPs1FJspOiofXDJxQe0UL4hFEo7rGOhcgXE7LGNGuqLlqkHvGkim2zGlr5kp3Uc/9gp1exd C/bJH9Z+bP3YZ4+4+321eWwttAejjb3W75FvgPS6BFqRk37KEfWk4zbliYXSxqoh+5kTvoVCCQB9 iQFzT5bD2Q5vPshpTAd2KjBZoeG+2k1r8aY1jcURtc8FzXze72nxrPM26mt86EvhIY23actj9VmO MOYY01DLPtGJRkgFrVYgY540jjnMZ7aaLvUzX2DUa0vjYYvPP8Dfej0qHs5yYFPfDmxti8M+Huiu jRpm0lsO08U+j6lYJE3pN9sbBx5V3bpk4Gv+hQALdyz8f9//4KezNcU9ad8KVlwb+dlmdtPImOOJ nMPrwmvArfXz15BeI6/jeI4VO26UANDHoEJJh7IUBDqkteDQgc12O7jdwU59pRzwSS8asbHP0Wsp r5Hza5vmUC3RYtlm+bU1m/PLPJrH63jNNGeaz7RxbTGGtGrn1tudjnOWedSXUfdQ2jUv+WSupOkv hdIXExtH+kNfD3aJV3sDLTYbU6yzZT7r63pOn3RBNX3L9D/Qpe8VHu0eN/7vBh3dOGdiKmC8Dt2b FTDzWRHkGGppzPrkSzFkk9fGYtjn9ClGiPcoAaCPEQulO6jjuDjc86Im5L7T+IIgPioCzm55dcy3 O9K6GLGrlu1qsxys05yBPK/qhJqn0FhezmF5rDUdj1XD8cJy3MioSdqO4nheWYPESszQRd884B/m kcJhxUAOdCkAdrjroa72TKNjsfl4jXV+XySkMEhey1MWWq/74tgzqmW71/0vXfpe4d5VD6a81HJf aPacTlvYrbiJT+kKqvhp/SmOtEy1Z75Cj0IJAH0M+lEMO6Dt1pQKhj/orSWbHvCxVZ/FaHxeJMTm 80qBNJ/aaKx9r49987FNYtOYWtVRbupbqz6ZI8VI32Iln7RkSznjHGq3daY5dcx+Gos+vlZmV1vM x9rkT6/Jgb5RPsDf1uRipQe0HPg0pkNdDvfskGeaXfopLrTRLvSF0Oys19Z8Nh/b1SZ5RfO1Cd+o lm1f9l916XuFe1eNfDmtVeeleYy8LvUzZf5UAM0X1qQaWWehjxofJzE8p9niXJYvjfGtVwDoY8jP LLqDm/quMKRi4/peywd9oQ1jsWsBIJItFhQpCNEXNSnWiklWaAIlbzGftlETxmKTXGynfDoWm8Zq /jJHJPl1Ldw3W6mr0ea1eahN6yn3lWhxB/pGSYVSfpQhFadUPKyNBVBt0W5aPvTVFhg16k96Vyya /NR3NtPQ/FfNu/41vy4PrRsz6E2Djs7z+5bmpvmsJTv1tRVSMdN9qE+0Yo+6MJaHCOqLLcYoszw6 tngUSgDoY/CNMjvM9cCm4lAc9smX7Hzgx7H6zafxXPS0zQuI+UNrOSLVpva0tlRseI5oN43Oq32z 29ymz/dmdt+3/NT6HBqjNtZYLqbYbBxjzGc2p/H5LCdx2KIDfaMsCmUkHfRiizdIHUcNHezcz/3G ml7H0a/xmU3pNW+754PV6O7J9+qy9xprn+/+4Pse/GTI3zyvzSfFilqh2csC5zVW4Hys3RxFq3Np m+LqJA0KJQD0MeRGWRzUsVgYg0/b1C/toeUYO/ipL2PJq22wSW6fR2zp1up0WlR8jN1Gk8b5SGut 2oXad36OsdbZImnupn4PYymOLleprdmCVse+sB74D/NoocwOcGn5YHe0IpZpfRso9oY4y5vZGnQF 6Qb443k3/1yX/Jpx86I75x8y6F2cO5uT9kvroTXyWhOp4Jm9VWs668eHBx5Ta3qJ4bjo93mkRaEE gD6GvUfJhcUd3HZgp4M7LyK+0Pg4PvDJx3ZtvdZIc1BM0Md46qtP9GKzWJ8j9ikPjTXW1un70ga6 /OKn/GRXRr2L5zVojPokTjW6voxsc/lMa/mihlrRNK2nr96jlKKlh7vSCpjY6PCXQ5zJ/ULDdvGl OEfS6zyWpx4vWiqQHxlxfDVg2dAXdLn7BPQLB25bMuSF997/ieoNtnebW9djxYr30mSncdxLstke vS7ve7awaw4USgDoY9iNkopSLFB8oGvfWjv0nS3rx+Jg2kDyKbnQsLYg+aJdczqf5JY2rcHsNr/L EXNZP8WbPa45kHOGMdlSfvXxa5LGbLO+FjqOUyabagrGeVmbz8WxRZ4DfqMMxSIWgdByX0l9XyBs 7O3luIwtaX6mFoboC2P6ZQCffOSk6roFt26avOmJ03Wp+xzDVt9/+lmTL9p07AOfqg4d8u5sjUze s7S2tlrr9i/avIByDn34iDHaj/Q5rA06FEoA6GMMmHOyHP50SFMR0UISqcVDWu2rL9q1H/2hzfOQ LcVFP+mdTWJJJzl8sWO7koudj1WK1nKpnXVSeDgP2/JxtGvfk9fi4uvUfKSxXMSGXOwrc9mYW1qD jkP/QP94CP1eUjqYfdErD/Too5YOf6ePhc5pok91RvYXtPi33vP+6qLpV/5i/MYpC9fuXvsmXeJ+ x/C1j7xp8IqhC7809ux/ib+xp1hr/noUr00x9uzpdS3nIdrrgd/MAwB9jDu5UMphL4c79e3AL4uH 9p3Na2Kc5QmtkWOttThny2NTK9Q8rAk0TezL2HQxnxUv04fW/BZj88TcnEdZFjW2qabI3UQuepFO ZzY35nVErdgP7Id55EYZD/RY2LTVImCHfTr0g511uYYLAWmiriDrqU0Fg8b0bdARax8bpcvqMzyy Ydz0jz/0uX+R/eseaY1u3LQ39sV+snk752Jbak0XNTwWLW6UANDHuNPeo3RFwoqMtGqPrRzqscDw Aa8+pRUdHy83s3we9rWIlzkkjvxs01ibm+fgeI1jO43Nn/L5wshsyFXGSdEivbNFkj605vMazdMY R74Gu2njbTfo+uLDPFIM5IDmwzqO5RCXw51YHPCqsffy+LBXv70PKQVCY9mWxqSj+QctvfdFXVKf Y+rW2Q+8eci7ZI+6z7g3Wz/3hayhfrDHvVtLPn4NaO9lrqQzW3xtwzwolADQx6AbpRzWUjz8zVIO bjv0paVDviw80pcC5G3cUgEIreSVIiB2mY913Iqd12AtU+c0PcWa3bRsCxoeU6vzsE5sPJ+RfBbj 7LVix/M6WyMlD1Pnyf06V4s8Mb/O5dd14Asl3SjtwFaGgzo/wFOByw53tunhbxo96JPfbNRPecxP f8pq+tY5d+qS+gXeP/zTvEfeK69ZyXug/ds+ks/2yjHFfvmBw+k5t/pTq1qNxbdeAaCPYb9wQA5r O+Trh31JLlpxTH0d+xxcOMxPrafFiM4KhBQos6vNyLmkoEQt+5p0zbFkt0Kaawp9A1NcYFwDtT3H ZoxrKejtod8nN8p4YOuhroXSGP3atyJhPk+OoZY1KUbsphcfjd9y93urKVum96tC+bGRn4uvg6xd 98d7kXXL61H43B4lXnSil7HkS7G5znwolADQ57AfD7ECFYsB94Xx8NY+FTV/8zFNtGmcL34S4/vk Exv3qdU4ySHkdfmcHKOx2s/YoOMc5mObzsmt9rU18rqVcRztore9JLuSfJnez2exZs91lpf6fVMo 5QC3osYHPh/c6QA3Hx/kNI4+GqeWNdr6XKnVWM71Dv4RjUHL79ukS+oXOGroR7J9xP3EYqd22xP5 eE/mc3tVDb+GWQ5q1aakePOhUAJAH8PfKPMbkxSWOOa+jEWnfX/Ie1I8+axosM0KBcUIaRxzaOsL WozT+XIGGxcW9RcxWZ80fq5A26/YqV/M4XOU5JzF+pWSSzVmLzRtqXF98a1XPsj5gE5tXhilz37t p5hk9z6Ll9iUN+VLfvrLIOt3rv9zXVafYtZTC0e/adAxcW1xnVrgsr3ZXtRuDxS+b/G1181a0gVf 6UehBIA+Rvw5SiIf5nqgh8Oax3bAl4e+amORML1qqC/FzeVVm80Vixv7U/7ky20cr1obRz33k0bm 1njzFX6+TaoursViOM61cX8Sz2P2aUyMJZ/ZaGzr07Gnzm06aqM2jA9soXwgfutVDms50Jl6mMfD WzV28Cd9svsbEveNRRz73fit97yvumfl8FN0WX2Grs1d//57M6+Oa8zZZNN92jj2SZv2l7eB2evi bBYX+iiUANDHkG+96gFNRYAObDvArc8He7JJUTE/xaZ+9Ns4i8t9Mp/TFmzWmq11XFlweEzx1nLf x7foUzzpmNoPdo7V3LFYqs/sjesLGnmdqV/4GmxDD/SPh9CNMhzOdpOhgzr2o80KgvNrW96MzC+H v/VlbDnMFotssH91/DeqGdvnvVmX1ie4Y9m9t79t6Id4fbI/Wp/sg9fP+yj3lHwc5yh707HqJc5i XJzmMi0+9QoAfQz6e5Tp0Jciwoc8H/zW5ge4LzJSkPTwNxvlIQ3r6lrpO536RBda87lYyaNa71Mt +az1BcfPyVodp/k8Cxvn1jbLKTbp67w+n9PGcTt/ID9E6LpsbQf+RimferVikA5yOrTT2A56ssVD P8aUfW8zu/PHsdgo5xtCe8rYs/91+JrHPjVy5Mh/o0s8IBgxb94fXjn3p2e994FPynrcWtON2ezq 83sLfSmM9Zh29POUdtwoAaCPwX+4mYqMO8i5z2MtAmqXsRYKr6W+FQ61MTnW9dUe85rO/BxvNskV 51G75Yst6XisrfosxuxMH0u+Ilb0adzUit9saX2pEFprdmmzPBbn4vNc0vbFH262m4wVOLvVWJ8O fRozVWsaLpxubAd9LLLBnvIEG7VZIdW+8qMjT6yunXfz0AndE/6bLnO/YujqEX/zk4W3Pkk/psJr pP3wut2aieVadQ+yb+3zvkUnufR1iDaJs3l8nkjV4kYJAH0M+9SrFA4pJLGg6OEuhzf1ZZyKhvRj PI1NG6nxllPjyGdjizVGu+lDjjgPt6RLY1mb5IkxHK+t5o/awNqcNGa9szu9UG3qs7l8QW+krj+9 FmTTPMq0NvKJ7YDfKONv5iHKQS+Fgg5sO/jl8JaDP9msCFhRFLsWBNX7PFmsm5PJdikibx58THXG hPNfvm3pkO8u2Nn1Ll3uPsWMLfPfMGTV8AknjT2jelOYz/Zma8jIa0zrFV3ScuvGPiaOVVfGmJZe MxuTD4USAPoY9Jt57KCWYiEFgIsO2+0gD9QiEosM2ehwt7759cDnWNVwvGlZZ1rJL0Uip8VZ4RCb 7wslp81j1Pk03q+NyTkoTudSv4zJl/SmsXm4z/mTruYPrc3lY0wT7XEcaGtQ3wH/e5R8o6TDWwsB HdQ8pgOb+tLGsR70RhlbEUmHPRcKsjttFkO6mNfNTT5t6fe/fnnsWdWA5UNfuGfliJOGrX3kL3ZW O/9Il99rPLbssT99dP2444eufPCFL40549eH3f3eOC+vze+P+zrO1ml9jTHyWPegtqgP9PZyHtPy WPsolADQx8gKJR/QWkjsII8tHeR6qHMrdtZpAbAYi7eiZn3xk97HEq3vbboGykF2Wpefg0l9sotW NNqnOPJrazaJlxw8B2uoVb3aU2t98gvTGkJLfdN78lxCb5NW1hPtIQ+Pi1x99anX8kZjh7aN4yHP TGNfMMq4Gk1LrYtLlPiUU8ehffvQD1V0+7tk5lXd35x26Y0Dl99345ju8WfcsXrYGyd0P/7GWVsX vHHprtVM6o/qnvDGO5YOfuOodRO+StqTxpx54/nTvle9676PyweYKH9cb2gb11Nnqz3mr4/afP7C 1xNRKAGgj2E/R+mLYF4A5OCOBzsf/lpg/AFvcU7rfclutpTDx0Qt+aPN9MmfbNoGLZPHqtHCZHm8 hnU6llyWU2OJZZFzhS6O2abjqNU8auNiyTFi5zm9ntZjPiX5++Jbr/6ApiJVuy0VNH9bncvTpOtp jlakgkTfmqW/9PG+Bz9VHT/qq/xzmBeEIhiKaPW9mT+qzp92aXXK+HOrzz76leoDwz9dvfXu99f2 2RPjgwC1XPCENK4VRb8X2ndZGOPr0Fww+UGEfDEPfjwEAPoc/B4lH+RyaFuhjEVFD3BfRLwtFh2N s9ZyUF7TxzhuLbflILuLNb8yxiothuymNZtoKE7adKvTfBqXtexXUi5mbrPXqCU1l9Dpm2J1bPOX JPuB/TAPFUr5MI8c1unQ5oM7HuShjXZnK1ouItxqrNrEL4WA/YGpeEjLRcg0Zo99yic5bV28FjeP 5FC7juN6lKLJ95DpNXfJpnmaxrbXjKZxuVvNExliUCgBoI/BPx5iB7Q/tOkgb3WIWxEI5IJCY/K5 YpDZQ5tixEZFSGxKi1ObxcY4jkl9JumYaZxsEm+MhZh8NPY5VcPFLfZNq3MW85pN4mms1Dhuvd76 ZPf5fMt9yiO2YX1QKKkQZIc3FQ93cJsvtXKYS/HKfUKxk41pfdM5bYyLBUUY7Rkljx83z5Psps3i qE9zZBqNZZKe/EKJkZb9mdbljf40FpvmIq3FxHwaQzYaawy+9QoAfQx7j7I1/eFvBcAd/DW7+oK9 LEJceJyN9FmM0zKtcChj0fI2ylmLKdaolHjR52trzaY8zSSdaLObKJHGRht7P9tkbd5/YL/1en/8 1Csf6nx4U98ohzYf4HqwS998qfWHfSNdfOxT6+3FnMzoFx/P0TRPzeZ0tXmE2XqDv2n9ti/zNbXc p3iNMZomzq1zRLuj5bAxCiUA9DH471EWxYPHynSQa9HQln3U5zbp7LYWNTaOdHFaWCROx8Eeb2LR b/PJOOV2c2ifixS1Lgf7AuPaWSt+tlNrsRSjOaWvOrIxy7Fp1Rdt0sr6rNU4biVPRtMrD/jPUdJ7 d1Yk4kGdH+bpNkSt2tTPxSHGW1GRscSZX+liJT7lsdxJr+vgONVpXq8Ru/ajXTQxd5xH1sc+1Vms 5TKW67d87HPapKG12Xp0HtMyzW4a8ic9+0OfWnzrFQD6GOWHebjvDmtfSMQvBaU8+D0lxtEVBcvH eaJfbVFX2FUrc5mNclGM6dJaLY5jzM65JYdfM/d13hhvdPvM7Rqjrc8hY7M1xDpNbietxpAvsC9+ 4YA/vD39oV/6xG79VBQSLcZyiF3m0r6OfWEu50qaMHZzJF2pp7Hk87mkb/TxLjbkZ3tcq5DH1Gdb yOu1auM5Q9/G3Ld4tRub59FcOsaNEgD6GPytVz3Yma6YyO1QDntu+XAXezrwJSZqajGWT7VKKSKq Y7oYvwaeM8VSX2LEZ5osv+ZK+WitYo+Mcfm8WVycW1pPm5P7Fqe5bpl1YkUPIPcuPLe6Y+6XOU+Z 33Jn40LTFzdKf+DzoR37qSjwIR8Pdq/PY8siZa30UzznVZvNKbGhNZvaJYfls7G0MZezG31s1Jgv 9O1bs6XdtDEP2eI8Oof6/ZyssXizuZa1Mc5sMo42tb/WQrnmhfUnrH1+w2d0CAC/3di+ffWfbX5h 6YULtzw08on1A18ds+LqVyevveXVZTsm3KuSXkM+9eoOcCoiRC4Uyc7FgG2isYM912nL42Sz/FYs YquM+Z3Gzy3+pEl0uULLfWotV9SLhnNGv/iyeclXFjAi+bJx0dfx4AVnVONW/2RH+PpcufOldVdW VfU7W15YduWk9bduu3XW51kjDx8pJmNhb/ce5aSNM//73SsfvOxnC+989dSJ57160tgzXr1kxtWv Dl836osq6RXit171oI4Hdix2aVxq2F4UiaZ+RlcUrPBZUUx2sVHbnLODeWoUXW2eaNc83l9oSROL nffXcgZNNk56jiW9j3F9y/9aCuXCHYvPuGr29a+eMPpr1YmjvlZ9Z/oPXr19yeCRNyy6/a9UAgC/ Xdj+8uo/m7N52Ga6Zdw++yQ9VOUAHzjva9XcJx+4XqW9Av+uVy4ScojLgU15XfEJtlhc3LymLYtL LFBqj3lq4zK/+DhWbRZn/SbGON/nHMEf12J9aWOc+jkX2yVO4nUdlq/YZ9QF+4hll1Qrdk+8cs+e 7X+oL22Gx1b86NUYT20tl1LttJZWN8o5T82/5czJ367edu8H+ReIx0M1HLT0s4Qzt877mko7hhTK 9Lte+bCmA90VI2HTWNbgx7lGGAuM2XyRaEmXi9bDa5J1WZ6Wa6RiRH5t83W2oc5D/TSHzCOvs+bV eXjMNu9z+ViTj8VGcU02zaHt3hTKBbsX/O+Tx5z5c/pj2Jxb90Q/d/rpR0+ubl5w5xUqBYDfDtDN ZNbme7bfMftLemjLQS83kzAObThUf731pbWHa0jHuJMLpR3SkouLB+XXlgsCt3qIR5vGWaz1bWy6 MOYYNw8XJaLrS6zzRZutyeJ1rHofZ3PGou81FM/zpXhp87lK+hug7INIY4m5e+FZVffzCy7Xl7QR G59b+PCAeadIzhivDH17ffzr1HSjnLNt3hlfHHuGHNrxcJVDlVo6GK9fdFs1vZr+exrSEfyNUnIl 8kHblnqw+8Khvryf29K6A1mTtF4vVB/FsM9ihPk8lp80lN/FcM5c62P9PNTnOPNRHs6Z8lmOWCjN 5+jjWK8tz8E+Gic/5fLa08df0OtCOWTFfeMOoT86HXPKPDSmtXzgwc9Udy275wcqB4CDH8t3TN58 y+zP6wFLh7OQDnA7WMm/fOekeRrSMeTDPFZYKK+2NpeS57GDPWp0fhoXflmXkvNbDtMle9Srnfql 3goaFxEuJMkeYzXOz2l2I+eO8Sk2xZFPyfuz+GT3DxZ3hdv8kqfGXqsvZ0ts27byP4xaeVWMjzk4 j5LXkOwjl38vK5SLdi068pwp36newId5OpT5IHQ89oFPVvSLvjWsIwxYdq+8R8m55VCV1hUDyh/t 1g/rcDYjj9mn8RrLBYNsLoZyUD/msD615Oc4seUxKbefx4+T38dKa/mllX0IQ6xrLYfE6Tzqj3q3 B4upjX3r+paTmPKH3Ny+vfrEyJN6VSjn7lryP78y7hzNnebx8xHf/8Cnq8W7l12kYQBw8GL17umn 3L3gTD7QmXr4p8M6HaxjV/+kevHFzf9eQ3vE9hdXfO+OOV/SfGWRoDEd3PnhnevUz2sSe/TH1rRl X/2ZT/NY3/ShTXnVVmOuz3w8dn6eJ7VSJMVHff86s43GPD/ZNYeuZ9r6Ad36cvaIru1j1sd8nF9a 61PONM/x1YyNg7NCOXjFfdWbBh+dDm09SKVNB/3fDXpn9fDqUTs0rEfQdywufOIyji2LVuxrm/v0 ULdW5+fDnsg+rxdfWquby7UpRv0xNvW55RzqI5tpuE+xVmzcPNr38/BaXS6xKUlHPrPxWPKalsc+ 1uw9jCP9PNZXH7XvHPbRavUzG96iX64eMX7T4+fRt+V9HpuDbToPrfu8xy+p1jy75v+noQBw8IEO sInrbnpJDmw5mOMhq4c/H9zUD/aB875eLdk+7t0a3iMWbh2x/OZZJ2o+za/zyDjZjTK/jnle6pvO 6bXw+HgpAmpntvbVtbo23av5Mx3ZTRNzJ22MdXGy3xb5lOkG6H3HV0MWnlmtf2bWR/Tl7BGbnlvy /iELz+J1xHk1p3wddR2Bt87+QrVu9/TJGvq6SZunfvzocGDGw08Pa3+gxkMx8PQJ5/+rhvaI5XuW //Hbh+rByod+vbCkcWg9zeY00e58fm0l4x58ntC3w7wpX9Sbz2vUXzJqfA4dZ7nUx3Taclx/bWQs uXIfxfm8ZWw7vmnQ0dW0LTPH6JerR9zUNSDM1SJ/sR96z/K+1Y9O0VAAOPiwbNeEk+g9xHg484Ft hzUdqnaAG0+sZm0e2vKTkh5P/ePad9zfdWGKjbnTYS12P5/6NMZ0duib1opV0mrb5G+IF731SSc2 Kyoph45jDvEJyV/0Yx61N8RTy4xrMa3qQ0s+yjFn831b9OXsGNM2DOy2Qh3X4ebjvQY+tOyyavsz G/9Gw1536fQfbssPP7styQEsfbO9ozryng9UD68bfZqGt8Wj3eN3cixT82guPuDVTvM26ojqE70w xZpeNawNdDFCl49oOvLR3rlNMdzqOLEcC/k1o3hmoYs5Qkuvq9kDUwz5SCctj8luNqbk4rlME/26 VrOr1mL9+mTupCVeMuOH1eYOvltE33b9wPDPuHkoT7kXza9rOHn82dWip1fik7DAwYnHN9zpDmo6 pOUQt4M/HfjaBg6cd2q15YUlP9MULTHvyQfX3BZuLVIs9JD2bcwpNhl7e9KLn3w0Tmvk9ZGe7VQE TC9+76M27o1jyW99iU1+m1v6prG1xXlsrTb2NiVrdR4esz3kU1ss0mFMc0ohk/cmd/3j+iP15ewY 255becTwpd/VdaR1xf0F++D5p1dLto2O73s+tmXi//rQiH+IBzAfgloobRz7dCBqe/bkb1ePbJr8 nzRNI8Zumvymz40+lWP4EOXY1G+izVG3F34eUz/pea3sd4e3+kxHdr+nPC61Zk9zJLvoXN/b3Twx xtbOmjyPt/s85a0x89m4YQ3UZnMzpR9fw2gXvv3eD1YDVwy9Wb9sjdj48sa/uWHBrS/HT7oGSh59 rdXGdjfP4XcfW9239iG8VwkcfHj6l91foKLHB6k7tO2g5kM2Hq7kI5scusOXXvrrWZvuO7prZ1ft D9t27RzzRzM3Df0efZtW9PV4y8ljastDXVuyW5wd8qKxWBsLU5zlSq2fnyjjZKMxz0Fjnlfj2Kak GPJFm+UTu6wnt5OWCzHbfZysydac9hnGoT9m1Y87urk3Yd7W4Yc/tPyKf7ld3x9mhrXdMutz1dDF 51WzNz14g0oZI9c9+qL85f1w2IUDTw65VEyMdiDaIUjvZ14x59pnVz6z+pSurq7f13SMLVu2/MGc HQsvuGDqpb+0g5XiJE86RLmv+aI9jm0+O+RlfexTDecwmzLFO1sxFrq4bE7rCym2MafZnI+12k+k dWs/tLYnjmfm6y/ZNI+3y/pCPran9dfnEZvEm161gR8ecXw1aMXQ743pGpP9v+7u7n79hO7p/+2H c28Y/9Z73pfiOZ+bh+w0D+Vz81B72ayr9/rfMwD0Gbp2jFt088wT0+GsB7gUSjmsuSjw4V/yxGro ovOquU/eXy3e9thd3c/MYy7Y9vBdT3TfVd05R38Ruh7+xLJQWVHhAtI4hzDGNWik+Fg/tOUcbK/b snnbzC10c2RalzfOSzmd3TEVSmdrOfeJ1bKd4zv+EE8Tdv5q7eGrdk2b+kT3gOWjVly1fPzaG5Yv 3Dpy+eYXFp+qEsban6/9f8+e8h13yKZDm2x2mHKfD0Oj2OnX0n1h9GnVtfNuXf7gmofv+vuHPnfI TUvuPO2Opfe+8NnHTq7nK8bc18NVbMmfkTXi8zmMMY7WqAd4qUnUPMVccT0Fy1x+riZ/ouUPrdOY PrZqjzav9XZudU6ys1b267UlLWc2j+v78VFDP1xdMfsn1c8W3XnXw+tG3zV45YN33b5k4PaTx51d HTL4XY2xJW09nu+672PVavetfgA4KDBm5bUb4y2K2qxopAPfbjw8No366Fep3T73S9Wg+V8PPK26 Yw79OrUTubjFAqV6K8Zkj0WK+prLmGJJI2SNtZyzsDutzxW1obVYn0PiaY9k82PSWSv5mRyr8WqT vlDiLQ+RcoiG86gtxlDfU+13htdx8dbRR+uXar/isXUT/9cx4RCzQpQOQSsCdtgLuUjYwRsLxTu4 YL5lyHuqI8KN4y13v7f6O/2TWuLP8+QHbdJIK/kzvfXVLlpqc43NY3aex+X1c5jGxqITu6flsb6P Z9o6KN7by7VYX+eJubRtYoz1fcqj/kidK7MF2n7rTHmlzechUlGkr+ehQ97NvygiatvMU9ckLX1X YfrW2Qv1nx0AHBx4oOvb+aFd0Aqk3Xri7acxxhUAaqkg1DQFWVfYAv0tyxcWsRfzqC75m+jWEjRS sLw/MT4UELWwmTYvitTXseVye055go33QHS26E/0Mfd1XVhtfrHrf+iXar9i9tZFO+hTj3ZAyiGn tMPeHX6ptX5htz75NY+Nye9p8RwTbaGNub1O41yeTGNjjeX1kc9y2Zi14k95SEcaXStrNM76gaKV 9cZ5dP1pXomRuLzPPvXb+iRWcpiefS4Xa1iX7H79keZzNtNl81hLtmyN0ubzENXumOegsbbep63p b1k0qEv/2QFA/8fOX6z/JP/5Kzqg9RDngzoWBbVrnw9wKwSktX4sFtSarYFRL4xzhraxaLGdNE05 67aUQ3y+qKUCpIw5tdVx3FN8DWhcaF0/mzOLNb+2PNb9WFyMFca5qR+0Y1fv/fuTvcWgpcN+bYef UQ45ae2Qsz6TDkWjFgr222EZ9Nb3hSH63Jh0Zst14uOD3GyssXGYl9ZVy29Mdsvl95AVS2vJTjmj X+ei2IZ5uA2Mrer8PJlW22RPWvIJdV6na2Q2j8RYPL9GTtuUL1tLw7qk1XH0JXvTPOwrxmzTfBfP +AHepwQOHizfMfEy+jm6WCT4sKdWD+/iIE9j0SV7OVbamIuE9l0xaKIvmFlxM7vFt8sTfc2axqLc gr3R1ti4xnJtoa3tjcYnVrM3DztgB8qlM370L7GY8cEnBzAdbllrPj4kxR4PQtaJzQpMRtY5fbD5 Q9dymE/8pgt21fi1+eIldvVZXqWsOeljPPls7phHx67N8wpFT3aJs3jfZnM7X2TcU6K9tpI7tBZj NpfDXjfua+tzRq3aJJ/zUT9Q9mZ2am3t6m/QWZ4UI7bSb/OY5sRRp6JQAgcP5m8dOfMW+iBPOKDp NsM3GiYVKTu0qTWqXQ/2dAMKsU4jcWJnep0VBaXNm+yk963qOFZy2drSnElb6kwja7U2aFXDNm9n vfp1nOaxPTtfGLPN2eM42klLOX3eOv1rQ+/7zttyX48/frOv8JXx8qvI7GDjA5Fbd2CSzfru4EuH oxziJckulJwWw63S7HlL8fUYrzHyzYpIOueTA1/15DMd+2QsrZuHtNwPdDrOQy33SZdyyeskWvJF +leVCwAA//RJREFUe6DljHncPpo0pb3UW9/0nqXdYoylz4/918h8vs3srE+0r5P5c1+ei371of6z A4D+jxmbhoSDWz7xyrSDOrS+wFghYRtr9LCPfS0WZo/56j7JmzTiMy3ZQkvz+zHrUkxGsqsvxeg4 zkVtoPNzPo5zMWGcxZA+UGzS8rejo6ZOWoPoLE70fDsmH6/Bx4c+z0v+lOP22V+q1j07+8f6pdrv 8D8/yYea9fWQLu1WDLhPB6TZbOwOTvGbTeODzYoG92PRKeIa8zSM4zpoTH23ZhrHdeWMxdd0zOCL NtIFjeUoaTFhXinKNE75zR/jTc8Ujc1v67WiHX3aNpF9mjvaNZbnVU1TDrZr68elLvqMZKPc0ZZr uK9xZo/+0B5930er5c+s+qz+0wOA/o0xq6/lghEPdDrEmXqAq42LQzzEpY1FhVrWiF58amc/2cUn RULzRF2ukdb6qrU5g91ySPFJfclheuqTLfVZH/oWx/OThlrS6BymS3al6mPB41ize6qPNTZ/8lku iQ+2uDcl+4+v7pr/1Wr7Sys/rV+q/Y633vN+PvjkkJPDjw9APgSbDj/101h1doBSK33LYwel14uN 7WZzmqj1bNIwLVcxTxum2NZ6v18eR53OZ/OaPduTW4vSz2O57XUyrdDnkXHUU1/JmlrepPW0eWwO trk8sSWdH2tM9PlYGhcUW1o/2zhHyn/0sI9UC3ct+Z7+0wOA/o2Hll8eDnI6tNOBzmM65D39Qc4U e2bzB3705RopIE1jakVLNiaNzUd2Xkc+L8dHm9lzTW4LzHwpJtl0TLpAnjfGqF37Nn+Mjz5Zr7VM jk329Dq4mKihP858+gH99tQbBx3lDkV3OOoBZ4ecHY7ctwMwaLlvh7SO5VB1mixGWu4X+axQy/xq p8M32ihGNNyPY6Vp2J9iuK8xpTbm0jltfTT2uXmsfSmG1JcYjsvWJa3sRxiLVRZned04tGku6VvL fdVbn8fUmt75xC4+6jfNE/vmsziNjX2zsy7FcF5vp7H6Ml3o0+8SRqEEDho8sPQiPpStWGZFQA/4 WDD0EDdNPPCLfiwA3Jpd47lVv9okNjDm0HHModqYV3xc3E1Hftb4nKJPffGlecTGLdnULjmTJj1E JJomby2n5OUYN5fMLb5cW1BjBi848wAXSj3I6bCjAkCHmh1+2nrKgUh90VKsP1STLuX1No5z81gx SZqkjzRtbOu5PbN1U0xTTvMVNt6fHyu9RvZQ2CiuaV005jWI3XI17tOR57WYMmcDW2l6msezvnbX V9Zfi8R2c1HcO3GjBA4mPLDkO1wI4sGuhzX1ha5vBzzrysPe+QMtlxSHet+TtUqbi33WOp1ozZbP 6Qu0X6v0vVbHMY/Q5iWd9KU1e17kXD7vN7LGUzQcY/oY7/ZGGm2HHOhCSX8j0h2Q8bALbTzUtTW/ PxApNj/UU0zM25Ar01OOqJV85pM8ovd21nI/X7voNXdmy/U+V5bP+ZhFnPQLTQN5vS5vU9GJNB/l 5Tjaa9qvZy1nmVfHlqf0RbvpWs7jYjXO+1N88tnabI7c/o7qmGHHVaueXYNCCRwcoL8cwQUjHu52 iFs/sVYYPPWwz+LLgqH+vEAFm42b8mZ0a9A2Ly4uvpYrjFvm93aZw/KmGD+3jKmtzau0HH696SYt 42w9WV9a+i1Hz/xi02f0S7XfYd965cPPkw5HOuQKeywS8VBMNuuzncd5Xh9nBVFigs7spnP9mLNo MzbZ2O7nafLnY6/jOGXUNOTw+7RvrXp//QZavC6ktzlpvS7ez52/nqpzcdI2aSUP+bzOcvu+Z8oV Wu3XfGZjjeWmtbl5VPu+Bz9dBfye/tMDgP4N+oXbUijp4JaDnw9/Pqz1MCcbH/x6iJNND/VYUNgv unjYa45SI3ahjE2jffXFPE4nmlSIeJzpdaxzG2Vd2qc5TBcouTU+UnUUY21krvXx6SFA4tJ6qNW+ +nmfcZ2qcTED5p1SbXtx5QH71Kv/MA+3dLBRPx5yeuDx2B3OUetiLI/SYiM5vrAp7TDlXNrn3GqL Oh435PEazuE0NC580c6+lIvnJuo4FiQbuz7nsXFofa44D/lN00DTJarPxUgeyut0No9qeH7Tq87i o9/ZSMtzNcwT53B6r2k1j+VsstE8Xxp7Bn48BDh4MM3+vBYd2GWx0ANbCkvhY3/RtqQWglbUedqT CkiTvQ07ylswzBELdW/nC6wVyuirr4WLvTLaXAz9abKVuyYfsEL5geGfDgeaHWzugHMHoh14NQ2R D8VA0lOfD17qq4/HiZyX7amNfoohjY2pTzrui87m5FieN9nKuZiWn3zmb9JltLVR3tyX5i7s1nfz WIFgX7s8pi/svvWMMRZHc5hdaeMyJtmT1vuY7A8600RfGkef0vJavxxTe9XcG1AogYMH87eMfN5+ eTkd7NZyweCxHuw8tjYd5kQZiy32VZsKhpALg+aQ3KplO2kkZ0a1p/dSxdZST8w0qRV/GMe+rpnX oDHOJ3RzsVbGto+UV/ymlbzar+UUxlsl5yKbxFDsLcHX9dSY1fql2u/4wpjTwsGohycViHiwuYNO aWM7ONMBakyaeNswW9EmbT6X+PJxjNGxLwzZuojsUx0xzkPjlDfaTUutMubmNpBsGhdjiDqOsdr3 8ySN5ZS+jaPfNOrP8yetzVWLt7HFqibZC62NWefsUSO+mt5ottDGeYo80aa8pWvQIv1nBwD9H/O3 PnLZrbO+IIe00Q5vPszdwc/j3G++VDxoHNqoyQuE+blvPq+zfJ7kj7l1HFqJN31oM43ZpW9zxTV6 P8eaVvKKRmLTHEbK53xFrmwuGquO7ZmW5pIYnld9ae4TqsfX33HAnrwvnnnlK3SISSEIBx4dcEzX J78dfoGipzEdkHI48mHIMRLHNtWYz+ItF4+tHw9XtWle6idNPrZ5JEb6eR6JMa3ktTXrHErTZmsn G8dKTGTNH1rrU+vn0Vb6Pr6BpAmt36/50tpl3qgpdN6WadRGbc3uqXHZPNq3+CZ99DldOc/4jVPw 10OAgwc7f7H6mDvmniKHuh7Q8cbGBznZ1K6HO5M03MrhLnrtm59zOVsgFw5rXWxecFI/xYtNxvlc MVfUak4d25wc77Rl7tg3DY+TTV4DasUf56Q+a2y9yRc1MZfSXr9yzK+ZkOJGLP1utfPF1Qfkr4cM Wzni13aglTchO9DtcJcDPxyiajef7+fjFvmKNqPGW658Ll0naSx3bL1OxnEtOvYaGUtBMB3NlWJC 3tAXP/XTPFGj+hjPrcSZn0k5ol+Y5Y3xNIfOE8cUr2O1Wz+b13KHlsaW38h+1bCNc6S5LDZrA00r r5W0pqnNw3tPOf08bxny3or+wLf+swOAgwMPLb8sHtjy7T85sO2Al8Pf+/Tg1zH9TlL6CyQPLrmo emzlD6uHl19R3bPo7IpuqjHeYiNdDvNzXup7veqMwZeKkfpZX9dFfWzFZvHJH/o8fyDZ2Kc21US9 Mr4WTJ0j+kq965vP5nV+e519vgHhdV3/9PST9Eu1V+h+fsEbV+wY/8j4NT975LEVV4X2+kdovPUX q9+oEsa0J2d9nQ4xO9zkgJNDLrMZ4+Fo7Tsq+kDQPzx2SnXBtO9VF824sjpl/DnVex74e/4bhBYr eSTO+jI2mj9Q9dTPNBxj+bTPGsupZH0xjvYGvfqsnwqIs5lf89oamuchvbN7cp6UV2yub2PNkb8W SUN29vt1Uz/GOj3ZfEvapnEg/f3Jzzz6lepbT1xWnTvl4tXfeuLy6jOPfLk6ZPC7oyaun+eSfpmv 7P/DqFPw/iRw8GHaurvWxIM6FgdPtetBng70E6rbZ59UjV551dK1O2YMW7p9zJGbn1t05Prn5h65 YueUL0xcfcOwu+Z9nfW+CFhLhULmtKKhPrVRv1aAmJontFLklDFec3Bf2+DjdWjrc0pei1Ot5pL5 qZ/yWBz3tU3rJFtoOSf5zC5Mczf4ShvnOKFatmP8Xh8sy54ad/7Dy7/PDzK3zP58yHtiaD/Hn6il TzxveGbel1X6uuk7p//58aO+mg61HigHtBQIar849ozq3lX33zRs1SNHLt216shVz60/curmGUeO 3zz1Rjpk6Q84+1ifiwuNkQ9dsZdFRg79hoM/+tI40uUzxjkKe6TaeX9sa85d24fLFwuGp+mMwda0 7vgg0LSnpjyB9dc00PK71vvj/sjufEcN/Uh15eyfPDRk1fDwdVx1JP37oJbGNyy6Y+yHRxyf5anN 432BNs8bQnvNvBsn8z84ADiYsPbp6Z+/LRQ8PqyzQ15YKyQ6ppvk7M33b1n9zPR/p6lqWLjt0YsH zv+6HPy+ALQbe4Z5suIWWuuL3etlXba+mt3GHC9Mhcvspc6NI4Pd+bhI1vK7Mc9V+II+Fle10VrI xvvisdgeWfH9vSqU4aHlrHsXnad7DLS5dQ5qRy699NXtL6/9vIa87tYlg/T2ZwWCKAefP4ipbwWS SH826Z51I4/QNDXM2DH3sO/NvJoPSjtQ7WC2MbecX1tnk4JJfdGKjjSUT/xeS30Zq141/rZoPt5L Oda8KR/Fmj3lyMamU7tpZN3is9eNx8Fe5ovUuagVm+8XdPExn2ltLrOrjm1qL/Meee8HqtuXDhp+ RXXF7+qXL8P0avrvPdo9bvy77/u4xFC8smkeos1z1NAPVzd3DXmXpgKAgwuPrvyhHJ50mBr5MJW+ FFAl207gG4mGt8X8rSO20i3GH9S+7wtf9Duyn+c1TRoLbayt05s/yxHntkIpjPbQJo0yxKa5c20Z m+spXtr4+nqdkfQ1G+nDrX3OSdXCHeP/j76cHSPc9J/nnLrvnGK/aeaJ1dT1tz+lIa97YtvME999 /9/L4aYHnBQJOQDZxvbke9u9H6ymb51zp6Zoice3znrjJx7+YjpANUc8TJ1dfGbXNTQUC1mHxpKP x4XO93ksezG9xJDP5tGxrc383Lo4pxdq3jjO9X5/sW8aan2fW8vn1us0QrVTzmCPOXgOakVL67Q4 f1sVm4x5nsAfzr32Jf2StcXgVQ+sewP92kObh+doN8/bq/Me/2618uVt/0FTAMDBhaU7x43hP+Ac DlG7zdhBnRdJ4Z1zTq4WbBsZv23XDtteXH7MPYvOkXwUHwuCtYm+WFDfKMUo10Strcutrye2KspM mpNbmiPZco3rtyLFa99az7i/WLTSXlOMjMetveFX+nJ2hOVPTfzSHXO+nObROfl11Jwyx/HVwPmn VZufX/oBDX3dxdOufEoOTjrsHPnwFZqfDsdzH7+k47UNWHHvzpSbDk87YOWQL+esHb7ayuFu8WbT +KBPYzqkU66kkfnY7nxsp3w8J9lV52KNpY3ncWuxXDaP5E25TSv2ImccUw61FWNeu+tnOm09y3ni /MZge8uQ91RPbJ59tn652mLjyxv/5n0PfiqbQ3LrPHEumeeQwe+qhq955G4NB4CDD8/8avV/eWzl D1+xg9oKJR2kqVjYYXtCRX91ZPPT8/+zhveIaesHvhoPap7DFQadS2xyeLNW5+M1KFnHdtUwzWdj yZP8moPmi3Ha0nw6t4y9xtYizPqqY5uLt9hk90yaGKu2+BoY2U6t9OlWuXjbqAv05ewRM7oH/zK+ HiFf9nrwXNann9f8XLXsqbFTNPR1j20Yexz9dQc7QPmw4wPP96UAvGnw0dWUTTO2aGiPWLRryZfi TSMWOztQpc3G5aHLPo1xfl4T+1Lr6W28ds3HpHgba8v5nEbWkny+jRrfD9pynphDyXOoL5Ls5Ndx bY6GtWc0nfkbyL4W2uOGn7hHv1Qd4co518bYnnj+lEv3TN69/I81FAAOTizePvoc+v2isXiVB3o8 wE+oFj81aoeGdYQ1z8wcfeusz3PeWCh4Hkeap3agJz8XJyX5rZhLrOq1tT00FSMpGhYjuqSxMfmV bKO++G3dnJv7qmcNkXQ0t7RJSzphftOUGNlX6sex5hi59NJq+e7J/1tf0pZYtv3x/zqs63yZl9bh csnrLvnktZH5pncPyr6Nfsviu5a/edAxfMBZUbQD1fc/9tDnqpGrR7Z8j7pE957u17/vgU/FA59a O0h9P45dEbAY8VGrftKrX1pjns90WRtoeTmns3sta5xebBbr1yVz2jifJ5Hjyaa+Uiv6tP6Yr8FX svS10xptHaePO79XhfKBlY+ce1jxSelI3qvMTV/zJ56c9XYNA4CDG0t3jH+RvwUbD1I7wKmVw50+ nLP1xYUf15CO8PQvNp56x5yTOS/l4Jb75VjmSP3C5mJ8keGWioLXc9+Ndf1JRzFpn0mX4mzvtXFh z0j5NQfn5nmpQDVomWoPftJkRZRt0t4abn6jVv94s76kLbFy17Ru+vV3cW6dn0lrsDH1da7xa67L CuXiZ9f+xcUzrqz+blD6pCrRFwv6YM7PFt9Jv9z6dzSsZ1Sv+50zJ31Li4QconaYxqJhRYGLiRSo OK/F6Jj7pHeHcsojY8mjfmfzMXJLTcUwkmNIJyznEb1qdG3sC5q0Dh1TfDYP2TQm5hatjFM+Hpd9 bW0uye/bfD3cdxpbn+mJZ064sFeFcubuBf/7pLFnSB7OJfNwbpojkN7DvnPZvaM1BAAOfjy/p/tP 5m6675+pWPpiIgetHLBj1lwXP/zRGwyYe7IUgixfoB3e7uBuZNQkHa0xFiAfz8Ugt3ldLI5Bl4pZ ohSp3CZMcWazwsZ9mkN99mAhMTIn2UQjjHOXjPNoLGkD6ZPGE1Zfu2H58qGN38Las2fC64ctunCP 5Nd4zWFjex1sHbT+Uauurn0wa8q2OW/95rRLXqFPwfLBqgcqF4TQP/aBT1bTt8z8iso7xoVPXB4P ZmOtANJcOmd2AMdW+vGw11ZiZX1J53xskxxMzZ/06qOx+ciubUY3jx9zDo1PPmcPYz+naLXYEXms rdnYLoXV0xdeo+SkucjncjHFHrU6h83T20JJuHfl8NGHDD4mm4da+poefvf7qp/MvWXCgK4Bv69y APjtwLaXV/6H2U8+OG3ksksrugXSe1j0+2CpeD68/PLqyReXHqrSXoF+eN4KlB3WUgzC2AoD+Vzf Coz1ueVCkmhFxNukKNg4+LggiC6uoWi573Jxy303Vl20UevWk2kyvWqpDfY4p98L9/N8NQYf3Swf XnZ5NXvTfXMXbxl17JbnVh27+6V1xy57atKxk9fd8gJ/wtjpUzzlTvNKIafx8dXDKy5v/ATzvO3z 3vzTBTct+dK4s8LN4AP8w+ZE+gXqQ1eP2Kufh7vwicv0MNWDPB7UevjTYUs2OtDtUFdbVlDtQHZ5 4uEfSTmkZb+ObR7Rp5wyj9eqjvrRL1qxS2tkO/tNX58nu1GyVnS8LrZrDrapXRnnJjqb6JU+b+bL 81mc+MV+5oRv9bpQbn5x8/+4ceEdv6L3tQ+7+z2hOB5bfXTkCdUVs39Sjd4wHjdJ4Lcbi7c9+NdL doy/5qFll18za/Ow58eu+ek1a3fNe4+6ew0ulPGglgOaWzq09cAmX+zrIV8WI08uOgVFq8WIbNY3 ves3toXf1kk3L453jGuMfbVznI2dhlrO7zU50000kPpxTHNovkB6cBk4/9Tqga7vVCOXXVbdveAs eaix2Fo80a2PWxm3KpSELVu2/ME9qx7868e6J1x0+ayrryFeM+/6N698enPHH+byoBslH8y+IPGB ncax5YO/sJGWYgpyIbKC4LXc97GqiW1ujzG8nkCnYRv1XWxk8InONObL5xGtzMc6na8dfWGr5fEs 9mBssjVxb26UhEU7Vv33mxbd9p4bF91xzT2rhl9z6Zxr/3rxtsV/rW4A+L8Du/fsfs2fVrtz7sl8 QKebjLaxgMhhXisUNVtZjMifjxPVHuNpbFpps9w0dv1En9/3WzFoWqyptnbWhj5Tfbym3E7rlFjb v/otD/nLeWNM0olfbKQnf7tCua9RfuvVH/zcms8d7uKTomNjKUw6Vh0XH+0nDbU6dhSNxvi8DYxF PJDzx3nIT/Z6jFF0bi7L1U6rfh5TfupzvLVmF32M0zHHx3mIFGfzeL3OQQz2vblRAgCwD0E3ynjw xwOdWjnA7UDPDnb1sd2No9YOfBfTqONWafObPviyeOsHXSze2qZ1a59aF8u5NT/nNbun6uPa2Sbz CpOO1xJ90nJu8sc5HE3H/RQna0p5Y19j+qRQ0oHNh7gc2Nmh7ekPdj3801j8ZcHw5PzaipaKRu73 erYV80S75sjG1vfj0NrazJ9R7ayhlvS8f1lb7JtfNTaO8aalcWgtzuwSl17bxnnUR0ShBIA+BhfK cDj7QiCtHNjZYc6UosC6Woy2WZxqQytzOI3ziS2Q8zYwy+XzSF8KnKf5VBvmluKnxUp10prGx9l6 G6g6KXiSJ9mUXp/lshjpZ7ZIiaf3nvXLtN/B71G6Q9sf4llxiH7zydj8TLIrubhpPi4QVDC4Fa3Y SUN9s0lr5LEyximTRueh/NbaXEXe1Mq81vd+65fMY1r7mD3l4VbHzhf96tvbb70CALCPQO+npQPb Dm89sO0Aj75APvCT3RcoKwZ8c1JaAWnKxZosT55PmOu573JKUdH52G5McYnJn+YRn8XyHjRnHiv2 qA2klnUcI3oplBab1uRfG87P4za60B7wQkkHszvYpXjoge5s/nbEWjvsTatxSevycD+01KdYi9N8 ZcGIfmq1LzqxcX5qvV1byxfjXRvn8Tbbh47Zzxq1s4bs6nOx/mEi2dKYbdbXvbLN69w80RaIQgkA fYyB9JdE+MDWg1oPbSsC4pPDWw7wMNbDnMfkpzFTtJLDtClHVixMp32ZW9oY4+aJdp2Dqf2UQ5g0 1Lr5qc++wBhbxgTS2lUr6yjieK+mlbiU22xm17H5OIfMF+dWDdtYK/YDWSivnPPTxkO6sdCxLT/s pbhITNKYXdtMI2Pu81j1ylg0oi+NqZXCSD7VmI793mc2pyko+VRf2C22jOexzm1+05Tj0hZ9LlfN Tq2Oz0ChBIC+xV3zTuWDOt5w+KC2Q92xhY3jLIb7yWfFIvqyWGu1YFhsoBW2klK0dMxainVatck4 LzrJr/S5oj/lioXe+x3lNdMc3Dpt7EsrRdRatZmGY1XLNmtDoTyA71Fet+g2KU6NB7frO3scq990 3JZFgG3aD8Ur9YVNxUTyNNj92OdUm1+H9J1PW8/aPBxHa8z3wAXM78ns6ku2PEY0Wvx4rLae5tE1 4T1KAOhjxD+3xQc+HdhyoMdDm3x2oGsbD/6oMZ3TsyaMNaePtbH0ZUzamI9yc2u2FC/rMGoe05iP 95L8sgbxxXnUL33x+7lk/hSfbn0Sww8ITsNjjk/5Yn7XZvkc0zqMx1cjl196wArl9Ytuzw7tsqDw oc6tHvjaNx8d/n4sxcfGFKNxZNMCYLmo7+PibVT9EiO5rIiJhrTq15bssfC4eVJ+jeNY61Mcjev9 NKcfS26y8di0FGsatuX+Jl+ch8Zms7Hq8K1XAOhj1P4upR7w8dC3cUcUrRXAvBj4cUNOX0hK2loy TQt90NTnkdYXZqPYUtsxs6LWAf3auahqPzCuoXgNhi0+/8AXSio0XGzsIJcD3gpFPOBpzNrigNeW +2qnlvNQn/1qVy3rXA6m07GG9JSHfTp2a2vyyxpTDmP0mZ7izR/1Qs4bbTavxVmuZGeWcUTS8Dw6 Np/Ow2ONK+dBoQSAPgYXSioudEjzQe0P63Is9Ae7He7SuiLlfHle13d2X6gsVyomkos1XGSodWPN RWOONdJYKRqN9Trzmc1rQ8vzstZixc468mnL8aSPY43nsc8jjDdS0lnu6BP2RaH0B7hv042uLCYy 5lY1KUbs3Lcx930hcHr1Sb72/jQW+nk4xvki2+SJczTFujhZj9tTwWytvl/Qv16RpV7H+NYrAPQx 5FOvcqhbcZAD2/WjPx3s6dAvNerTwpHaZLdcVsCkMKjWa2KM9CVX3cetkfw+xvah/ZiP9WRXfWA2 l9rY7m3c6jizu9iWpHzSyn6VvK40tnUc6ELpD2c+yLnVwuAO8azANPSzYmFssrHd5knz5f587DU8 X+jbvEzvU3p9vNlmecvCJ2PLIXq10TpjX3xRp3Yh6ShONS4m01IbaHmacuNGCQB9DP/jIXJAK8ui YONIGacilXx20Je3q5zNRS/Th37KT3al9mMBCyRdzGGM42QXnWud3fZA65K1icbnIX2cy/KQL7ZC 08V1mzaS8jmaVknxQxf1wbde9XDnw9oObLOHsdljXw96HpvGaSPb2UIbC0dhz+JYV9gC/XpKPfvd vrJ5TONjzObG8hqkPreOSZteB5rH1srfCnbxHFfst7TJWFrcKAGgj9F4o2TSAZ/GtYOdbU7j+0qJ qdvbs9A3zJuoWpunYQ3C3M4FrcGeKMWM83qqz+J8oU9zU5ETWt/rLSYW4ECz0RzympI93CgPcKFM Bzwd7NJaIeDWDnRi6LNdNfF9QbOxX+M1rxWLmE+1bCOfyyka9dVIuSSfrcOY5vZM+7B5bF3Wb86j 69C2bs9t3sd0uTM721Lu5n7SolACQB9jIP14iB3ydkjbQU42HofDPGrMroe62RvoiysXA9VbLmqz HNFucd6edBJvvqSzvDGf0s+TYt2eCtrNUOKoL7FJI2MufGYnPcVynGrIzzbSWz6N1TblJpvFCvvi W692UHMR4UJlTAc3H+J6kEd91NBh7+0NdEUg9l1OYUN89IuPC0ujrrSFsd+Xn0f72b4Dm9bP8ylt XLbcb4iPY5tbNaWOaDlsjG+9AkAfg36OUg5qOdzjYU4HfXmIk00PcSl8qY12PuxN5/SaS3KIXWzB n8Uofc6gNz+1sZiwzXJajiKP0flSvNl13ES3jmRzMU3xnJf6uY/3Ef3kM6om2OLrEDQHtlDeJgdz ccj7mw2P2SYHuflMb7c0GjPZp2P1Z3bVS1Egu+Wh+OSzHD63zRtjzMfx0me9jmOf2/o8ktdaiSVN RrWxv/Qpfb5o97msbxo3Nk2ZH4USAPoY/AsH/AEdaIUnMYzDwZ1rtI02ab3GyLZA82V5nL30tSUX opwtY522LLrRzv3m+Ph6RH2us9cisTkPUbQN/myN0vbJh3nooKbWH+6eZNdDnul8dsBLASCftKJ3 Oi5QRMnFftYmjdk5T9RKXzSWN9iKeWwu7tNcnE9ztJhHimihMZ/abG7LJ36bV3yWk8ccJ+Os30bD a85yvQO/mQcA+hr8HiUf0qGA8IFNh3ggFUayxbEc7mUR9WPpGzWefCGW81gu1Uc7abXNKXpbQ9To 2kxnxYdviqpluxYfistIetaJhvPyWGyR5tOx5LOxzkfjMjbGFDZdj4yljfvwOcgXOGzxN6lQ/o58 pfYv4od57IAOpLHZpJWxFBUh26iwkC22pk9tLAjWd2PWsM3ypzzi19bR4mQscWSTvNpnjdmSvqd5 jJwzi1db9CdtSV6XxTm75cvz5PNk2tDiRgkAfQx6j9IKghUWoxQ6pR70drBzyzF6uJs9jnNbySa7 FY+swKiObDZ3RvZJKzmcTvP5/KYRH9ktv2gzkiZqtR/tQiq6Mb/FZess+y5HaNOezBeovoELvl51 d3e/Xr9U+xVyo7TD2x3iRTGRwmj93Bbtrgg0kXVNhcF8WVvPlc1VsiGnpxWolvGBpPGFrEZbu+Uy vZs7rt/liYU1tGYv48zGe1QfCiUA9DHih3n0cDbKLa1eROK41Be65E9FhAtxEU8+o+hzRl/Q57pc n/vC2PmytRY6YTkuWc7ZpPc26jdpZJ3cj636aMyvj44D75r/1QNaKP2hHg/swiZ2Pya/UW1UCLRf y2k6yqF5WhWt0i43usKnc/l5+Ibp1hNjtM2o8WktIY5sli/aVVvbT+rzOPgzWxlD+dRmjD5ltOnc KJQA0Mfgvx7Ch3bzwV5SbkCm9THa90XJ7FoUeB4rEKq3wlErII41TQPJx7S8ZO+xQBZs6Vd7bW+e PeQ2xhxFTmq5n/Ic6EKZHdLKWFzi4R5aLkTmqx/2rGFtsJMm6qzv2thP/kxn9phX7doXWiytI+k5 h62Dx+ZP60raYKc20HJyX21mT/l9XmXUuvwUx7Fis0Is+VKOprmNKJQA0McYNP80PajDAa0HtRQU d5C7AkKFKBUcLUx62Nu3bq2Ysk5pBSzlEr/ly/2mkXHMq/1YBFmr9iyPiye/amQsOutHDduKuNq+ ko/Ja1A7xasu+mJffUaze5pdNTTngSyUt3UNjoe4v421ohzoOuaYBr/6ZJwKRBNjMTGbi/PzcBEi O/tym+nzebQAOltZiJjBn/I5jcVFnxS3tC5dj7Nlrx/HOX1ozcdaHgdyLpcnavC7XgGgz3HPorP1 gM6LRMbClxeevN+OrXRkZ1+rIqLsac7SZgUut9lc9fhmmx+bX9se1psVXs5Nhdz72/NAFsrBy++r 3jjwnXrIu8O8qaXDnQ95GWcxfOCr3/SuNXpfHFuxIBv1dWyt1/DYaSyXz2njaAtaK1hm9znYr9oY Y3an4+JmMTr26/L5Mp35G8i+oLU8URvG+IUDANDHuHfxOXwoSwFxB3Xs+xuYjJMm9FVnN8J4M/Tk 3JbH5Ys2md/rY9/TzVXe9qSfx5U5aWyxpVbYk836dR3nc2vJGO0ax/ObTWljXqf0D2ShHLLifimU fOhr0aMD2/VlLIe3LwJZkSCa3fnaFommPKFPY1+UfL5SH3Moze4ZNUWckeckm/qYTmtj89dfGxlL rvrrxvY4zv3lPH4NKJQA0Me4d1EolFpE5CA36sGttMLii1SyWwEq4vyY+llx0DjTsF/6kt/66mdN mo+p+Ww9aV2ynhgXSTGyfs7j8/l5jKqVfrI353a0XDwHUewc5/IIi1zOf2AL5QN6o9SDuuGgT335 1qDdJO1bjTFWNVxUSBv1am/QxW8/akz2LUqdx8bpRis2KUL5PKSRsdhERzbr5zGyD22DTeYpyDbT JRvnjH5tte/n5taN2UYaFxt1LhaFEgD6GFwow6FMBcMKgC9O1i9bZjjUvd0Y/crk82Pnt2Lh4ut5 zK7jzG/5LY/ZheajeaRI0pzq99osJ42V3mb2mi3Emt3nCTaZi2xmJ632Y4y2jge+UB4lBzYd1NrW CoAe5uRPh7oWFmUsBtFW+CmX5otanyP2NT+15TqssMWx2FI/kOfRWE/n9/Nm+VQrBSsVNfHnMdHH cdInm8Spn3XenueM81heHksf71ECQB/DCiWRi1BRLMqCJbei3Bbt1Db5gs3bmzSZvZ0/MOWT4me+ GB8pGu6rz3RWKLP3DH28L2CxiJk/tFlho3GL2KhpwVLjxgf+W69HZQe0HfC+H31GPuyTLu8nfSog MraW+0zNH+2iz3OYT+jX5OfhcaE1xhj187zlPETKozZZW57X4ny85NVipz7LIa8LUe3cip1zml7t ce7gR6EEgD5GKpRy0Fux4TYe2qkIpGKUbGwPYymiyZaYipi/SRpTTmWr4pHZi7lCjlqe6CM6n/Vb zdNky3wN8/TkV3tcY6s1GIP99jknHdhCOeidemDLoR8PfjrI3diKQhy7AsDxqpECQH0tGBZnGs1h sTavtKmAmM0Kh/nKdfqiY/ZEnY80avPxfh4bR53mTHPr/EbWSP6m1mi5uB9aY9KEftAkm+hRKAGg j0Ef5qHD2xeZWPACs5sikzSqZU3T4S+txXI/6ox5bsmv81AMz1NSfaG1XBYrBdj8wqghe8xbxHIM tRrn59X1sD5bj+TiGLMXcbHvGe22Fhu7tZLN2bu7JxzQGyUf5lYMuC/Fwmh2HodD3Gzcql0O+VQY WFtQNNpSESO911qfWqXl5XVpfMqX+p5xHu2z3Wut71rWcUtj7Qef5Kjrqc3Xlc9TW1sYS+7Up1jT l1oUSgDoY9CNsl4IioIVi0Wi+ZNOfRrPPisoqmdakSjtgWZjvxUMG/sYyhF1Mub3HS1G4yUXaVXn aLliXm09s3kyNtkCbe5Wfl6n+UoNjWUf3n7gCqW+R8kHtxz0dujzIe4YD3nru5ZphYL7rg2UmyPl lX5N55gVJi6mNrY4tzYfr5o4T7kerw3kedxYbqaJMq/lk1yyftJqX3Nan/dGNu6TLeWR/KrjfjGP tZoPhRIA+hhcKMOBzAd4URS4qNABrvY4Jn+mJbu03m5FQXKHlguB87O+0HKupPEs8yV7arM53FyR Lo7o15PRdJnetK6Nftcv5qixpV/y+qJ9wAslHc6uAMTi0YKp2MnBHn0aazYrDOaLWu1bgWAbjYuW +1pMvMZiop7z2ZoKjfr8PF6X913hIhvN7fPyuFVsYIzVeJ5X+jEPr0PmsdiUSzQUg0+9AkAfQwpl XsB8YfQtHfBWxMoCw3ay1YqA5I7UeKbq0/ylX9psTs0Ti2C2JtVHn9l13MCWPtuHtY10sZSnFtN6 3rZ5ne+AFspB6VOvfHgr0+GtY1ckiLWiYRqKbzfWGBtn8zTRx0Qbxbq+KzzW2lypYDbk8XR5UoGT VjQ2Tn5bGxc7HXOcUnyhr3qm6tnnbCm/EIUSAPoY/hcOyCFtrfSzQsI2IdnlW53kl34qctJK4ZIc Rl88vJ19rNcYl6tWAInaz2K1L2Pyq577KUfyh3GmIbvoxEat2fw8yc82y2Exqo+6wPh+pvm8P7Pl 9r64UcZCo307sO1AjzciJRcgjbFCUY9RPfU5p44tF+vVzzHmd/R5InuYx+lyn8WYX8j64ItxlIOp 6yONaz0lh86reiZrdT7SsE/WwD6OU63mkRjpn4FCCQB9i/JTr56xoOjBzUWFC4MViIa4aE9jLqLe zrZC1wOb9SkPtR3lLHW2NytONTq9aagt9KmwE3taR/A3zdew/gN+o9QDPR7ifKjTOB3g7Ff6sRzs ptdiwAWKioL4TePnkVhrySaMfZ/f7GpLY4qnvGITfVpLzME61SjLecQm67ccQtuT5OExtTQ2n7b5 zdFRbZyjcZ5iHGJwowSAPsZ9i7+15865J1d3zvlyxa3yjjkn77ljzimBX91zZyC1Mj7FjcV352zz Scu2gnfMtlzOH+K8xpPmv3X251PR8IWlRUHMi1VgpgsFL7RW7E1LRfDW2V+obp/1ZV7fgDmn7hkw twPO+VqDXWx3zf36HnpdH+z67p4HAn3bW3Z1df2+fqn2K4avfmjXR0ecuOfDw48PPEHbwAetJVsg t15T136IWiP7HS1fyUb9P+w56t4P7/m7wUfHwmHFTAp0sFFLvtCPdtVxjNl4LG3ySWFjW/C9Idyo Dxny7uptd39wzzFDjwv8qPK4PUfz2Gh2T7OXOj8W29GB7xn28bTv+Drkrw+/jqG9bMY1r+qXCQCA vkD3L7r/4+6XN95o3GX8xZYzVdIneOqldZ+ds2X4LaNW/OCV2+Z8MbvxNd4cgz+7uZKe+6aVm6Fo aHxiNXD+adW09Xe8snj7mBufem7ZsTo10M9w78oHHzht0vmvUhGjAmeFzYpeRyyKJ/d1/KbBx1Qn jz17z90rH3xl2tZZN+q0AAAABw/mbx4+8fY5X5JiFwtfKHhEVxzLNjGMzafxo1f+6NWVOyd9UKcA +jm6X+7+64c3jFl/9LCPasGTQpcKoRbQlmNl6FuBpP4nHvrinjuWDf7++hc3H6NTAQAAHJxYsWvK 3Ntmf1GKnRXCVgXSWk9nG7Pqqlc0LXCQ4fGt0zccfs+xqfhx0Ut9KYTp1ugLJLVWIMn/yZFf3LPq uXU/0NQAAAAHN3bvWf7HD6/4fih4VPSk4JXvSVKhjEWz8Nlt9K55X60WbxuNm+RBjEtm/vCVWASp 6LnbI/cD03uWoW9+V0zfMuQ91UNrxlytKQEAAH47sHj7o9Uts06MxS8rhlw8y+KY20j/2Morqy0v LftTTQkchLhx0e030wd8rOhZEeRvx1KRdIWTGG+cxmD7+ENfqHb+Yuefa0oAAIDfDmx4dk5Fn4RN 32KVW6T0022yHR/fcEel6YCDFI9vm3nzoYPfFYuiFMiGokhjttntMtnPf/xS/DsAAOC3D2t3zwg3 ys+Fm6EWSCb1QxHUb8c20f9KuCkbbsMBeZBjTPfEm988+BgpfErp07dc/VgLpfWtqIb+BU9chn8H AAD89mHOk/dp4dMiSf3yFlkUTX/jJI5edVV1oH42Edg/uGr+9Te/ceA7uTDSDTHdLMvbpdh83/il sWdWAb+jKQEAAA5+bPynVf/9vsUXtv32Kv+oiH9PskE7aP5p1cpdU47TtMBBhiuuuOJ3vz398nAr TB/Qid9u5YIoLY+tb2Ptk+aooR+uHume8N80LQAAwMGNnTu7/mjx9kf/mb7t2qoA2rdg7dusXiO/ kYc0Ynui+67quefW/T+aHjiIcO/q4Y8ecff7skJo31qVgujejywZ9HzDDO0bQnvj4jv+uSv829LU AAAABx+qqvrdtc9O/Iu5mx546ZZZ8uvsUiFMhY+KIpN82pdvweYF1W6bt8z6QjVn8/3/tPbZmX9B c+h0QD/GgucX/MmwNSPGvHPYcVwEpeC9o7kgKpt8bNNieuiQd1fD1gx/aczOMSiWAAAcXFi+e/If r3929gld2x+rhi76phY5LXZaBKUwpkJo42ijQql9iZE4acX+0LLvVat3T6u6n5//Qbxv2f8weffy P3588+wPXrPgZ5ecNOaM6k2DjpECycWOiqWR3ncUGxdDbWUs70nKWHR2qyRSzq9N+Eb1k3k3fXH+ U/PfvjzMqdMDAAD0P3TvmvUfF295ZMCEtTdWd80/VQpeh+RCqWzyM63AmoaL6YnVvYvOrcas/PGC 5TsmDujaPPXf63KAPkLXi5v//fjNEwdcM/9n1d8/9PnqkMHyO16l4GnR04LY+kbpdERXLJMm5Xjr Pe+vThx9anXX8qHV41tm/RAFEwCAfodNzy7+2IS1N1T0C9BrBS5QboulXW+J5O+pSLrbZSvdnXO/ XI1affWvNj+/5BxdFnCAMX3L9D+9fv5tvzrinvdpccyLmvRDsaN+q0JpOhcrzIsk0/I47VHDPlJd Nv2qF0evn/y/dVkAAAB9jzGrflwvXrGgSXETii8VPG3jmHxJE/1R5/KaLmplPGLJd6t12+b8pS4N OIAYtnokfzvUipwVMLkVWjGTgheLpNl9G5j5zRcoeajYasElm/mYcnulb8nqsgAAAPoed879ihYz KXRUuJiukKUC6DXW+r73t/ZJrtxPxZM+ODR3y0OH6dKAA4Qt1ZY/pZ9vjAWr9m1SLWyu6GV9pRS9 Qqt99rkYKppWJCN13rcMfne1/OmVl+nyAAAA+hb0x6LltiekwsWFkwtlXsy4DfZUNK3o+b4UPbNH m7bml1xijwy2zc8t6tKlAQcIu36x6z9+fvTXuVD5gsY3QKMVM7r1xX6y+VuixMi4VmS1H+3BFudR P/0+2Ulbps3W5QEAAPQt7ll0bihSRcEqaIXOj5kalwqqFkKnTUWxtJHW2QJvm3NSNWrJT/Ct1z7A pTOvluLlboSxIFoRU9qNk/xJIwU0fZs2Z4xRP//igth32qA7dMh7qjXPrvuGLg0AAKBvMXPTPe6W WC909mEe87Hf6ew2Ka30s1zqi/nMnxVX8d23+IJq+e65/0mXBhxA3LR04B2HDH5XKFZS0KxQSvGT 9w75Nql2K2ps51Zi+CapMVL8pIBaIWWftpJD5+C+5HnfA5/Ge5QAAPQfLN726Ifumvc1LlZWsKQw GstClwqe/zZstFlfx/Zt2GijPtmcz/LM3HzPb3RZwAFG185ln/rIiBOk2GkBM1qh5IKmxcwKne97 ms5i2O61ZRxpSRf4g7nX/7MuCwAAoH9gzpP3/vLW2V+IxY0LZPy2KtlcodMCJzrVaF+oY40zG+ks LhZJajnv8dXQRef987Ldj79NlwT0Ae5f8+iiN9MvFwiFKyuAXMSoX9wS1Zd05LeC6gpkqVOyztuC /qMjTqyGr3jkcF0SAABA/8CzP9/8f6asv/2JO+boB3u0SBql4KWxFDxpuR+1UixNI7lcn8dWHJNt 6OLzq43PL7hdlwP0IQYsvWfzu+77eFbA5KbnxmxLfdGojsbU9xoe5zfRJn50xPHVQ+vH3KJLAQAA 6H9Y9NSoSeFm95tbZp3ItzwuaKGQya3QmMbmlwIpxS9pdBzzWHzibbNPqkav/NEvVuyY9re6BKCP QX8lZOqW6ZM+/ejJr/DPVXIRczdDx1j4tBDGYqqtFc52BZLi6G9cfmncWf+46vk1A3QZAAAA/Rc7 X17+4Ylrb157z6Jzqltnf55vfOnGKEWRCyP1ueBJUUx+1Xu75rDxbbO+WN3XdWG1YOvDC3VaoJ9h 1TMbvnzDwtu3/f3Dn68OGfLuFkVO6G+bbKfC6b/tSlQbk2+X7+BfcHDcyBOrW5cM3DZ12+y/0qkB AAAODizbPfa9Mzfds+zBpZe+MmDeV6tbZsqf2pLCF4olFUkd8ydY483R/FYYraieWN0595TqwWWX /tP8zQ8uW7d79nt1KqAfY+KWqe+9fcngZcePOqU68t4PVPKHm63w5YXQ+lIMnY9seiul9tDB764+ 9tDnq+sX37lldPf4D+pUAAAABydWrx75b598Zu6H52we+siY1de8NHThOS/dveDMUPROrm6b/cWK /lZlZCiG1N466/PV7XNOqu6cd0p1z8Kzq+FLLn5p1uZhq7a+sOKRrq4B+GshByFGVqv/7ZxtCx65 Z8XwXRdMvfSlv3/oCy8d+8Anq7cN/WC4cb6Lb4dvHPTO6g2hEL5x4FHcJxt9W/XIez5Qvfe+T+w5 cfSpL10z/6aXHl4/5pGR4d/VFdUV+FNrAAD8dmLz80vOX/LUmPO7tj764Lwnh2+auu6OTVPW3c6c uXnopgVPPrRpzuZhl6x4avL5T720+nwNA37LsOTpZeffumTw+V+f8I3zr11w88bLZl696bzJFwd+ d9MVs3686cZFd2z6WvD9bPEd5895agH+HQ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BAv8LuX278uzXPLjps0Y4J hy3fNePypbumrZi+ZfiKx9besuK+VT9cMWDxRStuXnDOijsXXfjibYvOf+WmhWe9cv3801758dyv vPLjOV9+5br5p77ys2C7aeHZr9y2+IJXbl/8zd23Lzp/xZBl31vx8JrrV0x5ctiKBdvGrFj+zIwV i7ZPOmVumIfm2/Dyyr/SJQAAAAAAAAAAAAAHA9btmfP/rHp27nkztj5094QNg7YNXnbptp8tOP1f L5/+qeo7Uz9YnT/p3dU5E95RnTHuiOr0sYdVp419S3XamEOqU8e8uc6xddvXY/+Q0D805HgL5zpz 3JHVuSEv5f/WlGOr7z3xieqqGV/4p+vnn7rt7uXf3zZhw+Bt4zcM+G7X7ikn6FIBAAAAAAAAAACA vsaz//Tke9Y9O/eREauvfWTA4u/suOKJz/zioqkfqs6d+M5w2TucL37lxbBkuigW9nCpbOXrDU8L a6C1nDvhqOqCye8PF9xPvnzzgm+8fPfSy2bP2vrwIzt/uflO3Q4AAAAAAAAAAACwvzF3+/Q3zX9q 4uIhyy7bds2sL++5cPKxfGnzF7mvj03vPtLFsO3lsOEdSbGFHE2+ViStp/PV1hD89C7p2ePfVn33 8eP23DL/7F+N3nDbhnlbR13e9eLUf69bBQAAAAAAAAAAAPYVHll70zvuX/nDx388+8u/OXfiUeFS dmjby6L46HKZs4xpnaOu9fw6+0XTTtcJKf6MsYdV35r8/uqa2V96YfKmoTvWP7/0a7p1AAAAAAAA AAAAYG/x8Jpb/+e9y67ouvSJv//NmePf2ngpS6SLYw+XvPguol00nb7hXcaSdok0NmmI7Xw98ayw z6tmnPjqY+tv2rpox9Sv6ksBAAAAAAAAAAAA9AbLn54x44oZn6nOGH94+8ueXQaVPV34Soo2XDDp Y7P80dnistlb8hpSjo7XU+zjrPFHVj+e8+Vq1paHn+t+dtFh+rIAAAAAAAAAAAAAPWHN8/MfuHXR ea/wL8zRS1a6nKWLXxPtY6lNvkTLYXnSR1ltjlY5es7t11n43D5aapS0jzPHHVHRxXrW5ofu3lJt +QN9eQAAAAAAAAAAAIBW6H5+6Xlj1t/5Iv0SHv6lO3qpbLp4Ef0lTS5q+575HK0vgp69XUs+R7Kf Pu6w6s6ub1VbXlw9RV8iAAAAAAAAAAAAoBXmbh99w11LLqrOnPDWji6VxvIyJh9ldePXyCx3T+xg vY3UOD/X18ceWn1ryvureVtHPasvEQAAAAAAAAAAANAKc7fKpfKMHn8xTzPl46/Cui8ft2M7Lfna 5soulZ1fbrPLpO6BftPtNye9u5q6eRgulQAAAAAAAAAAAD1h89Mr//P0LQ/O+MHMz4XLVbqQ+b8/ 2ZZB1+7S19OF0HxNl1Kxuxwt1hT93OaadvuwGKbq6M+N3DT/9Grj80s26UsEAAAAAAAAAAAAtMMz z6z+d0++tPLWgUsunvSTOSdX35j4ztplLF3a5OImzC9mNva2ku18TfQ5W8W20si4s32cMe7w6vsz j6+GLLls4bh1tx/xuup1v6MvDwAAAAAAAAAAANAJqqr6nbXPLvw/i59+/NQ52x+ePXr9bdUdiy+o rpj+meq8iUdXp405tLiMtX4XsJlJL3lKf6L52mn2lqeNeQt/xPXK6f8Q9ndhNWrtbU9N3Djw1CU7 ph41shr5b/TlAAAAAAAAAAAAAPYWVXXF79IFq6trwO/P3jnmf4xZPeB/zNr6yNWj1t+y67ZF3/yX 7077aHXWuLfGi2V+2Wy+zHnGP19iY8ekKy+tNDZ6eyseUp0+7vDq/Envqa6a+YVq0NLvvjJ545Bd i3ZNuon20xX2NWHCTa8fORIXSQAAAAAAAAAAgAOGrp1dfzRuyaD/OWHjoCn0TuYFk96dXQbLy6GN zeZ9TezZ3+pSmS6c5006prp5wTnVo+tuXTpx85B3TX9m5L/bvXv5H+sWAAAAAAAAAAAAgL4GfVx2 yZYpbxi94Y5JP55zUnXa2LfwhU4ukOFyt5d/6qOnS2VGescztHLRlHdKr5v/9WrWlkc2rvv5onfi XUgAAAAAAAAAAIB+ji3Vlj9YtHPitEuf+PvGX/BT0vuTLo8TNtmKXO7ieta4I6ufLTyjGrrk6r+h C68uDwAAAAAAAAAAAOjv6Orq+v2Byy/Zctq4w8IFT9419BdAfyG0vmfTpZJsFl/GiS/NQ7985/Lp n6rmbH3ksXXPrft/dFkAAAAAAAAAAADAwYIpG+/dcib/8h66+KVLIr97Se8o+o/DluOS5is0/pf7 MHV89vi3VTcvPKcatuLKd+lyAAAAAAAAAAAAgIMJYzfetUV+I6y8k5hd/phNNk/yG8XW+p1KZwuX 1nMmHFXdvvj86qE1P8GlEgAAAAAAAAAA4GDDqmfmf/aa2Se9cPrYt+iFr/Wl0i6E8VLYgpYnfdTV +cYK7Z3K08cdVl0+/dPV1C3Dbtm+Z94f6rIAAAAAAAAAAACA/o6F2yede8/SK184d+I7ar+ohy+A Rb+zy2Szr4mmPWv8W6tr55xSrX920SRdGgAAAAAAAAAAANAfsbpa/W/XP7f4zBlbR1Q/mv2F6rSx h9cuefSxVLPVST6j2PJ3JXNfYpPN85Dq8ic+VU3YMGTV3F3j/qcuFwAAAAAAAAAAAOgL0J/mMD71 0qpj5+8Ye9msrY/sHrL00uq7j3+0OnPsEekS2SFb6cne5Gtlb8ezxr+tumrmidXDa26onthy34j5 v3zgP9s+dGsAAAAAAAAAAACvHc/85slDN724YsGSnVMWLNoxMXGno7d7f5Pds1WOFrELdoxZMH3r w4HD9zEfbLB5lv4HF0zZNGzB6HW3LRi1/uZ/uXvZZdU1s0+qvjP1Q9W544+qzhh7WLjk0TuKduFr fvdQLoKt3nFsTcuZz5HsTfo0Fr/ZTht7aLhgHlldMPm91U/nfa0auupHL4/uvm3BjPA6L6TX3X+N OqF9vXrra8WeYkp/k74Tjaf5TVPo6f/C0qdnXHJFdcXv6n8TAAAAAAAAAABaYcLmAccM6PpWdeb4 t8rHNfmXv1ArpJ8RbPlzgqyhNoxZI5cg1vg8ZguUXzCT4krKfKHvYvii5H2RurbM5ml+IfezvCEn teynVukvbi7WX+jsF+WIXbVGzqG5G+y1+czu6F9H6hszX2/ZsA9iJ/vIYmy9vI9iL6ZRxnWrP46V vt8jbf3GsKbmS3Yrez5uWi/Nceb4I6ob559eTd187wX63wQAAAAAAAAAgFawSyX9kpemB/F4GdA2 XSTowV0e1O0h3+vLHByv4/LhXsYU73Mmeq1nptV+TWfr4r5o4xpb7KPxdWhBP2erNfSUrylmbykX KlvL3u2jadwJJabzOXvivlpTySYd0Xxn4FIJAAAAAAAAAJ0je6eSLgTFhYsvYvbgbT4d55e+Mtb6 9bG/KHJuNza/XI70guf9nmRvmiv6dKya2j6IYWz7qO3F9B3RrbfR3449xZDfWPjcOml/xiZ/Z5R5 9s8+iC324ex+H7KXVjE90b4mZb7A4nVLMW+uzhx3RPUzulRuxKUSAAAAAAAAAHpE7Z1KetiOlHH2 IE7UcX4RU18H9DGc243ZRhr26eWm8EeSvcdLZWJtH8Qwtn1keylYXjw8xUfz5ixjWueoaz3tdSBN O10n7Dm+eR8+rvU6SE8+aZvYah9m97ZE2b+3tdYa0/p5TF/fQtO0DiJdKvmdSlwqAQAAAAAAAKBn 1N+pzB/e0wXMPaCzPTzoR5+je4hPNiWPKU5jvV37eU5dj/b5I7bEGCe++mWw0BktJ69R/WGc5qQ4 7ZexNUqOtpebhjxRz3Mpnb/XDHO0u8R1RtlHy700vCaZ1u2jKUfLvAVbx/r9Ney1tr6eXo/kp/zC ZIuXSnz8FQAAAAAAAAB6hr9Uys9F+gdu93Be+KhvD+Txob4W72k+vRySprioRJKfSX1hmsd8liPX RZtbR8boM3/aR3ahNX0PpH3x2jqkvRZysaZYWUtvcmQMa/U5jI3aNtzrfRDdPvZmL7ZmiyvHbHP7 NFtiK3srJm2aK9nix19xqQQAAAAAAACAnpG9U+kuY/wQz2N9ELfLFpFtcnlgstZ8LkZpuhineeWi 4H1K8jOpn3RxfmNLG+V3c5i9Ud+8j7SulKuJcrFq9iVaDsvj5nTjepz529Ny1HxuHy01ys72Qcz3 QSzzN+VJmma28zH1a5Xo/a3nbWT89+HzpD5+phIAAAAAAAAAeoF0qTyCH6j54T9e6jzt4TsnP8jr RSx7SDebp+rjwz/bigsWzWXj4I9kn8YV5ItgaWN7yJ3tgVjXer1fazuyvrDtK1ru3uQ37d6sqZOY vc1rbPLvNdt8DZvsxN6shf4v4FIJAAAAAAAAAB1iwvr8Umm0y1zbi1xJ9rmLWcHagz3b9FJJfdKZ T/0Zvc8z+Cy+zCEXS9F4e/KHVrn3l0p3YXXxyZ/ItkLXxKbYViz33DGb1sn7yF8H8jeuxzSqa2LL WGMZW8sV1hJZ+oz+3VKl34e3B7Ku1ZpDTPyTIrhUAgAAAAAAAEDPqP2invhw7egfupX8M2j00F7z ka1kruHLm41D/mycUeNbXQCMbfz+0tjo5/yt5u+ZcikW1n35uB3baWsXppLZ3jrfi8/p91Hupcf5 C7bT9ibPa2XT16QdbW34+CsAAAAAAAAA9AK1n6n0lzA3psuZsLSFS4j2+cHcjaPdtb7Pfn2YL7XW z8gP/TS/kezlfGl9xDJPk9b6tnbbh8yXM798BRvFsj1n0ufjksnXar6c7TS+H8e92IfYcyZ9Pi6Z a+tzWnyrPJ3ahGV+Gus+HMu5WufLiV/UAwAAAAAAAAC9QO2dSrpc8GVLmF/CiKaRsV3uzGcXM8+o 1Yd2b2+6FCaf0Hzxwb+w5wzriRpZT77GQqt90TidXlKaSb7kj/tqYFyzsslmbIoxm2cruzHF5uus s+7vaV7v9+PE+utCNJtn6S+13m92388p83q96Zr67WzyJ0VOqyZvHIJLJQAAAAAAAAD0BLtUnkV/ UiQ8mNtlzF+yyodupl6+RK9s0hFNy+Pw8G95PVUrF4TCF9j08B/pddRGm83V6T7cupq0gbI+usAI mzStmfRxny1ovrb7fg3s7T5yDfXzvSRfTr+P/bUXY+/nyPdhPH3sW6qfzP5y9fDqW3CpBAAAAAAA AICekP32V3+Zihey8KBuF60G5g/x7iG9QUv2eImJY8lvTLnq2kgaqy3Ga5/n93p3qexpH/nFKafk Tv00n7fZJS3Zm8h+m9vZjF5bp74mDb4yvkmX+5tijPk+WuVijduH2Ht+DeTrZK9XvqeYN2M+f7v8 Fi/UuGKNTbScp4VL5Q9mnlDdu/JKXCoBAAAAAAAAoCf43/6aXbr4YZwe/MPDtmP0R+YP+8xGndAe 9jObY6mLWm5lPZGmIb0y8zN1H4Wurg0Xm6a9KHkdxbi0tfLZ2Gze18Se/a3WmfZKbNI15W41H9lL n7c1+YUyb7PP0y6UpTbfR7Klsdf7HEIZe73ohH7s/UZcKgEAAAAAAACgFyh/ppIuVtnlSsfNFzZj 0DOdzV0Cygf5/FInuXNbGke7y1Ey06nW9uH30tM+WGu0GEeziT3karBnpLxN9h7YNmdJWndoJYbW ndZestV6zd7kY9pr1OSrMX/tcl8TRZ/mtz203gexs9w5O405bexhuFQCAAAAAAAAQKfwl0q5KBUP 9HQRU3vyCdNljvrBxhcP9TGLB3nV5Zc7ixP6uSJpjtBK7rrW29Lcqqf8hT7zU5/yM6kv4xSTGG1R l2sjW8QL03oyTchV2mVtgdS6OBlLXDaXrUl97Hcs7VHPrOvb78PplGzXfLnPzeP2QSz3xraoTbaS rdYgLObXfdjrZvaUg/Tio9fhdFwqAQAAAAAAAKBz1H5Rjz5wR/IDuT5wOzs/oNPlQSn95G8k+QP5 IlZSNTIPzZfm9PPmbFgv25zd5fb7sJzlPmQvPibpShvbg7a+PtKK3s/Vjs35O8nRYl1t7JbLa3q7 j3brKefO5nH2xFzv2bwPmaMpl9ha54vUrzHpJZfkI+LjrwAAAAAAAADQC2S/qIcetvXBOvbp4dvo 7HIBU3ujJj2k09jn5Fg3brxk0uWOfKZzPr4AUd/Hm86R4/1cGu81Pe+jJ9YvMLLmhnl7lbeZ2eu4 T9nBPogd7CV7zVuQvzaFbb+zXJffi/07CHZcKgEAAAAAAACgF6hdKrOH7HCxC326JNhFrjXloTz1 9SHd2ZrziC3XJrvR/KwJ62S2yOn3QX5bS5O2if6CUTJehCyntynFFvyFPV3Qki+PJbsx+e2dtKQz u8bTWgp/ZJt9cCyxo334/N4m/TzW7KZL+fN9tOo3UfO12WvT65TYZPe20OfcuFQCAAAAAAAAQK/Q 9E4lky9X6TJgNr6Y8cO7apwvo9kd84ubkR7mZQ7LKZp0AWyVL2lz5hrJT32/D4nN9xEvJGWOjKQx Ss6Yt0NaTGdx+XzGvZk3p13A9v8+xN+8j+Tf39SvdUsmv1wqj8elEgAAAAAAAAA6QU8/U1l/EFeN u3jFy5y3advE+sUv9ffqglHm82zno734ufUiW65nr9b0Gvha5szj8q9nX+1jX8+7v/Zha8U7lQAA AAAAAADQC/i/U8kP1+5Sxe9IugsWvetHF6845kuL2OKFTH2sM3p91IreHuSTrYwRP/dLn9dHn/pt H7qmmEPjYizbJC5bg2ptfTG2xqDXeLNl67V+jRbj4yRXypd8iU02T4kr10TsaR85i310tBcZd7oP 8Zd2z578PbF38bJmXCoBAAAAAAAAoFfI3qnky0N4uI4XMhmnPj2k+wf11OcLotK08YKmNhtHu8Uy g43ykd35LLcfJzq9UuYj+vV4On1cv7VCjnPjzFewSdMTW+fW16Bmz2N6M2/ruXI2aXpiq9hW+xBf c79pXLInf0/sNB6XSgAAAAAAAADoBVp+/FUvYNmFzvfLcenztFx82QgP9zwu/NZ3ZK1jTWN5Q9tK l10qzd40tn4L+rwyj+5F6bX7mn6eprlyW/Nlzui1PqewdayPey308zX5O2VTfE95e55T9o9LJQAA AAAAAAD0AukX9bw1PlQz9d08/46iJz+gZxcz0jVrPfnBn3M7e4+XukJvtPW1iU/vXAY2+amtxTst +QLL14EvsmqvXVY0X8+XGKXqPWMszaFjs3Wct6Sut7R3so92F87IFvvgvOSjeWy8N+S1C5v2YZQL f8M+i3Er4lIJAAAAAAAAAL1AT7+oxy4DNTtT9XRZaPOQX7L54Z7i5WLTm0sHa1uuL9Cvq4N9iKbn vdg6e73WBto7rU2+A8GO9uJeu/b7aLic9oLtYntcYwtaXBnflItsdKm8csY/VPev/snlVbX63+p/ FQAAAAAAAAAAmuDfqcwulXQZY7qHbur7ywVdIuLYX8yKS1kYe13tAupyEv0FgB/8C3+kzZX563O3 3IfabB/ZXmK/Pf1e4npbsSkn2zqfj0laT+erraHDvLKPfC/en7EpJ9s0R4dzMoNW5tK5XWzbNbSh j6N+SfbRPC3WedrYQ6tLnvh4NX3riGrri6s+rv9VAAAAAAAAAABoQu2dSnvYZsq41YN4fhFTXwf0 MZzbjdlGGvbpxxgLfyTZ7cIY6S4nBWv7IIax7SPbS8EY20Dx0bw5y5jWOdq/u2evA2na6Tphz/HN +/BxrddBevJJ28RW+zC7tyXK/r2ttdaY1s9j+voWmqZ1EOVS+bFq2tYHcakEAAAAAAAAgJ7Q8lJp D9k2biBfwmp0OYxFrtoFjsahjQ/5URcuE0wbq8/FRbvZ2vnUVjLm9Wv3uRopl5WmS0lkzEPaQt/B PP41aTdPO1+nbDtHttaGfb+mfUg+0+U+YnrtbNzu0tpbpjlTTlwqAQAAAAAAAKAXSH+nMlwq+VJl D/H68K4XCr7cmY3tctlLFzKixboYR7m0+bGL1Qd6r/N+m8tivS5fA1F9ttZyTWEc96Lxljvm0PXU aH6l5FFfwSY72TiG59U1tMnRI3UNlsPYqPXs5T5Kn9hk/X4fe7MXy29x5ZhtcY00R7ILbe5k87He VuZIcyUbXyqnfRyXSgAAAAAAAKB/gn7xx7ztI/6w+xez/uOGZxcft3jXlOOmbRl+3LRN9x83Z8tj x618esZRI+aN+MOqqv6NhuxXZL/9lS5V+nAdL1n6oJ1dQtgmlwcma83nYpSmi3GaVy4K3qckP5P6 SRfnN7a0UX43h9kb9c37SOtKuZool5RmX6LlsDxuTjeux5m/PS1Hzef20VKj7GwfxHwfxDJ/U56k aWY7H1O/Vone33reRsZ/Hz5P6sul8mPVtC0H7lJZVSP/zZoXFv4dnQdTNt173GNrbj1uwoaBx83Y 8vBxS3fNOG7tszP/gs6F7u7u12sIAAAAAAAA8H8Ttm+f94crnp390ZlbH7ps+pPDN49cc11126Jv VFfP/mL1vSf+vvr21A9V35ry/urixz9a/XDm56qBS75bPbb29omztj589PRq+u9pmv2C7FIZHqz5 chEvdZ728J0/hPODvF7EMo23OTu/q2X52J4uJSmXn5f05NOx5vHMLo1m033U91JqJSfPb/6GfEa/ Vl7vfmA+h6yvJ/Z2LfkczRrP3uYn5nPQ17mzvbQn5WjOY3M1+Zj09W21Bvc1p9/+yu9UHoBLZVVd 8buPb77/bQ+t/umjdCZcPv1T1YXhLPjmpHdXF0x+b3XR1A9XV8z4THXDvNOqe5ZfUY3bOHjX5E13 X7Zg27hPTt49+Y81DQAAAAAAAPDbjBmbHj5u9LqbF/x03ler8yYdze+CxItL0wVGbedMeHu4XH6n 6to5eaqm2i9Il8ojsnX4d+28PaP5m3SlT/3Zg3+wyWXDzWc+9fvYlmzjl4tl6LfLof5OLpXG2gWG Lyxu/BqZ5e6JHay3kRpX20fDXnq1Hsfa67RfqP+GvI2/js1fE9a1ec0O5DuVC3eMe+jmhedUZ40/ snEtdR5SnTXuSP7m0/2rrlkyedPgT9PFVNMBAAAAAAAAv02gj7FO2nj30mvnnhIuiO+QB8LwIBvf OWt4WEwP9PKuDv3ynFsXfaNa+fTsmZp2n6P2i3psPbxWafN1Cjvdh1BjIr2txTtYPHewMwtfb2h7 6PU+WjPtI61fKDav83Ht2E5reY1NmsTO9+LXnO9D7EnXybyJ7bSWSzS9e917qy/30RlDzNi3VBc9 /pFq8qZ7q+5nl++XS2X3nu7Xd+2YMuFnC896Je2rd/uj/7P09zRHb7hl/bLdM47FR2MBAAAAAAB+ S9D9/II/Gbvuri/etOgbG+jja9lDbbjYtHrIbWWndzDuXnbZc0t2TfuSTrFPMWb9rcfcsfiC6sxx +TuVRL5wFTZjuV4bt9pHSdJJ/voc7HMs/fuSrfKz3S6cRl6rp2prOpeLvubBZkx5vEbt0W8+uRT5 y155ObbXKJ8jj6/lJ5JP25irprE8lEOY5iC/0TRiT3616zr8XiyfadimudIcyS80f+jHOdQW/TKW /KIRn9qsH1hfJ1Fs9I2g+1ZeVc3dMX6/XCpXPj33nmErfijfcOI1uHX2kudNOqa6ffH51dyto4Zv eWn6n+oUAAAAAAAAwMGITS8sf9Oc7Y+suXbuV6ozxtHPKMrDbvmw2NuHx4sf/0h199Lvz1759Oy/ 0qn2CZa9tOxP520dtehHs77AP0fWNLdxX+yjEzbN42l+r2mytWKTtmUcXzqoTYwXEb4IeF2hjZcb 8xUajeW5S028HBFVz1R/prH9yEWs8aJktphH9lHTRp3TxjV4n9E0PeyD+6KTGLV5u8WHtnkf1Hdj m1vnF1sRw2Pp82vEvtJvc9GY7Mn/g5knVLO3jV664fll/1X/y+wTbHp28ecfXXPbzounfkRfN5lP 6NbXC9L/36tmfb6asXX4+g27579dpwIAAAAAAAAOJqz/5wX/e+b2R17+UXiwk4fX/KGPHx57xfCw qzx97OHVD2eeWI1ed9v4jc/M+xud8jVjya6ppw1acrH+kp40b7sH297vg2JkH02+/Ufbx2vZSxmr +fQyEu3cd7RxvKQ4exlr8ZmvYOlv0vh8TG8vNBpfu7iVeW3MF67C7unjM7uy7GcajVVfy69JpvW2 0l7k9ONyzqax05827rBqQNe3qzlbR31b/8u8ZizZNe1/PrTmuoeunHl8uAgeLvP5NbwGnh4ulj+Y cXz1+JMP/HzR01P36TegAAAAAAAAgAOA2dseeenq2Sc1v+PXw0MjPUiXD9NmM54x7vDqyvDAOKb7 jqmbXlry/tfyJ0ee/8ft/3XhjnGX3rPssn8+U99Rzanrzd5BoXHv9+Htjb4wRzs/kzVpbq9tG8cx DWumfTTsxX8zoMwpY8nX6pJct4s+xXm7xZhN+uW8Qp+nHJstp62lzCdjiauv1+u83eaxuNKer7tp 3sQU4/99tVuLMPf5fXh78lk/+cs5cl3dTzxnwlHVrQvO2zNn22OX6H+fvUP1ut9Z8+yCd41ce8N4 +jlI+v9sc7bax96Q8tE3tkavu/1enRkAAAAAAAA4GLB055Q7r5936r+ePvaw7KFUHlLlgdU/+OWU B1nTmt3iylj6KOzINT+tpm6878Snfr7lHbqEjjFu2+C/GrPujqlhvdXZE96m+f2ajWE9esnqbB+m y/ch9jy27Hs2aXpiHm9rNsqaxJb2IdrWLP0ypjy2x/o+ze9tSSu0eK+xGFtXymtzWN4Un+f0eUqd +YQ+X8qRa4Q+b+t9SD+PEXt9H35uZvj3Rf/GmNFeaFwOP85zyTiS8/k4i7F50tj7875p6Bs6R9BF 7R+Hrvj+4IXbx33kqee7/5v+d+oI655b+NYlOx8f98DKa6oLphwb1neom8PWkM+d1t/A8ps9zJSD PnlAvyBs6e5pw3QJAAAAAAAAQH/GiqdnvX/wkouf/OakY/hB0D8M5g+wye5t6cFWHoTNJvTjFEeX 10seP64avPTifx21/rbpE7qHnNW1a+pZ07Y9+NfT19//59PXjwm8/8/HrB/w56uemf2ZudvHnDVq 3W0/GLH62p//cObnfv2NCe/knH4txDSf0l0qvcb63iaazvZB9HG5JlDfvSznMZquyUeMeRzFnu/Z 7H4sTHuJe+LXwtYq46gnX0F77co8yZbPXdc5DV0imMEW8xplPTV71Oa0tcZ9MN2+Lc501Fo+8hv5 YmNjN6/XGP0lyO+D8rPG2WMeIa1L+sVaLYe3ebZ6vVxcbW1mY7vrB9Lc54x/O/+c5dCVP/yn4auv u/aJzfeftXz3Eyfev/6K8H/tOib1lz098/RZWx47a8aWkcNGrx3w81sWnvOv35n6Af4Ug63P5ouv ebR1QltXk094bvg/PmjZJbu3vLDio3pUAQAAAAAAAP0Vw1dcN5Q+lsp/fzI+1LV/6EsPlU1MD8m5 LeUzP9loXvoNsRdOPra67IlPVdfMPqn66dxTqmvnnMwfg7vsiU/wH1I/g99FbZ475cv90t/3+7C9 mF9suTaPy1lqm3zRn10amtkql+xdWLskxktHsFG/iVkOy2k2PzabI8cTg48vSESzW0wbstbGlkv2 wRcuZxNSjMUVtHymi2xnU/ocxHIOZ0+vcWL62pAv+dM+csavvZ/H+cXmxhnzOdK4bjst/H+ij8bS Jwe+P/OzfNkkXjHjs9VFUz9cnTfx6Or0ceH/nM1fzCn7klxN+9gXvOSJj1cPrbx+tB5VAAAAAAAA QH/EhucXfuXWhd987uzx70gPv/yAmB5E7SE3+iNbP0zaJavJR2zK5X3+4uZpvmZ7IttpbfxA3Nk+ mh/wW6/Dt02UuSS+zNG8jtwX/bwP6tf3ETVM2ofsJdkc42uhtMtCS4rf76Hch/hN28z6Ws1e5i1I 62taI+2xpi80GcXfPF/S7e0+YjytK643xZm/xmwfDf4WTPNTP4+XvSV/8zqaxtbXnLyPJnpdEePG Zstfr96Tvtl0w4LTXtzw4uJz9MgCAAAAAAAA+hN2/Hzd307bfN/EK2d8Vh4K6WKlD3P2MGj2/GGv /gBJTDHCJk1r6sOwXqDSw7kwy+18jfO4fRAlbu/3QWzSlDYj+9w+yvV6ZjEldR+5rv0+2r5jlL2m lEfGjXMX5HlbvF5C8zfR+1vpG+y8Pu9Tkj2uPWk62YewIWek5Wui1zT35WtdUvz2teSvETP4dB+d 0nI0+ZpZX0eySz+uy+xhTe3+HeX6QNuLjSObbEL+f9FgL0k/u3n59E9Vj295cMb2X256sx5dAAAA AAAAQH/B+mcXHv/I2hurb0w8uv4wFx4IswfHSHpQrD8smrbpQbHJ1or0MFvqe4rvxN+sKfeR9tyk 9za5zOR+z73dRyeaur39WuShnxh0fGGQVi4C9nAvfW+P4zKXH9fsLi7mIb/ZVBvH5Fd6m7eX86g/ XthVm14bjVO79eXC5/OY3jHaUlzKYxqyiTa/HDmdxXGs+O3fRNQ7jc+R/9vJc7DW63UdyV+MmUUO Io01T5qL7OaTfnp9xW/6SNZoTBjvc4bc509+d/XoupurVc/OOVWPLgAAAAAAAKC/YMrGocffvvh8 /tMA9hBnD4v2cJw9QDLJnj9Air65X16+WmvrOotP/Sa/2VvE68Ou1xo73YeMS20al1pPm6tkO79f V27Px8mer810pU0e/OtMOQL1MpHiyO7Geslo9XVJOqXFa1y0B8YLSZy7oNlrub0vMa1DbZw72fJL JfltH2kvXi86YT02+RLdHKxRci6j7rmFz+eTf2OBNM7mVhtTx5SXKXuJeqPmYI2LS18DT3tNdD+c X9hKa/7c99pJ66WPwN7V9Z1q+tZHcKkEAAAAAADoT9j0y3VvXrB93Cvfn/HZ8PDW88NgfMjsSNuz XjR1uyfH04NvZgtssFm/Rn4gTuOe1uXJc7XQ25yiSfZWlBx+XI8tx95et/V2HxKTf61Tv5M8xJQr Z5OuHDfpjOYX6jrjZabUJXs9Z67P6C5E+XyJmb4XNib9u9Q5Ur60nnLdaZw0rWj5ssuts6dx87+J Umc2P2bS+gOTr57PcgnN75m0e0fJwfnDWk4fe2h13bxTq/Hr78SlEgAAAAAAoD9hyVOPHzK+e1BF fyag/lDXivLQmB445cEv19jDZu5rGls/cV88kJZsytm8j3YPz61s3pe4P/bRik378P5kE3sv1xYv Ygd2T8yWl0rTJHtiC7telhp9+5K1OdJ6ZN2pn/bRai+J8o5i+Fr3uI/O8rVizB/naJfP25t1aZ97 R9n3m/k3Qj+2/hZcKgEAAAAAAPoTZj310CEj19zAf6ojPcTZg2H94TAxv8SUzN+5yO1+nOzCJp+x 1PSk9/toNS+xnidp833kdut72hrbra0nf51+/uZ5iW1z0sVMLwl8YQi25j2QroGZPeiKXB0zxtZz iUbt1i/X6OLs4sNfoxhjNF3BzC7x1LdLS56jB2pslqtJx6R/R7RWHas+zqux6WsYcsZ+YJzHzaUx 4if6GOr7cRMtX5PO20yjbFgD762w7Q9ejUslAAAAAABA/4NcKq8vLpX9jfQw22TPKQ/knWn7jj2v L10+9n4v6XJCpEuAXLyM8vBPFx1hjCMfj5WsbejzmHLYHI5mz/wUU9gji7wxt9lD33KorbYPos0R 2G4fEqd29lEOZZxLWfiyi7j3KeWSaOvzPhfHsTKWy5hbg/f7cVyr15LN+Z0+7tHrY5ySx6Lxa+U9 UI6QM89j2kLPWoojv9ptjn1MvFMJAAAAAADQD7GvLpX5JaaZnWheC+1BuMnXKe0BuclnPDD7IOZ7 6c28liPZ3AM/U3KzTvtM7vtx0tqlQvzUV79pvcbT9DFfyVa6Brv1fWywl/uVPRkLbZE3u/xZDtVE rep7vFSyz/Te5+K8P2pKG/XdOOvbOPfzPmys+bL1G6Mm6XKb92k/+kXfeKmk9fhc+5I0z9hDq5/O +xp+phIAAAAAAKC/gS6VD6+5sTq/uFTaA3p61yL3+bHY0sNkk9/bS7bTeJ8n+90DbKsYPy79zfp0 cWjye3vJdrrSZyz9PqbJ7sfWbxzTg3/bffjXjrR1e/L7cd1vZB1dNDifze/ZoG+wCS1Hky+P8ezI x2tsTdb1ch9+XhsL6/sQTd3WlLsV67E90e9DbLbGXNdAei309WDyxTL5O86zF/S5z5rwtmrgkour mfjtrwAAAAAAAP0LS55+/JCJm4ZU35n6wYaHufQQ2uqhMbPrRaZ8YLZxqxzGFJv0PcV4NunFFvLp BbRVvsweHpj9OkqdtzXlS7ES71lqm9ikl7HktLH5PGt22wtfBIzkE1tk1Htdril9TF2Psb0uz8da tVseXkepYV3aR7TpxcZrO9kHsfT7NVjOmsao2jInzc30Y++PF7Ein7P79fM3dMjntHkeIceYRsek Exv5nF81rAv9uk58UWP9YGdtHNtaZD2yTvUF8hpM24adaIwXTj62GrthQLX+hcW4VAIAAAAAAPQn bH5x5SELnhpffX/6PzQ+yMUH7eJh05g/FJLWPXgqe/PgaLQL1N7ENjE+EHe0D2J9H3tDv499tRdm x/sgpgd/oX6dqDWa1tsC48WhyMHzk4byuLk4tyf7jeL3LP0pT9ImX76G6KPWaDm8LdByyT5SHtmH 5PZr4Nye0U9MGmNtHsrPGmOK4xw6Fg31jaohG6/Lj9XG9qTnr3m0KzV/Nmabs7fNL+zo32wW5/Lv Q9JrRH/2aNqW+4dv+8d1f6nHFwAAAAAAANAfUFVdvz99y4gzbl10bnXGuMPzBzlu2z8kdvTQ2cDe xOXa3j+0Unz+UF/n3u+jd+tJ8+zlPgpbyc72EeaOlwilrafRTiSf+kO/5TxlPLNBx9qCrXzenrFh rnKtmd37KF5f06Y5fGwk2Qsda5Wlzfta+Zlpjuyi6zW2hhbj2j5a6TObtPxvmH1qt9fJNEzvV2a+ gl63D3jm+COqGxec9Ur3C4t/pEcXAAAAAAAA0J+w/oWu40etv3WvfllPJ5eYJk1mCw+mNY17gK3H Nzy0lg+8BQ/IpbKHfRBzf+/30RN7sw/SCsNlJq6FWhoXueK6RCc+0eZssltsA2v7FX1t/jY0rdDP J/NneWg+N2fy2VqNTXazNbDF183W1eTrHYt9ODu1dV+53tb74K8/XwbDmPeR6yS3jLlvuqjfe3b6 2tDH8+9aetFoPbIAAAAAAACA/ob1O9f/+extj931k7knV6eNfUv2MNfpQ5+R9PmDvdkSW9nZFx5S aQ1njjuiOnvC2wLfXp01/m08JnvUNbCVvdcMa5B58n0Qbf40V7qAlTS9jy9j6r48vrSXtlb0Wt6H fxeJL9i6BtqrjtkW+nzJMNKY/ZQr6SiH+Wy9PKe3B8pcyS/zCcucHE+MGpeD+jpvRo1LOdWm+qZ9 SKtUeyT5eQ25T+YSX2Sc0+ZN/ZhLNZxD/TG/jqVvVA3ZKLfS9lGPSeNsDo7Px6XNcnx9zKHV6WMP r84O/8/OmXCU8h38/++McYc5HVHWn/aludSerWkf8fSxh1U/nn3yz5fumvYtPbIAAAAAAACA/oht L254133Lr1p+0ZQP8cNjeqjb9w+JOQ8Jl8Yjq4umfvAVenC8d8WVP79n+ffuu3PRt664b+UPrhi+ 8sfc3tX1nSseXn3jyruWXPTzK6Z/+lfnTTwmXDLDA29jzgNHeZDOx0Zv92zna8fexOXa8DXUy4lQ Lglil8tG1Ns42o0u1uchxnnEHi8vTpvnUOr8RvIzuZ8YNdz3Obxd2Mk++CLUlIcY44VpL2ls6zRb fC1jbIrx+4hrIy35S73PQfpgS5c3HQdf3INpqc9M8XW9zsFxh/A3ac6b9J7f0P+5ESt//PO7ur79 k+Err77i0dU/u+LRtT8L/9dukP93Sy6+buTKn/78urmn/vw7Uz/4m3PDZfO0sYe6OWW+tBZZQ9pr e+avSzO/PeX91WNrb1mnRxUAAAAAAADQn7Fk5+Tv37Hw/F/SuxTxYZQfdNPDaqR/mNQHSWKnD5NE uhjeuODMauz6AfOWPv34B3UZPWL6lsf+dMqmYZcPWfK9py6b/snqjPCATPlqc4c1xn3wGhv24bmX +zDmFwh7WO5hzgbamqPN74NtPe9D9uvtYouXC84hlK+x6ExT0nJwLNlcP8+luoy6Br6EhLGPsTHb RFebm+M0h8aJ3eJca3OppiTn1xwU4/spB9nz+YT6+tt6nJ7p7DxX6JdzM2kc9Pz1tDzsF3vKR63E +DxMy0U+psU5vRtbzjPHvbX6wfTP/9PArosffGzDtW/R/1IdYfa2x44Ys+H2kbcs+MavvzmRPiov OeU1CX2j2tPce89zJxxd3bHoW3s2PLvgY7oMAAAAAAAAoL9j4Y4JC348+8vhofRQfqizd0rKhz15 YG6wM+WBkmP5oTM9YNID6OnjDq8uf+KT1cjVP52z5Okpn5heTf89nb5XWLJtyl9O6r734tsWnvcs XVDT/HXKw3grX7O9p32kh3mz6QN2waQV5g/c1Lfc3t6avd2HX6MwH6e1yTpsH7LWUpPocwglb7Mv p+Sor4P7fCEKY76geH/TPuo58n1IrtxfsPa6SU7z576cosnX4WNa5/DrzuObWO5DmM/Z+t+x8MLJ 76vuXfb9Pct2PXG1/hfaKyzfMfWwh9feOOqy6Z8K/5f10wLZZbL9Xjol5b5x/unV3G2PPaJTAwAA AAAAAAcDnt/z/J9M2Xj/1h/MPCF9zK3hgY8vlU32wFZ2Iv2G2R/N+kI1fsPg6eueXvxmnfY1Yf5T E066b8VV/2jvWDaxvKB4luu1cbt9eJJO8tfnYJ9j6d+XbJWf7bQ+z+wCQFRtTedy0dc82Iwpj9eo PfrNJ5cif9kr/23Za5TPkcfX8hPJp23MVdNYHsohTHOQ32gasSe/2nUdfi+WzzRs01xpjuQXmj/0 4xxqi34ZS37RiE9t1g+sr5OY4s+d+M7q0bU3VXO3jzlS/9u8JnTtnP7nEzYNvPea2V+qzhz/1rg+ WYNb516Sf45yzsnVuPUDhszeNu4/6LQAAAAAAADAwYJlL03/0ye2PLD8mtknycVSH/TsYboc9+YB 8ooZn6keXXfzgm2/XPN3Ot0+wepn5065eeE54WH0LfwQXa6JH7qtryzH0VY8sDezdT5PuXi08tVj M1vDPjwzbTE2W6R76JeLTNA4m+mSTTSRnEP8Rh5TjGOaw2jxaQ6eh8bm0xixB2bxgS4uatkn8aaz HJzHxkzRMTmH0Mf5PfB8Zo+0uGAnv7LpUul1KT6Q9RqjzHNrPOdIPvHLPDGH1/KY/DJnoozpZ5YH LrmoWrpz6lW7d+/+Y/0v85qx5Lk5fxlOifvo70eeMfZwXle2h45YrpkulIfzhXLCxkFDFm4Z9190 OgAAAAAAAOBgQ/czi/965taHp9847zT+rZD+oY8fHntFeqA+pDpv4ruqh1Zf/+KTL6w8XafZZ1j+ y8n/adrm+6uLpn6Y57J5mx5ajb3fB8XIXpp8+4+2j9eylzJW85WXEe472pgvC4W9jLX4zFew9Ddp fD6mtxcaja9dqsq8NrYLmrd7+vjMriz7mUZj1dfya5Jpva20Fzn9uJyzaRz09E2hy574ZDV+w8C5 617YN58M8Fiya/pH7l959fpvTfkAz5etYS/4jYlHVz+df+qOcRvuOrd716z/qNMAAAAAAAAAByu6 qq7fn7jx7vcO6bps+cWPfyQ8JNPHYds/NNKDtH+YtjG9WzJg8Xeq7ueWzNL0+xTbt2//w7lPjb2e LsH8biXPLw/W3C/fQdnLfQibL5byblRi6WeGdXifn8f3c5LeWPhoHw174UuW9ak1XaD4hLxWp/Ua thtJ7/qSU/UaG23cl9wphuwSm6jxUWO2nLaWxn0QQ1ycj+dpoSOSxvWzfbCt/T7kHUKJTaQ1il76 Mqe8w5hIeZnkU63pbT1mEzqd5jRfnIP6yrTm5Kff8nr9vFOriRsHXaD/VfY5lux6/KYhSy75Df2C L3udbJ2dkn6T86VPfLx6aO0Nm1Y8/cQnNTUAAAAAAADw24KdL208/IlND464fdGFe7415f3pl3ME xodeN5aH2jDWh9wzxx1e3b74/Grprmn75UJpmLB5wDF3dl3ID9LxAZ0fctNaWrGTfXi715a+dpqe 2DLOHtZ7uY8mm4zp9aFLidD7heK3sY+ROK+zfiL5y3mFKUd9bDaKtXUJZezzdLoP00hf1uXzek09 vmneRBeT/RtJ9rQu1THzsd8HUfTqyy5oshbbQ6bT1vrmO3P8EdXP5p9eTd147367VBLmbxtz803z z/0X+blmv+Y2DHujn7G+ZNrHqvtXXl117Zi8cPueeX+oKQEAAAAAAIDfRqx+ft7bpm29/7pBS747 /fp5p1f07iX9oXR6MDx97KHVaWMODQ/BQvrYHb07eem0v68eXH1tNfupx06jdz411X4BXSoHdH2L H6TTw7dSH85bPYh7m2iEKYc8xOdj6fu4XBMYLhumaaLpmnzEmMdR7PmDu9n9WJj2EvfEr4WtVcZR T76C6WJDrafZ8rnrOqexS7rlL+J4vaU9anPaWuM+mG7fFmc6ai0f+Y18IbSxm9drjO7ymO2D8rPG 2WMeIa1L+sVaLYe3ebZ6vVxcbW1qo0se/QbVqZv376WSsGL39OseXntj9b1pnwz/998WzoC3hPWH 8yCQzgN6N5L+pMk3J76rumL6p6u7llxUPbr2Z+seWXfTF1ftmv+GLdWWP9BUAAAAAAAAwG876E+A jNl5xR9teGHxcY9vuu8rw1f/+LsTNw7Z9vDa67c9sPInzEfW3rT6rq5LvjJxw5B3de0c80cjR478 Nxq+39D2UqkP2vHB37Hp4ufH/gKQ24ziq48TLU5im2iXgza6cIGgVnyd7SPR1haoefKx2OJFxTFe xoKmvkaJy+c1nZLjicHHFySi2S3GMbsc0Zi0NpZccd28Zx1HBpufQxn3wa32eexzqI1pOqXlcnHR FhhjKZ/XKVNu8iV/2oeuQ3MZs3lobGSbH7u+zkHv2vM7lQfgUknYGf6vj954198NXfaDr4zecNuk x9bfuu3hdTdse2jtjdOunfPVrzy4+pqvLNwx+Stj1g/4czoXJnRPeL2GAgAAAAAAAEDfo+lSaQ/Z 0peHcm/vlGU+b/et9ZvGpb1J2+SL/uzS0DquJe1iYpeTclza2G4M84VxvADZWtya0jpdvDHkkAuT xHJ8TZNy1XxuHu/nOb0u+ku7sc0+tJ9eVxfvGC+gFm8+jbP8kjePi+swv2pqX0vOLXNke8n8OX28 xdL/hQP1TiUAAAAAAAAAHPRIl8q3ygM8PWz7B22m2P0DuF02Soo+Z5OmtBnZR3PROvghP83jc/oc vh+p+8h17fdRXjIy+ssJ55Fx49wF08Wo2S++VvT+VvoGO6/P+5Rkj2tPmk72IWzIGWn5mug1zX35 WpcUv30t+WvEDD7dR6e0HE0+z/jx1/38M5UAAAAAAAAA8FuBCevTO5VND9jxQbzNZcyPTV8+vPux XGZyf8aGy12Zb2/IOXrch2fw2eVFLzCSw8b6bpnXsN3lCPPxZYnp7IWmloNoa4u2Bq1fv7dnPu07 H607riv44uvrNDEv243k07731zQ+D9E0ZBMdf9MgxjtdFit+fmeRWh17v89hulJjY/9NirRe8Vn/ DHunEpdKAAAAAAAAAOgZPV0qiemh3dM9nBes63Otv1Q2566zSedt1O8pV7O/9T4y8mWkTsmpY7ug xDiyu7FdXEp7yZhHdRynsUq+PEWN+R3NXsvtfYnptVEb5062/DJmftVGnVFtpGE2xBq9PcaRRml+ ZVxn1BvNruRxsJdz+Jw8dn7NE3+mEpdKAAAAAAAAAOgZrS6VdPGTi0R6CGebMnuQbyA9/Od67yOb acjWU65c75k0+TjZ6+s1W2lvIr+bpqRLiLVyOdE8ak+6EMuXFdcPzHSUW1nzWUyxhjiv+SmuYQ1J F6g5yjyZtqN9pHGp8/vI/cnm1xDXRlQ79dmnmqjzcbQO6ttYafPnr5utwftTDstZ+on4mUoAAAAA AAAA6AX8L+qxh+1IfeDOx0ZnZ6aHdWJ8UG9pkzw+xjR1W133mhj2kfbS4HdMa6Y1+HX0Zk37eP0N +WwfcZ20x0Jn+2j9erayB7qL4b4mr52/JqUvrcf2Z/20jzZrVoo+kF+TZo1Q8uGdSgAAAAAAAADo Bfwv6ikf0FtfPuQhPbeVsd7X2ma0B/8m3/5k2zntna9A+agpscVr4rRM1gXqBVZs3t8LWgyzaX6d w/rlGl18ejevQcd51F/qyn14bZajB1pMlqsVgya08WuksbQH/65k+hqKPtI0Jb0mi6E+3qkEAAAA AAAAgF6h7TuV8UG7yd57Nl3gyNb2YsdsvwZ716rxnavaJaI183WEfOHi40m5uB/n0jjyxblJp/R9 ZbwQeT3lIZtj0pQ+yRPp8mRr1bWVdvZxfh3bHIHsc/n8HBLnKWvM96Jz8jqFomnyWZ60LqHojTGO Y2XM/2aor7ns35DFpxjSyxzZvOY3u44lJy6VAAAAAAAAANAr2KXyLPuTIvbA3QvGh/o28eRvsr8W +pyt1tCbeVMOGssFwy43duHwthjLfUfVlX1em11uLNbiS5qe/U1MOmFup1iJlzHblLWxrkP6jqqj foyjPo9tPomV+UXj5zB90tQpuUzvfS6OcuiYv0am95pyzPPW1xNzsM+0KR6XSgAAAAAAAADoBWp/ p1IfuOODdjGWh/HSny4OTX5vb+U39kbTZPP2prH1G8fhQpFdgGpMPtlz3Z78ftwuZyBfbEjTxELb QJpLKOsv99UT2+mjz1++WlH3Ia9h7/dhbL2PZls+bs1OXxf6mUpcKgEAAAAAAACgQzT99ld6+OaH en5np/XDeGYPF4pWlwHJl4+9X2wWK/GepbaJTXoZS04bm8+zZre96DtXQvKJLTLqvS7XlD6mrsfY XpfnY63aLQ+vo9SwLu0j2vRy6LWd7INY+v0aLGdNY1RtmZPmZvqx9+t6OT6ME5Pdr5/02TufbPN5 hBxjGh2Tjsbx71TiUgkAAAAAAAAAPaPpnUp/AeBx8UBujA/zkRKX23rPeKGgfuFrxWatrae3+yDa ZSSR81BrNK23BcYYzkH7EfL8pLH1KDm3J/uN4s9Y+JlxHtEkXxFrPmqNMUdujzExh9+H5PZr4Nye 0U9MmrZkjTHFcQ4di8byOg3ZfIyO47pVH/+tkI3tSo09w96pxG9/BQAAAAAAAICekd6pzD/+ag/3 8YF7n9I9+Ge2JruQLwEt2MoX9+Fs7di0355ztF+zMGnixcmx1Mu4dd70Whmdzy5KzNxXmy/zy+Ur jRMtLo/N7ZkvGxfr8yzWR2v2eWpjZZ7fUV/bmr0Nyz1TPP6kCAAAAAAAAAD0Ak0ff7WLwIG9VO49 W18kaJ7O58ovWWpztHGpacUU6/LqHMmXxxizmILiM5pN/fQ1i8xz+Pm4X/pbfL0tzmKZTlv68n6b i175etfGxZzKlvOF+JZztWKxZ4rHpRIAAAAAAAAAeoGe/6RIKxYXgB7I72yVlwayt8mTLg+5Jtk7 YU/rdP7yoqSXGpvL+rKXpOUctDeyGVlL7/4pNVb8aSw2XYOP1xw1trDz61jG2zyhb3thfbTT2tRG Y/UJqW920imjLmmTTfZBurSGQPKVbOXzcd7v+jwX29LcyaYt9/06ZG2esubcRoy//RWXSgAAAAAA AADoGc3vVL4W1h/eidmD/wHk3s7Z6sLBvmAvL5V2QbPLW9wv6dzlRjTFa0SxUZsYczjm8zo7rSEy 2DhHkdf0Or+tOdrjPsRu8zMth6Npm/JmOsthOtao39mYlNPvox393IHlOm0fXpPRtDq2NcZ3KvGL egAAAAAAAACgZ+z9O5UHB3u8mHhmF5D8YpTpAsu8vZqHSRcivRSF/E3xZGN7m3WUjDGRbfZRXMqI 9fhOmPZBbRlvOdlerqNck2OeRy6wduH0ulxTzOfox6XP2/EnRQAAAAAAAACgF/C//TVeDtqy9QN9 3tbZ6kH+tbOTdTexXVzw2QWo4eLTm73sv33XSXPl87XZR8Ol8rXzteZM8bV9KNtdKpvtgQ1fw1aM H3/FpRIAAAAAAAAAekb58dfsQd4/iDddSnpLjreLQcNcga0+Fum15btV+eWjtY1p+ZvmKC9ZrJH1 enu+9oa9KEsb69y7bcLWsZEUQ2trWLfky21s9+MYV+7Dx6a1lPlKG49b7qP5tYpssQ/TdmJrYjaH Y5MmG+vr5xnfqcTPVAIAAAAAAABAz7B3Ks/K/k6l0j342wN35m9ha82Uv32+Yh2OFudjyzzl2LMp 3tu9jfbPlw66CKmtKb4W14Icxzm171jTKdlGXweLo77ZlT7e1pvljPHFPgpdFtOGMdbWZDZm+9eq 3T5K1vbRARvnbGdrmAO/qAcAAAAAAAAAeoGmv1PZKXur769svY8me7DR5YxoNu77sepMb+Q47/d2 R++zfEz1ZxrKJfloH7IXbxdfZtP5+ZLJucxuOrXFdRY+i7N11exKb49zaK6oUXucQ74e9X2UY9K7 Po+DP8tZ6gu/jvmC6/aCPykCAAAAAAAAAL1A/Rf1+IdubTOSnx7667Z6X+ke5OUdo8JfsHznyGyl PX+3S+ZNmvZzCPN98CWrXVy2D7n4xHi9oHiN2JU6bt4HxVEr9D5PizN9yqvxTkPrKOdpRdsH620P RK/J5lObMmkkrtN9lDaZ3/Uds9fas1gnMeqKffC6zOfobdSn/wu4VALA/8fee0D7dVTn4ish/QVS Xl7Ce3/yXvLyshKaKTbggsHUQExNwN1gDK7YBmMbjDHYFDfAVZKbeu+yepfV+1W/Kla7qpZluQEJ AYJ0/rPLt2fPnPO7kmzJJtLstb41s/f+dpnzu/Ka7XNLkSJFihQpUqTIIUr89tcT+UKdXLAbLuxA ehGnC39rbmfIazb7Ou/Dw9s9rxWSGBqI/FkwlCRAXNgjVu3pMKV+0smPvKyDI6gNlcr3nMhzOQjm l6HLzgOu3ycgu3IV6IOQn0P6El3OUc+B/g7rHM6G+sk5DFkuy5HZuD/o2ofq1hd0nEN1xJZf1FOk SJEiRYoUKVKkyGGI/+2vyaAUwJd8tqX2ZgSOu7B3DuTTAaUp/yHmqg8frdCijoevSftkAEn38dmo rr4aiJeAbDmnHt+Uz2x5fNYHg3O6ehrj84LbFA+OoXYOAtk9h1Y31AU05etUDzkQk/OAJp+P8Yic 0G9uxzmgK8qfFClSpEiRIkWKFClS5DDEf/urv4zHyzcGv/TifTBQTMzhbTGf+GGDHoE4cP2+iZP7 PMR3uOcgvkCGSMnBCDr6TgctAfgxR57X67DlUB+GN+RP4hR+uGOduNCRT/viwQ39A8HmayjsHLzq nnWfV20M2Bx8b1kNfDZmh64wv+VTO8eDI33yGRRJHdIBFye622sN+5nKMlQWKVKkSJEiRYoUKXJw yb/9lS7XyeXcXeQPFzEH0EkuHgIyWwPS3pr9ft8Z91DAw4oi8eW6h/NxfdLd+XxfTb1hQBI91q/1 0ASupch8liezmz+3uRzW60s4hz9LwiNkNkaN6/ohX2IXyBta2BWUQ/tO4vQcBO6BEPzl21+LFClS pEiRIkWKFDkM8X+nsnYZp0s2XdQb7HaJd6hzckROmjOz6wCAGqlf+mnuiRC5OQ56Dh44XLwbRur9 5DwHtXOfQScgRnT1MdSHWOXHmIb8HuTXOtFOutqSeNqrrr1YDeZ5brR3eg4Cc6IP8YipP1OHLCbl aAyDfJRLdXcO4wTdP1vkyXUG8vFe4tFvGSqLFClSpEiRIkWKFDkMOdifFLELeQ53GRfUYxMkA4JD K/tRwKGdo3PgeaSDkgJ6Bl+Xhp6DPavGPlsizYX+DvZcmRc4tVotz5LVsXM0nEXjD3qOGq9+Fq8f ii05U3KOkJs+6+zzlnN4f/ntr0WKFClSpEiRIkWKHJZgqLyyk79T2XSRrw8T0OnNUN1HNsojiP7G 3MkwIGji5Xkaczk0+/NeW4CHkQg5j5zJ7NR3PsjYPkCHlpo9B+fRnKxTnMYG8OAUdHnLpjCOAvZa bu8TxHMQ1M59Rpt/oyc1xC4AD89YbdwvcR0HsXwG4TOYgziN8XEK69P4GTSv8EW3+BDDz83n8H7O UYbKIkWKFClSpEiRIkUOS/y3v8bLdWeQi3fnIE4TTy70dqlvgB8U6wg+GgIA50PePHdntfIek8Ep hw0xotcHMey1pusvH8jyM0qu+GwwNCJvYg+rjxW42MTegOwchFYxbM+eswf6znU7i57Dn9/sqif2 hn1E+iziOQDlUT1wGtCZXeB+UU8ZKosUKVKkSJEiv0ny1Aubz937s82PPfnC+oB1gp9tfGzPT7Z8 XClFirwi0tmfFPEX7iZ7HTG+KQaX9qY6uNTn9iOJw8sfeqTBxYP7btAzyCClecD1YF6sFQdIAes2 zOk+gecTJ/N5cHwDrI7sm3Bo5yAIh/lZvPUFu/UJu8JyOh90hvqDnXsyvnD4s1V/EhMg54gwP/Nj PPzlTWWRIkWKFClS5KjK8//W8dbNT848afH2CSetf2pOl9W7p+6c2zFw59R1XXaOW3PnvsdW3r5/ yLJv7h+45Nr9fRdftb/3osv391x46f5H519y4NEFX6wenncR4xHC/C9Uj86/eH+PBZcEzmX7+y66 av/ApdfuH7r8pv1jVt+5f1z7j/dOXdd155zNvXcu6Ri2c+2eaTtX7p529eLNo09aH3rY+ZPlf69t FSnyomXGzpFvGbm2S0e3pV+pHlhyVdUlgNZ870F2oMnvkXMOltPrfvX2w7XlPgAcz038i8MacO+i y6vvzz67+sa0D1dXTTy5unTsW+NgwpDhJbU1oc5JB91DzfPiwG/hwsD01cmnVzdO/2j13dmfre4K /y26b9EV8dx6ZgOehT4PPBMP/+yY47jMV91iiKv7xE5wPsDnqiGrBeQ5APZTTIseaN9tyVeqoWvv 3jt72+jz9Z9JkSJFihQpUqTIi5fVu+f/49JtI78xZ2ufOVM2PPDsyJXf3d83XL5pQOw25/yq69xz qgfmnF09MPusDJ91CPoc2d+vkL3w7g8+wgNziNeEs6sus8+pus4hnBeG0YuqPuFCNGTFN381Zu0d z87c1OvZaZu6P7T6yanXadtFihyWtFftv7d6+9w/K2iN8asf/LNVT836xJxtw+94dNkNd3RbctV/ fnP6R6rLx5/o3pgp7A2Y2yvkW0Ibhj5++6YwO+VwdkaW09XFW2D/JvjLE95Zfevxj1UPLr22Grv+ kRcmbepxx5qn5tyx+qm5H6Qzzd0+vvG8xzvadrf9kf7zKFKkSJEiRYoUOTzZ88ITV695cvr0WU/0 eWHEym//vPuCS3/50LzPheHxXB7u4gCow6ENfnHPgyPzgo4BU+P8UMlcjoMduQjKZ7/moT3HRg7p XWjYnHte9eC8zx/osejSnz+2+rs/n76h28YVO8ZP37pv3j/o0YoUKXIEpW3LsD9ZsXfmDVO39K/u mHdhdWUY3uKAJwNduk/fSvK3Wzp4mx8SmZ8MlUDwJUNltF8y7i3V9VPfX/VefnM1aVPPnot2Tnh/ +wsL/nzjxo2/r+0XKVKkSJEiRYoUOZKy7qlZn27bMebpUSu/+7NH5n3xQNc559YGPOzjwEgQne3M UWDwU/iYhMN79QPK8zrX5jxaD1Ae8ogufQrOrrrN/fyB4Stv/vWibYOf3vLM4kGrds58nR67SJEi R0AW7Fjwhyv3zr5x+Np7nvvKpHfzz+RhcJTBsD44Rn9q8zzRaXAMewyQBs9xccFOA+X9iy77z9nb R/act370q7XNIkWKFClSpEiRIkdanvrZhg8s2zn2exPa79naZ9HVBx6ce4EbxvzAFnWBDpA22EmM DYPw6WpDIOnKTXzOjm+HFb7yALMpavH5KiAO5aVBucfCL1UjVtzyi5mbug/YtG/R9/RRFClS5AjI jhfWn9dj2Tefu2z828KwFwY/e3tIbw79t6TqYMh7hXKSodGGyciLAyfFC3igVM4V499R/Wj+xVX7 k/Nu0baKFClSpEiRIkWKHA1Ztm3MBZPb7/k1/VzkA7PPSQZCHgoxkNGe3/zpSgMaeDqsJQMg62pT CE99mtcPfjGfDJXgm90BsYld80oNz3O5rLbo3eacV/Vb8tVqwbahP9n7b9t+rI+lSJEiL1FW7Z3d cfWkU/ltYXzLKENf8rOUWA00IDqd/J6DYVN1n49z8npC9Y1p/1Qt2jW+2rNn5V9qS0WKFClSpEiR IkWOpKx+YfyfLe4Y8rO+S66puujPR8qAp9AhjAdCGsDYLsMYhkLvlzXYMQxqDPbmczbYWad4Be+9 HbUoB+05jriuXoY8Bj1HXXlqp7ezw1bc/Kvl20f33/nMqvJtsUWKvETZtG9lB/2GWHpbyQMfD4D6 plIHQ1ndwEgc49EqQ6LnwB4Rc8ob0BNCzbdX351Fv831S6drO0WKFClSpEiRIkWOtKzcPfmHvRdf wQMlDVU2+Dn4ocz78RYRA6XfM8f25CM9AgMhrTYc8h5xYQU0b+TBrlA9z2N95/kyCE8R9vRLfkau urVa/+SsaXv/Y/vf6aMqUqTIi5B5O8d1fHniu+TNoQ2LcQiUt406VAI6OOZvKynW62b3uRVkv3Tc W6tvzfhYtXT31F9u/Ony/6EtFSlSpEiRIkWKFDlSsv0n6waMWnHrr7vOO0+GKxqyaHijIcsPa6wL aA/IUBdWjRV7jIEuNo3ngU98MvzJnnWGcM2e+Zt0DISy19q0d/zkLLpnXf2A5DqremTBxdX0jQ9X S3eOO0MfV5EiRQ5TOp5r7/7Aoit/een4t8rwqG8R/RtG+xZW9sWBUAZMiYlQn76JrA2dyEt7soUY +tbbQatvq6bvGPr/aVtFihQpUqRIkSJFjpQs2zFuXu9FV1Rd5tJbyjhQ1dHg44ESevDZUAab9wPR z8Nm0AWteVEXW8LlHuDLEfODX4+lvfKhs+0sfls5dPk3q/V75/1i29Pb/qc+siJFihyC7Hl+w9+u 2jt7VO+Vt/z6yxPfqcMjDXw6ONKqez8M+gGRBkbjKeBDrIF8yO99YX/puLdUV0x4RzVhU/efPfFc W/k22CJFihQpUqRIkSMpi7ePmtd94SVhiDpbBkIaDHkQ8wOf2nV4wxs9P0B6ruUJwxnzvF3XGNsq Z9hzXiD6JJ/k5ngdAs1nebBHHXA01sHnYz7vz6oGtH2tWvPktGr7vmX/Sx9ZkSJFOpEdLyz48+V7 Zjzcd9n35n0v/Du6YsKJ6fBHg6Ib+Gi1IbI2VJKNhkUg2pM46ORXblJDcdWkU6uHltxwYPGuyes6 frLho9pykSJFihQpUqRIkZciO55bNWXUyh8c6Dr3fB7IePCiYVAHMgxXcShTe2ITPrg0oHk78soa Y7gOBkIe5GgPf1x5MNQYn084utd4X8tg/QJBR11vw1593eaeV41ec1s1f9vQz1RV9dv6yIoUKaJC /y42PrPoNZufW3Zz264pOx9b3/WX35v12f1XTzyZ3w7SIGfDIL9FlCGPB0Hs1dc0KPK3tloOh+xb XglxqIywt5/eNvYtFf1853dnnXVg0Oq7nlnx1JydczYO/R+7d+/+Iz1WkSJFihQpUqRIkcOVmRvG /sW8LQOqQW03hEEqDJcYDt0wxoMdD3d++CIb+dRvQ5zG6B52GTpppViJsVwKqeNsGafWQw7i5zm0 vryNFL0pxtein6ecsqFLtfrJ6ZfpYypS5LiXZU9Off30joHnzN0xcu3Idff8+s45F+6/YeoHqysn voN/IY78rGR8SyjfvhqHO/bxUOiGPuNi6PM2DJD5ICk1oh74IVaGTlojYo00Rvqkb419K7/B/PaM Tx14ZNkNv+6z8tbevdd875yFu8ads7O8zSxSpEiRIkWKFDk82fb8or99Yu+cMUt2jKomrL27GrD0 +urRBV+qus45l4c5DF1xSHQDmQ5q7APPBkeBDIxOdyt8YqM8GPqcT2Oxxn3ak+eDC5/5nU4/O/nI /IurAW3XVxPX3lMt3zF2z/qnZp23+982vV0fTZEix7XM2DpkXO8Vtxy45fHPHPjK5NOry8fTt7TK UJYMaox0+Iv7OoQviDbJi9hYx9dqlTfYebCMfsSk8SnMFwZQGjKvnPCO6mtT3lt9f/a5B3ovv+XA 9K0D17TtnvZufRxFihQpUqRIkSJFDlXW75v36okb+79m094FVy3fOWHPpLV3/yIMmgfoLV7Xuefw MAfgZxJ5uLNBDn5nJ45CBkPlsC5cG1KJpxwZUIULm9iFi5ysY092zYmYrnPPrR6ed9GBPku+euCx Nd/f27bzsT0dz7Y9MHHj/a/Z+MzE11RV9Vt6/CJFjntZ+/TCYY8s/tp+e7vIA5gMYX4okzeHZEsH Ohn+coR4eovodHmr6DlxyLMhMfH7+ICan0Cc2K/1p0jtwhW754r90rFvra6f+sFq/KaeP1vzwrzy J4aKFClSpEiRIkVeirS1PfK7219Y/Whbx9hpU9d3/XXfxV89gG+ZtTeTBBv+4nDHug58eEuYD4SI 5xi/p1gaEJUjuofk83lkoDynemj+hdXAZTccmPbEQ5uW7Rr/6Man5p6sxylSpEgLeWJf2z1j1ner rpl0qg5sOnjxQHhw8FB4xJEOgKnvMNF4jnpOOYcModdMPK0av6H70/qIihQpUqRIkSJFihwJWbpt 5NtnbHzoiR4LL5E/S4LBkgY9He4w+NmgyMOeDJkYNnlIpFhaE7/G6BAqNhfDEL7FKP/h+Z+vRq36 XjV9U/cv7Xx+zfu05SJFihyCrN+3+J6R6+6rrp50Cg9VjDCIHeqwmL4BzH3ASxwMD4LOej2ccwj3 BP622IFr7ipDZZEiRYoUKVKkyJGWtra231375KyVfRZfHQbLc2XY0yFQQHocBqGLTUG67v2QyDy2 i84r2xyH7THXA7PPrvosuaqau7XfUxufnvNebbNIkSKHIcOqYa+atrX/hJtnfFzeVCoOdRg7FPhc +YBJvnqtlzKE1vN7/WCg/q6d9J5q6pZ+ZagsUqRIkSJFihQ5GrJ5z/y/XL5z7K96LbpShjsaJjEA 6nBpbynZRns3CPIwSHG0Umy0Rw7l0MFUh0kbWpVLtkfmf6Gavannrzv2Lb1c2ytSpMiLkC3Pr/rS gNU/eF4GyjBcHeK3vh6LuGzc26puS75SbXh66Y/08RQpUqRIkSJFihQ50jLriQdPH7X6u9WDcy/Q wdBDhj4bDnWffGurDpUYHOGXATXG462lz+1jByy9tlqxa+wD2laRIkVegmzdt2L1j+dfcoC+9dP/ wp4jjUN5c5i/vYTu7X7v0crehJx3xfgTq+/NOqsat/6hr8ysZv6OPpoiRYoUKVKkSJEiR1pmbel1 +ri1d1YPzf+cDII8DEZgUEwGRDdEMifoEqdc8rk8aY5ox1tOGjiHLb+p2v78qjJUFilyhGTmnsf+ Znj7PZvpW2EvH/d2/VbYMHDZm0saNvPfnEqcoDsgpvY3Kwnsc7EuByB8QOM82J/aeEDUWKkrtdMa Pka5tAZ8ZdK7q65Lrv31qI0PX6CPo0iRIkWKFClSpMjRkrlPPPLBkau+W9Fvg8XbRz8MyrepygDI Q2A2HCYc2JUruo9RsF/iOUfQBy/7erXh6fllqCxS5AjKkz994vUb9i2ZPGFT93+7Y97nf331xFPC 0PUWN4y9GNSHwKOFQ31LSbg0nOu6Ke+rHl7ytf2zOoatXP3Uwg/pYyhSpEiRIkWKFClytGT1lul/ NXdzv6rHgkvkzaMb9Aw6IMrbSYIMgQR5I5kOiZyD7C4H7ZnnBku28Sp7+k20c7YM2N3x/OpPa3tF ihQ5grJ854y3rN49p6Pnipt/8p0Znz5w1fiTD1wy7qUOmK8E8LYyDJLj3kp/MuTAD2add2DEhvt+ OnlL73/d/W+b3q5HLlKkSJEiRYoUKXK0hH6+aPWTj584a1Pvnz047/My+GEw5OFPBz4dBO1tZADZ DGRXHoZEGySVwzHIob44XEYurQOWfq1avnN8tfnphf+srRYpUuQoyZo9C774+JYBu7sv/fovbpr2 sQPXTDqtumz82/nbR+uD3CsF38tbeIi8auLJ1Y3TP1p1WfTlXzzeMXjv+qeXXqNHKlKkSJEiRYoU KXI0paqq3974zKLXLNsx/iNzOwatHrb85qob/XIeDHUMGip16IONB0IdBnXoxMDIYH/UOR8GRtZ1 b4g8D9h6Lrq8mrq+a7Vix+T7ZrYP+2Ntv0iRIkdRdjy//oZFOyd9c+rmAcNHr3/ghQfbvvbCD+dd tJ9+HvP6qe+v6Ntmrxj/NvuZxfrgB3j7i4Hkv3Tc28LweArXvnXWZ6r7F1/+n/1Xff+FMRseHDu7 Y9g3O55b/c3w37RXaftFihQpUqRIkSLHnoTLzm+90li5Z8p/2/LUwr9auGXQXw1ru/N/L+wYtmbM mjvC0HZF1W3OeW4IDKA9D3s03LlBj1fl6DDIMYgjG62sSyx0zuf8NpgSlO/BPF4FD8/7XDVkxU3/ vnDb4MVP7Jt7HZ1jy88W/tWwYcNe5c+pj7yleO7xCn0URYocluz45fo3z9oy8h0j19z3jvvm3/iO eduGD5yyqd+eAatu2/PAkqv2fH/22XtunfWpn938+Cf2f33qh/Z/ZfJ7918z+bT910w6tbpm4smM L094Z/Xlie8MAyLhXdXVk04J+in7r5p06v6vTjlj/w0h7luPf2z/D2Z/dv+ts856+uFlN+x5bH23 PQt3TtyzYPuYm6j2kh3T3vHkL554vbZVpEiRIkWKFCny4qSq2n+vfeeM9y/dOfpMwiJdW+m5vbZu G3nm7G39z5y9uXcDemR76Nh7m0ePM6c+8fCZbdsnPLB+79zK8NTcagMh7HnF3nHIRrwkDnhqTrXm yanVsp1jO8GYatmOMdXS7aOq2Vv6VlPWP1CNXn17NWjZN/jNH/+5EB3emgY6GRhlj+EOwOCJgTIZ DhniT3R+o6mxDPAcx/YBmhu9pTXOrh6a+7mq9+Irq+ErvlVNWndvNXdLv2r5rgnh2cwOZx//vabP 4/Fgm7nx0c9s2DvPPe85ttKz9Z8BdPksAs99VqRzrOpmVx/bclAerqOxakeeWL+JE0A1mupoLOK9 brYMa5+adfv6faNfrf+cjgmhYXnZk8v+z+M75585ddvjZ07drKC9R5MNQEyOVrzc1soP3duaeLkt 9wGdxeQ2bw/7+eH5rNiz4sx5e5f+3dAdQ/9wwY4Ff7jxwMbf18d4xGXfv28/cfdPN43reGZtQPu4 Dc8sG7f2qYVhXTJu6zOrxu346dpx21/Y+HdKPyIyc+bM39lxYAefjUDnfDG4m7Agx90NthcDynP3 H656du1HV+xZHT6To4EVZy7as/TMqfg30YDHA5YGrj66IkWKFClS5PiS3S+sGzN+3Y+qB+dfGIYM GmxoCKGhBWjQmSMDja06wGBgYbsNL+QjjsTB53MwaCAKusSk3MgnG+0pp/ppRU8ai3o+D0N90qvy lSvxtEp+qUGrxmV9GGBTP+uaj98O6ip11cf5hBPjJJ8/H+suh49LYsFlnnCiLvH+nD4WOgP52E58 2iuX+5LcwgdXaiHOI3IciKt881t8Ux5n47oaz/A8B/hZx+r9DmZrwQurnDv3fbYasfI71dT1Xd6s /5yOCVm4c+EJw9aPqc4Z/aXqw0P+tfrg4H8J+HT1wSEBWHkf7EPIp2C704mbrAriAPBhj3isPoa5 LhfqmU/3DPCIk+2TOOXCxjxvC/A12SfrPw07q/rkiAurC8ddWX11+reqOxfeX/VbOXjPqPVj7318 67xPLt61+L8P+y/4baTTnmv7k4GrR/zfSZtm3DuwfeTjvVcNqn60uGt18+w7+JzXTPtmwI0tIL6r Vb962jeqy6dcX31hwlX8nC4c73FFquf+cZm/BS4IvLNGf7H65MgLq4+POL8TnNdgy0GcJt551T8P O7v68NDPyOfPXwP6NaP4xMjzq5sf/8EBfYxFihQpUqTI8SU2VM6jP9BPQwVdnuMFmocQtWFvl3q9 WMuAQXAXbvBMF4ALjlza1Rb2XCvJ40Fx5FcO8XlPdtHBRc/mg65+6KhneZRv8cb1OQKYG2wU6/0u B7hxcFKwz0N4wtF4Rcydguzw+UFQ6pE99dkzb6yPM4ATVtRHnIfP0fJMDWjkal3zNdVrsHm0qu/q 8XOAnvHt+eV19Bk0xQAjVh17Q+WcMFT2WjWweu/AT1Rv6HFq9Q+Pnsz4x0ffVf1jd9n/Q9gTWGcb 7VM/84nHdvExyB90D8mjfM6lXLI7nfnKqYO4iKMYteseOs4BHuIsD3EpD9k0JsaJn3XiUU/qJ/vr u59Sva33e6v3D/5UdeXUG6ruqwZt7LNm8N+t3LPyL/Xx/sZJR9XxB2O3TPvfg9eO+tZt8+5ZfdG4 q/7jA2Fgenvv9/Pnnz/3+BzluckqzwLPA88Vz9H7wMVzF5+LgY9Wtsf41Kc2H8P5ySf5fFwCjYl1 w4pY8plf6iRnUrv59Twn9vlAdfnE68pQWaRIkSJFjk9pfFMZLss0CPEwFC7VbMPKe7LHizX76PKt OvmSIcUgF3TOzXlIz9AUk+xV5x5iXckVe/EAl2KlL9XJTzb4SOe99mfcAGdjO+eUPOBJLYHkkhi2 UR7EJhA7+xDPtmhHbsRKbuWrDzG8x3mN47jME5/FkJ9zxxyI87H+zJEbY2BjXcF8s1Mur4vN26W2 5E1zK2if58hqR7sAveHrOvJpDfWULz5Az+10yUk2RdCHr/x2NWH93cfgUDnIDZW4bIdVL9GAXKqj DZdsg17sE534epH3HOPRmsVggMCa5EyQ2jEwJDaF2Ro4tR5aITtH4gt4c4/Tqo8NP7e6Zc5dq/uv G3JyW9X2u/qYfyNk6VNLzxu0dkR10fgvVyf1+aB7rrrys4/nwRCGz4ARuMkQZlzYfHzk5DH4TPjr Q/eoH+sSgt8gutk4Nub1PlmRz/tzPSDJob1Qb6rXbIF/Uhgqr5h4fRkqixQpUqTI8Sl7X9j44bFr f7Tn4fmf50u0XeQVctmWSzT7+SJOdl2bfCGH6BIPm+1fNLKa1gvZqF+n1yAxtoedbfDROSI/7kVP 900IPoo5pLMqX2HPOrHLGX0f8hlFTuSHlezkZ3vMaf2EtWbzIJtxYz740+ehtmz1fIPP62Ax3ob4 hJ/mpD7y58B2XoON69VjvH5Q5Hyfz/n6L/1aNXTVzcfkUPmeMFS+nobKcGmWC3t6mYaeXLJpT/Ya Ry7oprfgmO59DI1nRJ8HYnyelkCuJl8A+rWc3ufW3O59vOpZ3xEGtq9Mu6kauHbUt9qr9t/TR/2K yrRtM2+4YsoNP39n3zBM0vPVnludx/b6/O0ZZYDPc+hZi00Au/hiPj/w2Wete7YFnucIj3QfB46A dY5zOage9cI29df6wkqxkp/jcr/GndS3DJVFihQpUuQ4l3HtP9zwSBgqbTDB5Zkhg01tj4u1Xu7Z rja63Msl3uciv4CHAQLHE1wOF9Ny6DAEG63k83bWKR61snhayaf1xBZ5PLSwLlxbFUkPPo+LQR3S 457iHZfzhZX8xlOoTTgK5eQDkuVn6B7xqKl7xCYxbPe69uIBXwA+F86V59MaeY/MY6S5Ur/4JK/W DXvKDTCvKdavCvRhvYGT8Zrs/jwCl8P5+y+99hgdKunbXz9evaHHKXrhpku4XsRtTxdsBe/D5dr5 EOdjbTgkO+IIujeu5o1DCHySAxd55BeecpTLe4XYKbZur3GJBzhfwmN/arNBRm1sZ5tw39LrPdUt c++sJmye8lF91K+I3FLd8tvzdi2546qpX//523u/T86jvaLv5EzOxnbmyfPBZxMRbIjxduNJHO2R y9slJua0oc/vKY7ycTxiHOhrwelSR/iUg6G1weOvH11jrxIntcOe48Um+YSHvk7s+/7y7a9FihQp UuT4Fhsqw0UZl3cGLtC8ki525unwwjbYlQ/A15kuF3mJR+5kqGIdOUnXVcG9MU9W6QMINZBD7aiP XhgaR7kYIZfwlMu+yLO8YeWcamebgnXymZ+4yg+IOQTgMkdzsI9XiRPEfiTO9xo5whMwT/PkuiDV kT/pyXFxvsTOtcQW62bIYzyIr+D6BK0lHFqb4+Uzy30a6+z8tUKoceuws4Q89WcQOf2WfPUYHird t7/ypZou43IhN5te0JuAYYQv/w7eZlzN420M2HnVizz7oj3voaYrxJfaYGfwgKB2zSscraU8i2mo 43UGP6Poo18qM2v7/GrFnvV/o4/7ZZfNz2+9YcSGMdWHBv+rOyP1mp6H0OpM9qw0xp4r6WyXvQBx 0AWIj3rqt9rqE2geqoV69PmwHYg5/D6xcayPERhHa8cY4WPPII76CSf2LT9TWaRIkSJFjnORofIi uSi7CzRfqMPFmS/YfMmOF2y5dOPiH/iqI1b2XpcYhvkEsWbKjzblIZZqaT3pQ7k2yIhPbFi9P/aC XDIISRx8ostz8DHmU4AntZyP4vweOYhD/JpfOAbz5Vz4dbVYye250NGjPT+2xzzcF6+Sz/KAr/5Y L8ZKPt07vnGMG22WK6wxL4FivR7gde4jzY3evY1BvIwrdomB7nsRPsVhrxx/Llfr2H1TST9T+fHq Dd3lTaW/xNvKiD5cwuVCLpd3i/VcF8MXe/h1eBNdAZ9Bbcx1dstBq+Sw2h6B4/Mbx+URv+jI4yH2 jJ9DfcgD/YJxl1czt8+r1r+CQ+X6Z5+4oc+awdW7B/yznsf1GXQ7p8I4dGbeK5f5cd80wBn8Z6WI tQVcV3ux1ephjb5UB2DL/ZQr6gyqp/nB59V4snrktT1oqLyiDJVFihQpUuR4lnyolEs6EC/QeCsG H4YLb69xiaM5LM7ptKca0edywAbd1TafxjMHXLYHv+PbMKC69CdAfiDmjfEeksP57eyELI+uvEd9 5+fn43VGzCE5AcSE1YAYsgvsrJnfzsS2WMP8TuccqiNXYgtI+kQMaujeYonPvUU9AeJNh61eh/Ua 3+0D8jNIT5qL9ylf8jk9sSuX42gVUI5j901lOlQa6ALNF3FcyJ2P/ZmuwMW7yWegC3tYMSDAjkHG aoODvcL4XCvqZnerr5HrbMv0HIhpdV6C5YUe+vrq9Juq0Rsnnl+9gn9qZP2+9a/uvqL/4H8efrb7 RUx6Ht23gj+3fCZk0+ftEDn5Xr4OLDaxYV/PkeTiHmKM90W7+KIty6H2NL/ovA9nwt5stkp+2KDT t7+WobJIkSJFihzX4odKXKzlAi6Xbx4GcMlmHy7l4vMDjr+Eiy/GWpzWMJ7axUc2Z8/jKadyI2I+ DA28d1wMAqgJjuwDXH4McbwPvlgHIBsgNsvFiDkkr9ZQ0LMCl2NtL76633HCHs867zXaXDzZrEfJ xyAe54bN1xSbnQE+i43cGlyNZr/ms3qep/VMV/hcnN/5WtnYnuUjjvKS/hBrtrCCZ/G0pjFUs9+S Y/lN5SfCUOmGDgV0udwr9BLeyOE1XLwZ2KccsglXfJIz5uL8bs8IHNg8fJy35WvOAdjHgwJ4sXbK kRV6jYMcAW/scVr1kaFnVb1XDfrpij1rztBH/YrJwl1t91wz45u/PLHP+61/fx7YsDebnYlW+syj joFLvg7gC9DnJzG0hlwZ4JO9rqjLOV0u5cRc6oNfYX7OQz4XY/0IDzl8LfRFq/QTfWznGrSKX4bK 8ot6ihQpUqTIcSytvv2VdRsCvN0PDdhHnW0JR8A24yk3cCK37kvrKtCPxqZx0jMPGQoZgoSX98Q2 5NCcMQf5pO80Jp4l8VlNiY182msuZ5f8wgVQn/0ag7552ONcwYazIU5jxBYh51Ie8nl+QDwjIHzo 2Fsdzqsgm9VK7XJeb3MrxXg/50F/DsyR+kkPDo01EkiMnFNtSYz6uWbYM9I9180RYo7tX9QjP1OZ DBp0wfa6g+h6ye4EeQzb8rx6Wbe8uLyrLY/34Es/rd6WrzQkZDUBjqUcxFG9kcccHS5I9z4bYk6u 3tzz9OpfR11U/XDR/RMmbpz4d/qYX3F5fNu8gV8Yf9V/vq3XGdKvPjcZyuQ8OJOcJ54Jfgxb8jw1 hwJDGe8RR89c7WTzOvzY8+eT6NHWNPwxqHfyaz32876pTrQl5yHwmepIcmgN2MqbyiJFihQpctxL 8qaSL9nxQo1LuAwkdJHWYQFc2usFOwX4DXbOS/nFxjrnkNzgWQz3Iz0kl3qKg025yGM65VQec80H m/AwOIguHM6ldZGD47gG+TVGeZKH9sqnPfFcHdmLPfYgXPATuBywJXXZnsepTXtiHvGDTaA28NWP GOMr6vmzeALOr76avzMcDpdgPTXEZZ9DI+dFIcujPR8PP1OZDBd84da9twV4W+J3NtHDpVztyIcc 3p7EsN/FGcgmds/lFXptL0MB87SmxQJcL9rgT3gu1se9PuR+Y/dTK/rNqmcOP6e6bf6Pnp+6dUbX vXv3/rE+4t8YGbph6N/eu+TB//jkiAuqt4bh0n+7s53JQ59b8nxMx3MNaBzK9PkhNo8JgA+I+SWe OdaLIMb4HMjp/SnPc5qR8ZrOROfRXspQWaRIkSJFjntpelMpgwHp6QAh/gA3RNAFWzgpD7k8T4YW yZnWclzKrZwkZyNPdb8ST+tzDOWAnVbKBb/zoZZxdE3ykc6gGPJlfOLaCp7qmkviU36+Z504Lt7q Ig845hN7qksOsenKfUWQzTgK8K1/5sWcEgsedPJJTP15uT4pXnPAhtz1fKnNejC4HpCDbRKX+mgP PeaUfiSG42txrgda1UY4Xn5RT36Rx4BBF3a+tDsO+Ekcgy7hgpqfciW6Qm0e4EvOCPNTT9gbIh8c 8JJc2gfbYFcbABv6e/2jp1Rv6nFadXLff6rOHHZO9cVJ1/77nQvv39Vn5aABK55cfdsr+fOThyJr dm3664VPLr2t+4p+E78+85Zdn33sC786fcCZ/CdQ6Gz+2di5dbU3huxPOem3imqOGs8DPorVNeHL mtaDj2wK6Jnf95MCHOHjTOlwKv6YQ3uzM+HvVJahskiRIkWKHMeSv6mkSzldnPlybRfxCPELZHDw /njhrtmIbzlFpzXmQJxALvmpPa0VwDloDX532ReunEF05Zkv9u1X5iMno1UO7APMX4fkbvZxnIKf CyHwDeTjlfjI41eJjbYmSC5Zm/yAy4M+tKdo93yvHyy3fBY+fz2X+JgXfLG26OAdrE4r8DMEcn9u 0/782TFwip9WsR/L3/76njBUvh5vKsOlWS74suJCDZu3m18v3v5NEQ+hNFRiT3bj47Jez2VAnOrx Uh/zeDv0Q0Eek/YcQW8hT+73T9XHR5xXXTnl+urWuXft6tc+ZPXdi7t8dnrHrI9ueW7LCfoo/0vK wt1t7753+SMfvWnWD665dd6PVl82+WvPnPXYxeHr4WPVW3rSoNnw+WTPqIYGvx8AE7vjtvSRPfMl CDz7mmiq7WIP9+vEkOU9qU95U1mkSJEiRY5z4aFynv6dSrpA04WZL9Y6WPDQoNCLNnP4si226JOL N/uVaxdz5fgYy0E+9VsOx2HQRR88hnCMq5D+lOvsiJNzOlCMArrZubbaeNAAiJ+eNfK1NtlpTz7L JxBftAtHuaYHTqbLUIW96D4uH5AsjnzMlZzSh+NwbAubszNwblr93q0CF8c5VHdxlp8Bm64W53S2 xf6sntpkJb05LoH5fJzYYl7yiT+NkXrH/G9/7RGGynABj8CFWi7lfHGHj3SHyImx7MPe6fwGSIfN hIsBlPK5IYRBtrByrPKlt5iD63Oc2ERXJDGSB3VEj9w3dT+t+uDgT1dXTLnh53fNv3/mjI653Ydt GfYnbVva/qS9vf339NEdk9LR0fEHfNbdK/oOWTdi4g/m/HjJ5VOu/8WHhvxLdUIYMpNnrs+Ln6s9 f/Xx89Vn7D6P/H8ycIzy8zeP4pPVeLTaXhH2yBfjmyD5vK3eQ9gHWL7ER2eQGBkqyy/qKVKkSJEi x7HQUPlwGCr5kh4u2H5YoQs1DyJmzy/Z5BOev3BznLcxP8aKD37iNsTUIH70w3kQqz7pAxw3HLAu Ng+JCXutH30xB/uI62zch8WhDuUif+yF+WqTOOVpPsRIPtpLLdSIusT42OiHL4BsCU9s6Ef61b5c TFLL/I4TwBz2g+ch8fF515H6WuTye9TzcH1SPs6pusVh72Oonout+6Nuz8rbsOca6gv7/sfsb3+l X9SjP1OpF2tctPlCrxdxHvTI7vwA8/jSTXaB2CKP92YTO/zMZR5xtI7lCX74SAefY3S1vfMFSHy6 R57Yd9iz/eQwLHygumrqN6qR68dPWLBjwf/Tx3Rcy4a9m08b/cTEb/1g/t07Tu33keS5eZAdiPaw x2dAK/YK//kw6HNBTM51e7NlvdR02Civ9/ncbi+Do/PBnsXSb9ItbyqLFClSpMhxLTxUzpehki7f tPLQkkAu1nH4kIs1+4jPMXrxVh75oOMyjnxmd1zO7Xxiy3jG8THBD15YEYe8xlU+Bi3rR/esY0/1 wCf4PXSF5JF6Pk/kaD3lMFfzc2/gK/gc6ocue8RnHA/iJzloVbvnO07eg8Trajq4isyG3rzt4BC+ 1Aw6gXXdWz7yK0iv1Yn2lj24/E3I+7dnzWuw5XlVP7Z/+6u+qaQLNCMOcY3gizZdsOnCroME6+BI PA+i6gfkki6cGKM+XWMO7IXHQH/Wo8TFPMJvlaeVn97EfW7cldWYDZPGbnp201/rIyqisvrJ1Sc+ 0PboT9/V70PuWSvyzxlfR7YnO+kAdPLT3kM4XMPFoSZ/Dei+BtRkuBi126q++HUDII/C2/kcgvKm skiRIkWKHPfi31TGizPtA8imdj8IRZ5evpkbbRbveOnF3O1djRgniPUAx/GXfd6LTwYn6at5kGjI YzZvVxv6A7zfdMQ2QTgypESu9EcIuuaR8zo/r+R3UH+sK7G8h19zxxrilyHTx4iPe3M+3xvXN5+D +ht9naExhnrxq+IQ8jf2522H2yPxGfF89hkoBzWPiz8p4i7R/FaGL+Gqs01ANviZk3HjxRy24KfV LurgwK+67jkvrc5u9YwXwLqPD+AatArf+2KPYsdwQfu3h0HhK9NvqubtWvywPp4imSzds+y5T4w8 v3pzj3fbs5VnKJ8VPq/kudPnoM9YfGpXn31eDOXx147mAZST2MDhOELQGagpNkPgEh9AHdjBw5l8 rPnDKm8qy1BZpEiRIkWOY+GfqbRf1JMNInqZloEy98Me9ga5bEdEu1zMdYCheOXIEBhheYwXoGvC g5+h9cjGtcCTvXCUT3bbU0zkeD/HcHw9B+dmPda1vilG98xlvtg4Rjmci21aAzFkM26A8pLajoPP JUL7Ma72gb3q0ofy9IxmNxtxoo/9auManMMhs1k+Bu01Ps9BtYwDn66HClcrqUu5Sbe6uoef+eQj exqXwvkUx99QKUgv1Aq1MfgCrnuKIR751caXf7Uh1i77LgfZkoEVMeqjvQwMGqer5dU9BgLrh9fg 4z3lE1jfyn9Tz3dX5429tBq8fvSgjuc7/lQfUREnU7c8/tz7Bn2Sf6lT/oztuWY6PmN8jv7zYZv6 kxzeDj6txok++VxVT2yAy+s5ZAOH8nENcGS1fjVOYspQWaRIkSJFirihMgwNfOGOl2cbJNxF2nPi YJNy5OJOttSOoSb61U6Xdt0bsro1UF1wQnzcyyrDE7hqB7gvABw9C3OizmvgsU9jwJOzxHiOIz/x sCc7dLUldvYJLG8GqxGQ2gHNS3ZepVbKjTlijD435ku89EHPD7mIqxyfQ2v4PMnzyGA9aBxzNTd8 nAM8wOu1HoKvZkMe6BpPOiPPjzW11/ogkA38gOPi21/1Am0X9wAMaxH+kh19ycWbkHA0xrjRL3aB xKa2vAfE8CDpbMJRH3gU6xB1jSMbDxWinzbgo9WdC++v5u1cdK0+oiIqS59a/+brH7/1J/Q3OfGM 4zPFZyG6fT4OEiNATOTG1e9pxbCHz41jNM7HMMivdvC4L65POeAnm8RYHqvh4hSox2cJuvxJkTJU FilSpEiR41jSN5V02ZdhghEu0PnlOg4ayuWLtq7g8R7wsYLErrGcF7acQ9D8zKU9VseJuvgxSCAG vXPfCouDnfZJDujUu/KczcBcWdMcZFMEG2qgZpNd4sVvPNRBXob2lPgCNMbn42dPduaQjXTlapx8 PsL3OSyn8gTkJ7voEuP9KbgHcHwM56HV51A7xYITIHyJRR4bHp1dzgUdeTIoHzmbe8s4qgPHx1CJ izQu2nLBxqU67h1HL+T+Yi68eJFnf7CRz+ucM3DSwUHttPIesS4Xx6mN/LTHqvHIJYg+9htiTvaF HB8ddnY1cPWI/Qt3Lv1nfUzHvbTtXvnuXqsGbTql70fkT88kzw2fD4Bnrb6wB/zwV+dpPrbFGPva gM42sWPI87Ujgh64tLc4B4mlPHmcgDkur+iyljeVRYoUKVLkuBc/VGJAoUt0ArrQ42JPa3LxVjvt cVnXON47IB/7k3y6x6We8+Q5hBtzxH45nnTN47lcV3XkQg7YLE75iJF95DBP68pQpjbLEWNliJPe hOd9xAXUzvEBHEM2pyuP84S95JOckkty2HME1G985srex8COOgLVUZ9X4sOve4b6bQ0IMVJHYEOt 8yd5uIbamAc/7ZVnIJ/4/VmS/MgRQHYZmOEjPsX5WFmTWpbH67Infr9j/be/+qHSXajjACaXcUG8 qCdc8yuH80W/Hwy8PbfZni7+5FO72MCv95pD8ijP22t+9QX9Dd1PrT496nPV7fPvmzhq09hT9FEd tzJnx4KP9Fw+YMNnHvuCvc2mZxY/E3zO+hyTz0Ps8lmltnQvHPtMAba5zynRaSUe8gLeJnnAZyCX QfTka4xjos+fic56Yp/yprJIkSJFihznkg6VennmvQwbciEX2CXcX7TJBt0APjgC5CNO9Gs8+fO8 GgdYD8xTkA9rxrWhqiEXOLyGeH92yedzB+jZfE5GQw/RHoE4szl+jM8Bv+rUg9MlJ2wB5hd7en63 +tpJH2FvunAlJ1YH0tXm83FNxDDUDp6L8z5e2e9Adh+TxVmMt3muy5U8p07AfeY21EVetR0PQyVf 2OnyTKtDvGwT6JKNy71euGtcuZSLTpdzH6MIPOyNw3GSTy7yzmZ7WkW34TDPxav6uG7MIxzn17wC 4dPbuHf2/WB14ZgrDvRbM2TioA1jTgiP67fkqR0f0nVm1z++a+F9X7l04nW730NfH2HYzp+z7OPz w/9EgF9s0PV50x4Ahz+j6LO9+oVDevQJ4I/52E48rRdjAw8ctWMPP/ZNXy+eU/6kSJEiRYoUOe5F hsrPy8Vb4S/UfjCgvQ0GOjTYIJDEBLANoIs68cie8lATdWX4yDi0BpvnMlA/6UPy4DxN54o6+bO8 lItzCF/2Ut/3juEj+pWvK2zJQEJ+zc9AzgDaJ7HsT3N7YPCRPBESJ37vs+dBdl19PPRYV4B9PIfj wuZ0OUdm13i2AxYT8iU5RbeevI91t2fdx8rZ0vPAR3kzmwd8nCPm4Vwam+c+dr/9dVA6VNLl2S7T dBGXC7Zc0IOdL9h6AeeLNy7fsqY8t/Ie3FhD7LR25qOccQjglfuKXBkYlAcbdLUJX/Wwj3Fi41rg EwL3bb3PqOgt3b1LHqqGbxgzYPimMW+85ZZbflsf4TElo/eNfvXQ9eM+M3DN0GcumXxt9a6+/xS+ LugXOPnnI8BzxGfDn63y+Jm65ypc95wTv3wOANlt7/iiiw1fR4in/PL1EODicm7M4/2o62zGh438 MZb+nml5U1mkSJEiRY5rsaGSLv6AXZxln8Mu6LrWBhPiBVvMGTkYOMSvdvURX0B2zaXwPIDrk597 CRyG56WxyI06lsvtkVP49boSR/W8TepYD4hRro+3nmjv7crns6A+753P+cERe9C1Dp59gmCzGPUj BueAP3k24DTksHjo6EtzgmvQPN6WxAGme27c+z4YXC/TeW0Rk3ONr2uAfEYhBn6G6sb5bNVvyVeP 7TeV9LNydnFW2D5eyNkPKC8fKKM9rGqXPfKElS7rvFcOARd5tQP+wo9evI4aKZSrtSVP6o951Jbn 0brEe2OP06pT+3+0OnfMJdVlk7465KEVve7ouqL3W8dsmf5X+jj/S8rkrXPf8siqPp+4c9F9vS+b dN26T448PwzS77VnI6s8CxvA1B6frX4GyuWhk59rfH5+z373mUoOiZfhNObAHhzjqt/31QzJ7z9L 6ZVigx91dB9zxdr5meTbX8ubyiJFihQpchyLfftrdmGWCz8NFrLy3gF87HnVeBkCBLBzHOlsV45e 1r2PYblID7HYk10R81AOhenCTXMJOE5zCGCPsdKbQvecT1HTOU7jKRfsBrIrryEfc7McOG9rv9TJ dQbFNsbTWo9JbMQnnWpZPdLTOLOHNcmvSHI4u/mDPe0r6MgF+NyO55HWllVy0J78kRt5MU/Mr6vr i9bo11jbn1X1P2a//ZXeVOJPitDlWi7OAr1w04rLOGxuz8h14rh9Domv22wIyH0ADwPOh7q0crzE Si6yaYza/Jnys1rdvEaGN4Zn9a5+H64+NfLC6pKJ1z71nVm3tw9ZN6q9T/vQTzy+bf6Z655d96Zh 1bBXVVX1Kn3Ur7gMGzbsVdN2Lf7v83cuOrPH6kFn9loxYNAts+9q/9Kkr+7/0JB/rd4SBkn6Flc6 X3x2YXXnjkOW7OVZqq4x8hlJLOIEwpXPF3pYG591jMXnbj7NLbXSGuAK6v78PIR4HuxjTDxTsIUV 9jJUFilSpEiR415oqHw4DJUYquzNGoCLtF6wGXoB9zF8iXc6Dwi4qHcGzVkfdjSv2aQueqgNDKzD Lzbeu/hYg+I1D/OEixgZHmjVWNicT+pIfq4HcP4I4SmHdIpluDizq+5sXMsj+ATkc3zSNS72STk0 N/eBfFlcsCGGc5NOnBzMdatB4+Gr+YFW9iZ0wqUeQw08A3sW5g+6ng/P3aPGbwniteYe29/+KkOl XKLpMq0Il2kDXap1AOC9v3Q7xOGhwed1z8lifG6+yOs+R7TXe2mMoRoO+RlqMa4niWk+M0B/buOj w86qwqBW3TL3rqr7yn7VD+b96I5+a4Z8fdzmiedcPfPrr7tz0f2v67+x/+tm7pz5ulXPrHrd9he2 /5l+HC9JVnSs+NNVz2zkvPcvevR1VKvX6kEfemRF769fMeX6r9+x8N6ffXX6t6pPjbqQfyaQzw5o /03PrLPP81CAnPw5+lpubzbsD6NeU57OcCTOU36mskiRIkWKHPfif1EPIMMOXczjIOJhl3Lm6NoU D5te7GWQoqFGgFxWw8XkOWww0jgeGHhPftVdDPjsoz1zxMegXKQjhlfxxTq6N260GV9tqINa1AvO m9RNgDoaAyR1op/2fMZavO7ZL6DeJI/qlM/vmRN02KDTqvl8LJDonos9ngv2yuXn4Tlsg+57QEz0 ia42l5NgzyOzS64YS/mlhothe/TzefXM4Apf8vAwTtCYY36opF/EopdmP6T5S3j9Qq482LIBJbnw E4fjxSZ+1dnmYpMaDg1260l9Npg0DJqAxTT4KI57Uz3nJXqtZgT9sh96o3lCz/dUJ4Zh8119P1x9 YPCn+TfLXjThquor026qvjPnzuqWOXdsvf7x7wy9df5dQ+9d+vDQ7iv7Dh3QPmzo4HWPBYweOuGJ KUOnd8wO67Shw4JO9l6rBgzttqz70B8v6Tb0O/PuGkrxt8y+Y8Ot837Iec8a/cXqg4P/pTq57z9V bwu139zzdHkTrWdLem04D8HzGp9Vky2AuYokh9u3iiW0/FwoXydxhMZBFV9bzpfnka/B1GZAXV4l R/mTIkWKFClS5LgXP1TapdmBL9m2ugs3+W1PF3C1MdRmulzMk1jlsK2RLzVNZxtxYz6rqZd/cIG8 lvAjOL/GRS7VQk+oGeH9SQ8M2kdwr+q34YXt4Gh+XwO62hAj+TNwzpgrroDm0HwSE/MSUBN85JDn HHl8DuPBpmhly30HheZvFddZrQB+xgzq1e0buDV4XxPPn139x/wv6glDUH6Zxp4u1YL0bZP5M93s LocgjcVbT9OVL3WivRWaeIlOeyDjdBrXie2QwHHSG3I0PSOyYfh8U8938wD61l7v5TeeJ/Z+f3VS GF7e2e+D1Sn9/om/3fakPh/kgeatvc5g7ptDzJt6nMbxb+iRfjZNtb2tGQ2fLT3jzFaHi6t9fdRz GqgX4md9epAt9t9JLkKDP485tPMQtC/06OzlT4oUKVKkSJHjXpJf1MMX7/RCHgcOAQZM3qtP1pSX XMIDeHihVS/kMuzALnWQl0G6yyF+XdmufHAoF3NET3LxXoE8BOMLaI/+hCt5xC6xkhscyhFW+BTW H+3BczGii8/nZj6fw+UlPvKQjeMlP+dhDvbi57xk53wUS3vEwgeucMxHOu/JFu0CsXHOEO/jGJST oXZXM9lniHlQW5Hl53PwXlZ5Jo5D+6wO8vEz0X3eF58HuZEjqS1nFrvyA47dX9QT31TKhVuGE7/H hTra08u6Hw5lcCFe0G0v/hgXQH6O0ZzK8Tq4vNd4jkUevfCLP+N7KD+eTWpzvsY+dY8eHQe1GeQz neIEHKN9AsgHDnIl5yGdc0XUzuPyQpc15s7PY/nZLn6L59iYg/lmj3GIibHq0z37EkgO6MledeT2 dWVV3cHXE8R4QHQAvOhLcnh/gPiiP55J+WyTfXlTWaRIkSJFjntp+vZXXKRpjRd+B7uU4zIORE4y HBDoIg5+cmnHhR1+4cf4PLdwmW85AtCT5sltDOXa4GY8jWEObBoLJDmwSo4Y6/gErSPndXaGxpgv np0gZ9OcGsu1gp2hvtpzRgzA+YXP3KDL2cHJ+K2gPTQBvRwUyXkb1gB8LRjULjyN97YcPieQ67A1 QurGPpo4gmP/21/lt7/KxVku7HYBJ9Alm3RvU+ACzjG0Zj5c1gWqGy/Nh9hafQepJ76YN+MyR/L5 nE39y9mizvlzGz0Tqym5ajUBFyd9KrchL+GQzkOwOMlJ+xoPHFdD8qtN9zhPfibEANyLrmwDz/HB gd9W7MFBDtWRw+e3PGpjH+munvFcfvCb6opN8yMn26MN+XkPW1iTfLqWn6ksUqRIkSLHvdgv6gmX ZxlkZOBgqG7Qy7bxLEaGFvCYozbYTUeOzC4DRMxBl3nx0ao53QUfefylHwOcDE3iRzzzlCtx5JOc 1oPFQFeurmKnHMKTniUn+meecQXi1zrwN/All+xxZqlNsVIHe69TjIB0jWUEG/G9LakVfaZTbapL eblW5Cbn9dAa0P2+UxwKj/sIvAA5ax2+30TPeECSB/vERn0peB9ieB95VON4+JMiuDjbxZ4v2ro3 4OKtl+4mcFy8oHs7rZyzMbcAA44NOo5nvRFg93l0jxqwx8EktRs/OU/c+x7zXmgoSXoEwAUPOvtC DMeq3XFg83lsDUAvUlN1rMo1Dp8h7SEH9ZScSeMFYs/9iLMcqhvPcWCTvdgtjnxOj/awNuUhf5YD ftM5zveiK3hhbz4Xk+QgLsFyKJztpL5lqCxSpEiRIse55G8qMXxAx7AiPh04YA97tuneeLRnXW18 EVcu+9SmsMEIPuTQfKxzPFbh8Qq/iwPPdIVwKVZtlIvtzudX+GhFfuMA0FM798Px4rNBhnOJvf6c I3z/xgn7vL7XLQbxqGX1dEUvvCebgntGLs2jschhuWhlLtYGgON5wZbkVBvp8ay0Op8iqcl+WklH DqcrKMbiLJ/jaA7UTnpQrtlYVwR//6XHw7e/0sUZyC7ffKkWe+5j3fwBjg+Oh/fXOMjh7RlH6tX7 88jzyqBQt0dfzGdv8Ty3RZzf27NxdvZZv87n8jX6G2D9hNXO4vJ4SP+ST+JEz3P4mBz2DDIe+uUz q268AH4u2JOPzoZY5gvyvOyHTf1NNbzN5+C8urJOdrKZLjmQB3Uktz4rgtqYo4i5Tg5DZfmTIkWK FClS5DgXvKm0S7derBl6SecBw9lwyabhRBBtiLfLOts0lrhsi/7oC9B6kkN50JUHneJjHbGLn+wa r3zODTBXebQGnnAi36MW43MZpB+f1/s5l9bhnMTTONTNbahtfF3ha6rDOvmIA938sQ6tkgM5o87n UK6cB/a4so9rxJxyfuU0QPqKcWzHanB+5mZ5fVxAl9lnV10sVoBz4rOwGID9Xtf8ZqMYheWgFX4B 1Ti231TGPymCy7UMIXLBhi4rOHIRB9jOPoXG+ByyRn680GsMgXkxr+m0+j37aQWEj/5g5zpsC8Bq duTKIfE5RwaMmBscHlaYQz7Eeh5ssrdzIyZZAYrx5yGEfcLxOvh5HvikvvQbffI2T3OzDo7k4Rj1 Sf64erCN8yCX7snvdM/nel7Xlc4QOTHO66mNVsRqPs0RdQHrju9z1UF2cMB/V3VieVNZpEiRIkVe Dtlbtf/xomcmvmbzs0vfvHnfkktX75x46fytAy+dtbnnpXM397l0yfYRlz7x1KJLt+5b9Q+33HLL b2vYyyLxTSWGC1l5Txdw0j3gq13A0wu32IPOl3XRJR42WikO+QDx2RACneI9j/bwO16d7/YZcB7J 5+LIznXIJhzRNY5idLUBhWzMjznSvMozKB+5gi75BFzXcgg39iQwv9mIG3P6vJEvfhm+yEar2s2X 6rb3IDtqBV36zjgezNWayuPV8gSdexWf4Oyq29zzqkcXfLHqveSaXw9a/o0Xxq657YVp67q8MGbt XcPHrbnr4bHtd42csPbeF4Ys/9Yvei68vOo651wXH0B9OZ3P5mtgb6s7L3OdnuGl/ExlW1vb707c OPE1i/YsPXPK5scv7bl64KU/XvLgpXcsuufSH8z/8aV3Lbr/0n7tIy6dv3PpZ4buGPqHGnbUJf/2 13jBdpdz2Nwl3O/pkm2X8JqtIQ+4mT33NdujjdHAj1zYBakNXMkhw4y3i034kcPncbla8p29keue D+wMx0eM11vB50jPBJvoxmcf7YWPM6V5YozZVTcb1xJutKd5uBb4TueaxpXV55FcxFeAC5/jQfc5 hO9stNfV6ipX+FRDapkNAF9jXomfqdyzZ89/G7R+9P8atn7MpYPWjuo1fMPoPWHdE9btd4T/fvRZ PfjSKVsfD/eMWW+m/9ZoWJEiRYoU+a8mG37a9hcb9s7/8uKdj3WZv2XIv09Z36UasfKWqt+Sr1Q9 Fl5aPbLgC9XD8z5X0VvC7gu/xPaJa++pZm/u33ftzql/r2mOutSHyvTiLJd8sgPOTz5/QVfYsIML vPHqOSKXOLo6v+cBtT7A0f6bORpvZwwr+GZzdZzPx/jc4CLWg4e1Fr4IyeVrxH2A1Q1wfrORrjmi DXu1ay7fq8/B9dTubfJZgO/zdgKXV3S3P6R4wUPzP1cNWv71auK6e3ct2TZq1Yo9E76+6eklZ+uX bKPs+smaU1fsmvDlievunt19/qUHuoSB1HKGlc4gQ6zoNZi9oc8WMYc7VG58Yfvf9Wkf+M5HV/bt cvOc22ZcP/OW6pwxl/DfKqQ/SfDGHqfppfVk/tbTk/t9uLpg7OXVnfPve2JY+4iL2p5r+xNNddSk NlSGfnChloHD69Jr06XbczCosC+/uCc5lWM68f0++AOgJwDP8QlpLd0TB3D+Jsj5cluu+/PLvqlP irPBJjm3+Lx+KOep6cTN+ATfS9N56iCOnsP1iTy85n1l5yU9jzWOxiY26Lo/lLMctu7q1vSsVp6n yebzvNxD5Yi1I/5P35VDNl8y6SvVewZ8vHpTj3cnZ3hjz9Oqd/T9YPWhIf9aXTDu8uqm2T+orp3+ nUcGrx1509AVQ/8/TVOkSJEiRX6TZc+elf9t3VPTvzpnc9/NQ5bfWD0UBke6lOIiz5d4vrCHi2ly kRX/Iwsursav/tH25TvGvkNTHlWRb3/9vAwd3FfsTS7iXlcO9Wo+F6eXbdk7PQD5JV50yUur+jyf fIlOfgH68TWlB4mzOkkOqWO5CJYv04mDFTnNrvnUxtB4q5/ZBeSLOvrAZw8bngf3xD6xWSzFkY0h HEBsjk/2sHI+9cFe1wXMp1Uhds1L+3COqOMMYa9n9z5AaoQ9cYljPJ/7rKrLnHOqISu+WS3oGLR3 w9Pzbtn+78v+l36ZHpYs2TZm/4ClX+N8/uzSv/YAm+sfOp/J9cn9uzg810P99tfNP9n89/N3Lnrw 0VV9f3Lu2Eurt/d+P/8twdeHS6kNGS32xDkpDJwXT7ymGr1x4rrlT689qv/DKf5MZfp3KnGBlt6A VAdXUL+UN8PztIbueQDivHE1rquXctSf6LIHfFwTfI5YU/fhzBKLuvAhxunKpTWpof60VtRl7bwX zgPkeo4WORjB7/uL9ZpitDfmqx58lN9qEYjr9okvIMapH4BfOVSXbTUOraTrnu3wwY+99Ms9a470 HFjFbr25eItze++nGPr7oS/XUDll6/TLbp53+773DvyY/DeEegP0rP5M5CfeCT1Pr94/+JPVNdO+ 9eSjK/p8d8zqMX+lKYsUKVKkyG+abH+u/fMLtgx+fsDS66oH513Il1BctO2Czrpc2GXQkEurv3DT W8zJ6x/45eZnF99WVdXvafqjIvYzlXSh1h7j4CR9Jv2rPfKhe+iZmKPQcyfg89JKOniZblAb/MwB D6uAe9Vn6e0REsufQRNCblo91/jqA8QXeNyPr9Fgc/3U8td6jbEpF2tuy/cBllPsNthlsfk5Ev0w wV/vTc8dtsQvNWj467nwsmrK+i7PP7Fv7nfX71v/av3yfFGybveCty/aPvyn9It0kvpJbQU+I/XV vm7V1zQwD2i7rtOhclg17FUTO2a97YG2RyZ8fvyV1dt6nREvqfllELYAbwPoUnjR+KuqaR2zXthd 7f4jLXHEhYbKnqsGVu+hoVJ/ppLBl1T0Hnut90x7p+sFl6E2iRebxAaoDc+kKbfFNXBoEGCbh+WP fOzNxnbHdflliKAYF0c83fOqObkvzQOexagutWLP3o848zedR/1pXMqzPeVTxJ6az4NeOZ7yISfH Uj+Oy3b4Ux5zGpD7pE89J/myvEl/CjlTcw2pH/ad9MG1aM3s8BnH7T3Hw/NYD3hr7zOqz42+8sCW 57Ycte8mmDlz5u9M3jbjku/O/dHPT+n/UTtPfqb8HPFzFBt9R8T7B32yuuHxb/9k9BMTv3c0ey5S pEiRIocpO59Z9bqlO0Z+e9zaO57vOu98vVjLACKXUlzU5TLqL67gQgd6LLykWtAxsNq8d+EXtMwR lx172//fuDU/7KA3lVJXegbI5ntlP50DNlqTPa1ZDC7juvq3bBIrORtjAthHXPMpF1C+xAuoRhzW KU55DLIpiJf4xG/52afIbJYb+XkVkE/O6TjOX+NTPlobasow4+p5H68xD+3F5kF5yac5mEurA/so FrnElscIR+qiH1rlWWOvoBwhjs/l4iVXrNFt3gXV8BXfrmZu7tV17vaBf6Zfmi9Z1u15/MyZm3pV jy74gtWOPcY+SMcqPUtfbAd8z5QroGsYhMev/VE1a/OAxqHykba2352xbdZj35pzWxjQPhYucqfK 5Q+XPVz4sCefAy6AESdXb+/9vuq6GeFZbZ97v5Y54jJ8w8QTfrS4a/XOvh/UN6nUh1xM8368jn5t wHC654kt5q3bvU6r2BCTxgqiHngK6D5vjFcex6FezIEhB7BY40U7c9UvZ4afdPjhQ02PYEvs2d4Q bbRKT8IlH3JILHGUx3boAulbfS6vxbNf9BinPPWJH74Yyz35XORXntnJ5jg1HTZdxe97UX6moyeK 930yl2whRxIDnuoSi73rhexqYx/xPS+sb+x+Kn8b+8KdS9brP6UjLhM2Tzmt56r+1T8N/Yz2QrWl Pp+BbNSX9ib9wYdecZ6Tq7f0fG/1sRHnVsPWj31+5Z7VV2uZIkWKFCnySsn2p5b834Udg8cOX/Et /qUi8fKpl1aGu5wmF2uHzE4/Ezaw7bpq2a6xmzc/tfRF/TKQg8m6vbPHDF/xnaqr9R0v2Z3CXbab L98p+MJOaPDxudWPS7t/fnyJ7yQ34xCfqeAguQghLh2AOoHnHVYfhwDq41D6VeA5N/kM5m9adZ/0 S59bsB+kF/46Jw71gBiD41J95XSbd341ZvVt1bIdYx/c/sLcIzZQkjxXbfmTdU/Ovm/smjt4cOUz 6dnT3rRfey4C5nCvciZ/Fvq32XfJNdWKneOqzc8uaPy3OeqJCWMumXRt9Wb6OUm9eNrlT8E2vuw5 XcE6xWksLoWnDzizunP+Pc+s2bf+DC11xKStavvdqR2zVv3rYxfJz2hZP3KZbrzYo//QW2LHXv1y BuUwX32ex3viZHWMH+wMsUtvEeD7fY6D8rSPeK7UzzGO4+MMavN5mmqZ3cVxjMJ4mZ4j59pe89rX X1YHK2C9uxU8oFMduRHvbGKXr2fzZYAvifeAnVbA645jZ1K0qpufJ7EhJ9kOkpdW+p8+dy7q8vPV T637of6TOmLS9tyWPxm1YXz7uWMu4X+bh3OeBDiHrSfzt8Teu6Tbs7N3LLhKyxUpUqRIkZdbNj27 5K/nbunz2MBl14fBjH7rpF5E6WKqF1K+oIY9X1z1UooLLmw8wIAPX1i7zT2ff7nP0h1jH9mxY8ER +w2QlGvzvrZ7Jq2/91fxW19x2dZe1IZLNy7UckZdea9wfIDPbaD8rgbt1Uf5eIWP8yOX7tmvPsC4 msfzAszWEiEOe5fPzhvi6zliz4kdtjyPj2cO4iOfdP9cjKu1zMe5xQ6e9KdcgssrfFqFL2cFR8H2 qHM9tosPNRhq8/7kfxRoTfl6JvgcmofqB9BAOXrVD37Zvmf6g+3t7UflW7yrqvrdZTtG3ztyxa2/ pMESvUof0rucBb3qmbRX9I7ngudJv412xhM9frbp6cWfDTWS39Y8b/28V/daPXDieWMv3c9/59Ff 6BR2EYWuK/aMwMHeX5pJP3P4OdU9i7vNpVpa9ojI3J2Lvvq9eT+s3tBDfusr1wt1/QUUfdqFm/31 C64NBhrPHLbpqoBPEPY6UMpeeRgyac+6gjgWi/xpvqi7uAbEWgrOLbEJz9lkL+BYgHwKb4s5XM/K 4xzkD6v5kMvbLN7FwKb7aEs5kjv6cg72ZsOefArL5cG89Dl5NPYWPlOrQ7Z8Jc5Bcsra7EPuphyd 5WW0iPPgGpn++u6nVB8Z9tmq58r+69p2tr1f/1kdERm3ccq3L5v8Nf75at+Hr99kZ9Az6uRM9Jze M+Bj1Z0L7v/l1G3Tr6L/uaRlixQpUqTIyyFbnmv7k0Udw6b1W/oV+YUg7gIaL6iyt8s+6/GSahdt XjXe5wnrg+EyPGzFzdXKnVMGPPXs5pf8xnLfgfWvfuLpeXc8vrF79ejCi7m3pK71iN6i33S2id37 DXyWyBGkvDigBF3ziS0A+bPc5mef9qN75gKcN+s98ADwzK+r5Cc+rQLhaBzD8VzvwtE6Lp/vwWwK 1BWIbn7y8RldnPF15friR7zsFewjW2Z3oJwAzsK9IQb5NZf1YHVjj2ZvoUuNs6quc86rhqz4xq82 7J33iH5ZHlVZuXNil9Grb/8F/5wzekJ/CjtXthc9rAFdZp/DbyhnPdFz7xN7F3xO0yfSc+WgLl+c eE315p6ny8WZLm3JJY4udgL28WVPoVxchgVik2FM4uhnoj4+4ryqa1uPjXN3Lvyoln5JMq1j5o3f n3/3v53c7yPSG9UKte3iybbYl9icX205vF1yel7MlYPsuS+1aS7WxZ7yxc5xLfzxeee+yLEcxtFc iE/iwFeQzz/DRCdO9JnN1yB4n8VEv48Fv+5TsC3ahRPguPha9BzjMVft6gMPeRGPGOYpB7nEprmQ T+PA41jwGeIDEG/12EZ7iTVQbMKXfJJHbJYz97EN0D7IprAYXUmn/5H06ZEXVo+u6LN27s65L/m7 Cdr3bvp/4zZNuueCcZf/4m293c9kJ/2h7wDdW59sx3maYoRHv5TrA0M+Xd239KFq3JZJp2v5IkWK FCnycsjq3dMWDll+U7xQ84UZl263D35a7aLK/Mhhntsz+CIrK4H+9l6fxVdXCzsGb9qw9/HTtIXD lpnVzD+Ytbnv7WNW38F/ygT5a7VpeOAe0a9A+kxtwlEuc1R3NsTg7RBicEZ5To6P2okOOFvSh/qQ M+hWC0hqELQHs0sMbPYMMkjfCushciVeejAe+cimgF36JL7nonZYNRfnZVuMRU6xqZ10D7Yhjmxu H0D5pQfKL37UJsAuZyY/9rE3jgOf4jkH2XVFDPdzdkW/mXXV7mnP6pflyyLzNw5/27QNXcYOXvYN HmrRL55HfLbSq5xBQDb6MydjVt/1iwVbh9zRvnva/9a0Juv3bf9fEzZNu/fyKdc9fVLfD7jLnF4+ FbKPl7lmf+ZLctGFkf7kyCn8G1q/PvOWXYPWjbpl9It8azlzd9s/9lkzpPdlU67/yTv7fijWzi7S SR960ZZelK9+5rAvBS7nolMePAPhcx7kV9jl17gEieWalE9jJUZyWX31gZv2QHutRzb41cd+rqM5 E7uuyVklV+Jj3fXPNeQZoS/rB7WZozaN4xpq83EG5qrfnUnqSK0YG/yaKwfHks/8MV5qam6PhF/n +N46QxMPdXmvdaxH+J0uvFjf/PockQ/PN+/VkOWr5dR9K9DPV35w8Kera2d8a3ufNUNvmtkx8w/0 n9thyYwd8y9+eFm/Z88e/UX7pVmN52E7fHE10HlaPCPWFfSm9YyBn6i6r+q3cXL75D/XNooUKVKk yNGUjn3L545r//EB+llEvizrZZSBizwuqXyhhi/YaI8Y9ZlfIZfa1EagP08ycNnX/3PCmh9PW7h1 8O0bn154e9vusf974zMzX0e/LGjnMxsdVr1u1c6Zr9u0r+1Ta56cevvibcM7Rq34wX/Qt+7Zm9W8 d4D7RI85x/no0h32fPnmGOJ7rkNTnrDawIHnRTbsk1xZPMWhrrPLIABO8LXqB9A80OXZU1xWj0E2 OS/vkZ9yZHWshxY6cqVIOfnZBMqFL+E08QMa8iRnaOUzP1bqiTjyjOQ5aUySx30G5CPwc/ps1XPR FdWcLf2qVTsnvk7/Ob1sUlXVb63YNeWty3aOGTVjwyM7xqy685f0Z3/6Lb2m6rXo8qr7wksYPcOe bPQ/jcasufMn87cO2NH+1PT7V28f3/hzn/RbXufuXnzejxZ3qU7p/098OaOLGwYK3vNFDqBLHOx0 yQMiNwFiwj65CAb9hF6nVx8e+pnq6inf+I+B7SN2PbZh7O0zts767MSNE1+3Kvw34JbqFvv23I3P bHzNzI0zX7f4yeXXjVg/pmv3VX1/fsnEa3757gFnVm/qKT9DafmpH+y1fg74eU+90cWV4OzsY8hZ aj610SoIdvcsmOf3WRz2uT+HcTh3Gp9D+s3tWX21tcrD9RrsOTzH54r7Vvm1RvK86jyguRdXT3XJ 4/tQLmqwTfyojb0g+NQGwJfYlYuc4Hmf5VY/wD0QmJP2alCOzwUf89VueVy853ob6sjXI9ljj5ZP QbY3h39T7x/8qeraaTf9R+81g7c+tn7s7dO2zv4k/dtctHPV68K/R8bMnYteR7YFu5ZePnbj1Nvv XfrQI7fO/eHPPzXqwl+9o+8H7Bdm8XkCUDfpT+12buOme4Hrm0H5xUd/6uis0RdXs7bPeUr/s1Gk SJEiRY6mzNjYfUmvcDmWi7Vcwhl6yZYLdtyDA5td5HmvF2720yqIl3RnVxu9uXxk/kVV38VX87fG jm2/s5r6RLdq5qYe1axNvarHN/WspmzoFi7Ed1SDw6WZLvL0bbRWL+TEJd9yM0TnIcDZ7HzsD+B+ 1cfngw928SW6cmIOyYOzm4/txJGYmAN2hZ4j5oq5rfckvhn8nClWuThPjPU5aI8+PVf36uc8xEce PqMgPlvhJTmVIzzKDT31Iabmo1rGEZ/0KvakJ3B473SNSZ6D678G8jE0B/ScF3J2m3Ne+Jq8vVq5 e/KN7dXR+TnKw5E9z296X8fzbZ9avXvypxbtGPGpOR39GLQnG/n2/GztG5XeUhbuWfg3YzZOqsIl MLmo4dLuL3msJxe6uj8HD2TYUyzHS+5Y42T+llsaED82/LzqwnFXVFdO+Xr1vsGfHH/GwE+Oeu/A j486e8yXNlw84erqkyPOr07r/1H9Ft2YF7nl0kk15Qy8ko24XFtjdPV2yUOXVPSV6h7Jc7B4z6O6 sKd58mcmPrGDVzuP7WNO22se6IiTGOypttQ3kE9t4EpsyhG/9IHc9kwRC75ykQO1JcbFso3iYBeg Hq9skzqSAzzNx72r38f4c8JGK2wZ6j4XfzjgOmms9e9sNViPzXU7670JzXle3Jko11t6vbd698Az +dvWLxx3ZXXZ5Ouqq6fdGPCN6tLJX+N/r58I/y7pN0UTl+sfwfMQ6rnquelzf0vP91Tfm/ujXy1/ cuVd+p+4IkWKFClyNGTtUzPuHLXqez+nt3128a5doAMyuw0c4cIdhwW56PsBT3ThyeVc98o3GF8H B7brinxhldzICV4G5dT9pMOGfQD44GmtGKc23eMZ2VnVZj2x3++Jg8FG86nNOHkPCuTFuXN/DZSL z9XkS/Nx/9qD2VlXHvXMueAXu+Qin+QE4BeOxBrMHrhU1ziisy3o9ixgZz3GG4f4avM89O7jhA9Q Xs2DGmqzswRd6mAPDiDxPRddVi3cNrTa8OycF/0t3L+JsnjnyhtvnXcX//ZHurg1Qy6CtKfLXG6L e+gp+MLX6AuXQQXrzNM11KG3pvSmw952BODy6AcHnwucHDZ00N44tGpuxzM/51Pdxcb4iCY7bKld arXkO5/V9jbaM4Kdesr6Eign7GNev48xMbbJJpDnEHUD8gDO1pRL9sHn8+H5g+P6SOyIzfKxjhV2 zc9+t4c/4fvVkOuSx/r2PTOXoFziMF9tzMMaewYsznI6m8Ywgp7EuZzel8RBhy3Tk/Ogfn4eRS23 h/qNA+AsyrG90y3On0fjknxZXGOPmuNfHvt8NXzd6MX6n7giRYoUKXKkpeP5jj8dv+aHj9EfapfL eLgw80qXcdn7izjrbBPgsu0v4KwzD3G6d37sbSAAh/e6IgevGRd8wNs9Gnw+jw0cWiPh12JzPYU8 M81FuuPz82BdbcyL/hR1O4a13FcfjAKIm9gcB2cMsM/X8nqecLyO52aftfmjT/bkgx926Lo3u1u9 n/Y1kL3hOQQ92gTSY0QSQ3ngN92t4Dk0DZW0Dl/5nWrxtpFf0n9Ox4yMWjf+F5997GK+pOGC50GX NL/Hxc5z+DJHfkXio7zBT3u5OKodK10OrUaaH1xceH2uCI1BDucXO8VnOji0su7ilSercpWT1IKP erK+Ug7XZXuE5Mw4apeVcsQV8cJXXoNN7NIH6+Sn+Azoifm21/5hA5fzax+kKyyGOVFngKu5fDzD 1ZAY5/M2iuO99Ga1leNjpH6u13N7+P6khqxSW/yol/CczSPxuRziS+0YOI2vyHmoySA/c5p74H41 njk+1vJFjvF0nyPxuXjxuTy8jz1ajPJM9zzlHtqZYkztM1JO5Eseelv5g/n37mnbveJ8/c9ckSJF ihQ5krL56aXfnrjuXv67dxgEZQDSy7tevG1QsEs1/Ng7u67sM+CirqvjJ0DOWkwW1xBfGzZaQHjN dvj8eahWojsgxnLyGsB81CEde63v9BxWK3BqdTuJa4Xks2lxjoPBzgdQHs1Fn3frvPV+JRcAW8xR q9UK3EMDt6FXn1NqkR5gOWgveuTic1Vd/ZwjgL79etqGbtXGpxddrP+cjhn54aJuv6BfmkMXNlzM IvSyBqgNlznxI04R9ukFUi99tAYddZBXfIHnbYhXXXKrTitD+WGPfAByGcBlPeVLnnoOQGrHva26 N+S6A3JYr7pPe5c9zmh7BXgYsDkf25SL+qjlfBKndo1FD/Bz/wToxAeIq3vzIRYxmi/+zwlXm2tm veieQT6Oh92fj/waE1aLUR0QPa3TCMSEPeD9kkvrK/zZcj75GBSrtrwHyanI+MhvXLUhJqnn45xN +NJbwldIruYzGQd89Xkb5/ZczdFYi6DxZuP4FjHK9THGbXEm4UrOnE86/WKgSyddWw1uH9lf/zNX pEiRIkWOpMzd3P/bw5bfJL/oRi/YuFTTyuALtl7G/eqGArugJ7q/hFMe4gNq45rKwZ7jUFe4MSf2 0ZbmpZxpTH6OHPBLTUFTnVSv22JdzaE25Gbd+aBLngyuPmIsF9uF53N5RF7UJQ9qBjtx1I5cvNdY 4+XQOPvcKI5jkIvsosc4cKCnnLS256U6zsE614fuYmp1CGmOGJfx/OdO+7wf859d9V5ydTWvo//i Lc+0v1P/OR0Tsv6ZTeOvmfrNA2/p+d5wuUsvmP7Npb/YycU6XvaiHaC4GIvLKy6AzKVaZNc8sPnL YcJRPV4cBXHvcsMeuGzTHAnH8inUH88AXuSiTmpTHvmonrcRx/JqHQD+AD6H6jGXy2OxtBcbYsBh HmK0D+TPeR5WMztTU26Dr021qF/iKK/leZwe88U4RthzXmdj3fXHfMfz8DGUO/FhRc4cjm+1tK7Y aXWxWR7EJJwMMa9wsEbUc5pO/SX9NHA88vM7Xtz7/PW88gzJnvo8hNfqTPWcptt5UrvPVYOdCTVF jzESR19j/zzs7Or78+8pQ2WRIkWKHGnZ+uyKsxZ2DDtAv/Smy+yzk0s0X7wNYhcbXcrpUk08vWCz jS7pOhwwVzisE5dzABILruVhIB726E+GQuTiveZrESc+t6/5Yk2Op5V8tDce+cgmduFFXfIQTxCf keSzGMvnUMtTX+XsmsflRF/2nNmn+Tg32bDKnvNxvPKUi3rJPvhkD4jf8jOCnfOhT7HhOXN/xnc5 3B498Tk0l/Xu/FLX+Zwen0GMQR7eq93qak/x2UKHn+LExnbOIT76LckjV95Srdw14U7953TMyNiN k1b/y6jP2WWNBwC+tNE+Ajbz2eWujpyPS6Os2Cua+AT1W7zZoi9ywmpxEZxP+fEyGmvIXuOVZ9Dn 4Hsxm+aH3fPiXnXYlMtAv6bHPeLtTFZL+2Zefoao+1zg8spnFCTPgvwc4+Nkn+QkLoHjKR9xxCZ8 5VkOAXKkzzlC/OBJXq7DuiLLaXkznUE5kxrNccYnXZHYmO/2ZouxVkP1JuS5a7WRW+F9nYH5mivP 2QrG132Sg589nU/8Ps4j91kuALr6PLcVUNN60VwJx+3N5jiIgY34pw/8WPXNmd8fs27Xuv+u/7kr UqRIkSJHQlbvmnrWlPVdqgfnfY4vz7hA++GN9qzTBVsv3swNe7l8w4YLt9hJt8s55aDcnF/4FsM2 0sHVeObFeM7hbT7Ow/EBy9fgI8i5KV71htoCsnl7vqdzh32LM/mc0k/UGXyGVPfDkO15lZzeH3uQ tZYvAHX9Z4w4gdoa4+BzXNRnvqtNewPFSyznQUwrZLUJlJfBuUVHDePoGvfCoXoxVnVdweeapGvt GK975GDOZ/lvok5e/0DV8VzbMTdU3j7vvtX0G1f5At1woeTLnreBR6u3O6Q56IIZL4scT3bd84WS QH5w2C+6H654mLGYeIFMhhXWla97DHZRlxX5G4cdxzEb81Owj1bSPSeJcWdVXfhk973BLoj8mCvm zODs8myinfc5mBf3Fot9sNu+Qfc8y8d6+qxjjD4D2GnPcXpm8jPAj5BhR32Iy0G8TIfN90p7n4tt jg8wx/zueWaceL5Dh+ST/MhRzyM9gitIOTib5Miej+MZN/Bk3yIffM52cGhOReOZfJ2kDwF8rNPK ez2Ps7OufIkNHNPjeZDjtP4fqX60qEu19MkVN+t/7ooUKVKkyJGQxduHnzVq9ffDRZku6Qq9SMsl m2y4kOtlmy/VcuEmbmJXXfJQvOZqAucUJDZv5zoOlA851Rd5yEM5xMd+zQnd7NhrPdS2lfNpnOVX neKZozlgU788S/AlX8pXuwI6ekE/+fnZl+RxPrYDqlM+hsaqDxyu4e0uRngR6Al5zac614GOGN6T n/ZkE26sCWiuJtgz8HFkDytqhVXOKUDOuA/gveSSs1Cc6Mbx/qa9neOsqseiS6ox7XdN7nh+xZ/q P6djRi6ffP1q+nt0fCHDZVD38WIrlzUDdObFS5xc9MRHOvji10uf+Z0eIPG4jOqF0tuZh4sm6QrW wQPksgmdz6UAV/IoEEM+ixFezCu1bHV7iaP8sqb9pXkjxO+HMLGFlWI4NnKpH4ZywedVITbvDyvH E7SfZJ/Gw4/ayIO67KezuTNZPPIRKEZt8hzFJ4h2A/HVzj7NiRxmU76tnFd0z0O8AX7nw9eE1Web +n0+gvlVJ7+rncTqWT1fcqlf42WvcaoDqA1YnPnTGH8e5sEX1lhXc3h/HgcefKSzLdb254m5NZb3 xFGuArUBH+M5tlegluchN3I2nUfOfTIPlT9c9EC1+MllZagsUqRIkSMpszb1PIv+GLpcxuOl2S7n gF7CbRCAP+xTnoulizhdwBmeI/6E1wTE5vsAGwqsH/g0f4aUIz16Htu5htppzXrz+WIM8TQWNuIG O87G3CwfD968d7kIGof+oEee8yFGkcSBTza3j3F+hS/otLockSfnQA+RJz7jBlveRw7JITH13uAH B7mxh641OC61016eL/mDXT9X6Um5/Hm59WBAHmejPyUyes0dj+k/pWNKLp549eo39MAlMV4WeU8X ZL3A2aUNAwLZYdO4yBEfYiWvcGxPvMRHNloRE31SU/h2qUUfpsfa4IsPOvLonvzUH4N8sR5qGU9h Z1MfQ2MpN/enHItnPvKm8Hzo7KM+Gd4f88CGOMRaTd17f9oz7QV8Cfc8X9fHqA91BcL1HNRFDz42 xqOm+nWPvBbjEM8j/lpvZlcgj/aY5qYV/uiLnMwf9qmfckSwje0pD3Zeief8zNe9160ucR3Y7ngW p9wE8Id95BECt9EXz0JI7Lo3G/ZaC3nI7rnQY1+UW/mwOR7iOBZ+RuyHEWyRoz17P3PEfmoZKosU KVLk6MjUDV3PGrTs6zoI0GCC4URWvrTzZVwv5OaPMD/pgWM+tcmFHPsAziN7jifdAbGM3K8xsIMn floF0R6AGJfHfAy1cc7Il32MgS/qrUDxMR+veAaUQzlA7D9yuF+NkXgBnwu6q0dr7cx+1dzmD+D8 6jOO5pP6xIct5uf6zNdYcMme7x3PciOO9sYJPhfD8YixZxlzcB7iakzNF/acR8H2hCdI8wJi87mt lnIof6/FV1bj19x9bA6VY69Z/Qa9mKUXONqr3nRxC/AXwnw1jl4OsY92uvhhVST2NMZW48QY5MxB fl5Zd2ejXC6vIPiVH2MUyKMxdUS/xWlecFAHeit0ep4GG4PyAk3+zpD1xTWyPPCTDz34Xlr2FdCZ j9DSTzWBBn8SB47ya89a7aYH1D6LXO8EqN3Y+2HkeUk4gufpFK3yHEb+g30NtMKLPRPVI5za/6Pl 21+LFClS5GjIjA2PnjVk+Tf10kyX53BpBvgCTRfp9DKNPXxy2U5XBvktTwD7EefsHlw7y+H5vrck NyHNy/2wjXLp2czvucJjPmyaz/pgKNc4PodA+qW9xtDK+VOeQTmJznk9Ur7Udfa8r7DnHJwLHMQo j3XwgczGzwB26RPPIjmP8fzXh/BrOWFz9fGccrvPy3arob0Qgk1WF8eATisQfXg+qIczWS7U1Tju kaH2sNLfdR27+o4xVVX9jv5zOmbEhspwYWsa0viCRj5vZ260MccBNvCFm+bGhdGGw6wHBuoomG8+ jQl7nxN+szl75LkarKvNEHh5PYOLdfVMD/E+DjWlbqq3BOfVXpwduWXv8qNvsrOPdOxFRxzHuj3r 4CrE7vKRrjljjPhZ5xoCxILn9/7ZRb/6knja+/pU2+lZL03gfLTmdsDlE77kpNWep/bkfexHP/D7 nN5Oe1cjAjmyGOLqHlyfL7HxGmAchedwnNgbz6S82ItDnrdmT/tJc2gM+zyH9uBRT+pTv8V4nXgc pzZd8fVYq0k+qhHwnoEfr25bcO/yTc9uOlX/c1ekSJEiRY6ELKCfqVz1Pb4s84VZEff5BVwv3AS+ cNeBi7ldzl0uuag3gPPpmoPz0hov/+Cy7n0Jj3QB6TYQZFzmKD/GBbtbU34G6zPk1VpWV2E9M9Su vCS31cp9srJufuSTuKhL/sQW9hRrdRM+0GBjngCxiOfV4shG548683nv8qkv1tecDXbEyNei0ykG cVTT4pWnqP8PEM2lNpzDcxKbX82utoBHF36xmvHEo9WuF9Yfc7+o5+rJN64+oed75DLGFzK5wNlF LlsZ+WVQ92zDBS/RI59jYaOVL4DOV+NJT3FVDtUgm+o1IFbzJIA/rNYfr3p+1ZN8xFXU7FxHalmO HMipeZvysN1xErSyebvqdibYmtZWNu8L8M/H85Df6tBeVw+2ZbGMJltu1z09007Pk9vyvbdlXPTs a/gzQW91TtoD4MJHw43nWU2upfU8mCdfR4jDEIYcDPoaAydbPSfpueZPbU0cb8uBHGmvzqZ2/A+B yGs+D3PI72JjDl3dmXxf6CXNe3J15vBzqtvn31/+pEiRIkWKHGlZsWvSWRPX3Vt1m3eBXLj1Am+X b9XFhou156kt6HK5j5d+XL4N4LMe/WbjnOLzOXyuJC96M24AxwPq477Up/7acMF+z4024/Ea9Rgb dZ/HVrYFH2q7HOZHvOvLdMtDNs2FfQPq/as9r5VBeg77AKsHG/mNSzZvJ66A9vlgKXvEArlN+rMe nM9/VgLNCS6tlg97bwPHx0rf/PXKedCr8pUbe4ox8D8073PVhLV3V5ueXnDMDZW3zbt39Wn9/zlc 4OhSpxc7BQY+XNS8DzYgt3u/+ZKLoFwQcaG0Pey8yl5iRY9vKKDDr0B+1SOX7BJjsUEHrI6LlT34 Ya/+Jviz8p74mifqsbbwsWa5KI72WDMbYiy+sx7JppC9xPCZzU/PQPkBPgfnx554WisO0QLjkl/5 loP8yklgcbF+eibSUz9qMpf32o/FpZxWqPcoeSRX5KCXxv4zgMd5VEePncWjjunMpz4I0Zb0o/Ya tI7UjvAc68nZmgAO56AVQM6DnCnRmR9rSg7NB7/6moCeAbObX/LB/obup1bXTr+5GrtpchkqixQp UuRIy9Zn286at3VA1WPhpeHSfLZc4JOLtCC5eNPl2tlwyYaNcgBy6RfUhgOyZTojudxrnZynfUj9 hl54VR+vsSf0aPnAsRySr1Y3oG4TXc7qfVJD+PU8Ec2+tD+C47Ev6JQ7IPYq4D04WQ70j9X3bHGu ttgE8hyFD27y+Wl+y+3sPoflhN90QGPUX88nfvQQ450fujuLB/fBOUiXeDlf0GEjHtmRn88Lzmer LnPOroas+Ga1eMeIe461b4Ed8cTY1Z8ceb5eyPKLXdNFj2z1S52Ht8mFEXqMxaCQXhJ1rxdEgH1u 5cHDxcX4ZjBX62EYEh/ZBNKzz+P3gngOB+3DemF7HguO5DhYv4wmTov6bPc+6E18RszdspfGHJ6r Z2Y/1k7A3IZaFkc+9VteBe0B2JJeIuQ5O5/PpTmazpzbfB6/el6Tjr3Xza61gcTn4G28z3vW8zT6 FC1tFOticp7Xm3KYXfMgF2D+phisrj7D5fH5zE9xBGfDfwNYt5jIeWuvM6q7F3fbtmLvmg/rf+qK FClSpMiRkqf/bd3/nN8xoP+ApV/jSzK/uaHLNl2c9YKdDkdyqfY2WeNFHOALO8FsMT7acWlHPvKB Jz7U8VzWOT98ki9yRU9tKU/gOK4n8BhWp+6T3KojnvmpT55XAMVz3fRcMUdmQ4zlCXuGcpnv9yGv i+fPEnzOIf6YE6vuwXV8snG/yrXewaG95sDzjHD5mEd5xM45sOpeoHFJHlcXNtUTUD4HzgtwnK7W Oz0j1WmvPI73MZoDdUSX3wC7sGNoteP51RfrP6ljQlbvbV99+eSvVW/iPysSLmZ8YdNLm17ccaED cKGXAQr8OvjCB+jFkS75qEN5Yl7hxcELXNqHemYTezKE5DXIzqvG0Mp7l0djZB/7MLvz4zzmpxgP 5/e5DcHGebh+zCE24SR7BXj5YAQuc5zOfkPohc8luuX0PIqDzQG58UyYk4HzErwdsQ7MdZAYPY/6 Lc5xkljw9HOSvfPBr3FmU8AmuePzRx7OxXaXm3SN9zZfP0EtX7rHuUR3eXxclsMjqUs8ykm2pjwB wncxsGlsyot6DQk3rrwH2Ea5NZfafGyOpK7mIZvlUVs9RuLks3c85SLvmcPOqfqtHr5Y/zNXpEiR IkWOtGx8euG3x6+9u+o290K7WMsQJBdnu2zzPl6o7fLNl27l8CXcIbdpPui1GK0hPTTk48u+rJ1x m2MJZBefcMALq8XArjaG2NMYAQZG3lts0AM3DicxRjgxNrFTDEPi4/NCDGzChd3XsCGJV7UHXfLS Xnm6RqiP7U0c2HGmYEMd+Dxf+47PRHzcB9ktR1gd2Kdc5DCAoyCb30cexTmwP7MFSC3aZ7EK9Cif MdWJe8rZdfY51ZjVt1crd0w8pobKzT/Z+ff3LOr2yzMGfZwvZvFSR5czueQZwmUtXvDipU4GUNii L49lvouPeVKf1bXV+S1OfFJf48hnfrU5H/OyPECND5AdPt2jNvry/flV9qnONlrZLnvWUYfzC6wm xwfQ88AzsRiKVx64yvG2BLCFFc8k5tS83BvVjXaJp1X3HK9+Ws1ONvGTzr0rajaNE4AjeSwGudkn 8Y0gfljrZ4p5ajmyvdXTWO+33LTCx6tC7RarXAZznb+zXrwNes4L4BotfNgnzxB8cAP8s4pxtA8g P8drz2oTTgT7KH9+JqxN+wbdemjyu73vKfEFUA+v735KdcOMW6pFu9rKUFmkSJEiR0s6Omb+waT1 9w/pvfgquUzTRZtXgb9Qx0u3XOT9wODfbsqFXPlm173GM4fzKdQXa59TdZl7btVV0WUO4Zxg12/T dXnRI+dWG/wYUKg/QPwAYrCqzXGkT83FdcguMWRDDYPGYvggxP6Eaz27uCRX5hMbrbDTKpA4igeH 1uBz/UktRcKBj2zwq2714EfPxBE9RRM37Gl1NZrOncZGP3E9H+dhDvl0jfmRL+zZ5kA9M5BD+ALw tIY9o+hPvn40R5/FX66WbBv5b1ufWfgu/Sf1isneve1/vOOFBX/e/sLkP1+wY+ifT27vHnC3rDu6 /3l7sJG/bXfbH2lIS5nSMeupL0y4mn8OCZfmeElLdbZlFzm2AXTh83u+/DXZaa+XUb0g4kL4xu6n VW/p9Z7qpD4fqN7Z94PVOwLe3ud91Qk9T2ffPwYOLsJ8sQw5m4A6sk95VjPLEXWB51DvwokAj+3E B4f3Li/AceKLtsAjhH28UMdYA2oaJ4X1aBzK6+ulOZmLPfOE6/3Sn0L1GKP5oWv+5DyEwGEc5pm4 b4Ly/Hn4s8nOlPamebOa1qvmtrqA5wZdoDzn837eZ74mPgHnYSA3fLrWgFy0tojhvIqcDy74Urv1 mcBL7SdXb+wR/l32fC//u3xX3w9Xp/T7SHVyvw9XJ4V/n2/p+Z7wb/PU8O9Xe2jIYcj6s76Dzfdn duX5WOS2fpVL//04feCZ1YBVw36yft/6V+t/4ooUKVKkyNGQLfvabhzX/uMXus69QC7V2cCQDAHB x3rGSS/1yOHj6KLudOKov9uc86seiy6rhq24uZqyoUs1cd19M2Zv6jVt0Y5h01bsGDutLWDRjpHT Zm/qPW3KE91W0y9IGbT0+urh+Z8P8WfHnFQz76sGqok+wooY3z/vyRdtpnea3/MDmB9tMS/5FJbX Ic/jdfY7n+o87DCCHmz8bF2vVtt4gNhtyEp680B8gM9LK+UGkMdiUi5/XdRyEySWObk98Kn/eIY0 r/GwZ56uSU/Yq97YB4CYztF17nnVY2t+UD3x1PylW55r+xP9J/Wyyb598179xN55Vy/qGDlt+hOP 7hm/9sfV0BU3Vf2WfrXqHQbenosu58G339KvsH3Cuh9XMzY92rFy9+RpW59Z/vmqavtdTZXIY+sf +5uHl/fmX8HPFze9iOOCZ3t/0XM+2YvNdOWIL9oEtI86/fzTh4b8a3X51Ov/7eopX59256L7pvVe M2ja2I2Tp03ZOmPa5IBh68dO67Wy/7TbFt477Tuz7/jp+WMuq07r/1EeMn0d35PYtFe+fPoeaR/q G9APuAG6st967+Sc5M9s5lN7o8/brSZ8kecHT4lxPkbwJ/yMR3pYJXfsw+fxZ4Ut9Qlf/C6H4zFc TdjkGUSdbaiT2QHUY5332bnJxvu0X/SDszCUwz6fA7qz5efhPsFRnu+Fz6Ygv/FJd5A+WusR1Kv0 bTZXN/JcLV8v14nnwDryOJ7PTQPaSX3eX501+uLqmzO/+8Jt8+6d1n/N0GljN02Z9ujy/uf+eHHX D/RZM+RLpNO/19sW/njarXPu/Pm5Yy6tTgn/Nt/U492hlu+14TyM1M49kp73n9n8s2db0Ol/Rn1j 5ner6R1zPqX/eStSpEiRIkdT2raNWzJ42Y18Uba3aDoAyGXeXabVLpd22duFH76w93G0t5yag948 Dll+YzVjY/fVszb1OWvJrtH/sGvf+n/Qlhpl3771r966b8k/zNva4x9mbO59w8S19//Howu+FPLJ cCk1Yt04QNAKBB71p4h8tRkXOSReBi/nIxufHRw8h7hybuYhr3AlF3iA8pkT1mQfY4yr8HkRw7YA i7H4CPQE5DmsLp+P9j6f47cEcXIebGp3tWIPWN2efNSH6yVyxGbPVG3xs0m5fF71m53zxXiOhY9t 1B980ivQfeEl1eObuldzNvb8H/pl+rLI6j0Tr56y4YGO/ku+WnWbewH/XLQ9GwL613NSr7R2mXsO /w+Zocu/Wc3b0r+9Y9/i8zSlycxq5u+M2jju4mtn3Fy9OVwE48VNLnp2aaO9Xv4Sm9s3wS5/fHkM e8Xber2vojekty24Z8R35//oHYu2LfpbbalTWf98x98M2zz+xEHrhg/7zpw7qg8M/jS/ReF6Ia8N D+6imgMXVyCeOfplH3Mkwwxs7AcHeVyMrgzycX+p3XrwNuRgfupjm+by9qRWky2LYV+rHMFONTzg r9VxPl5bnIfPQbl4H33ip7iw11ywterP4l1MM9/1EXxylvrz9Lr0Ir1KTNx7nufX7Mr1z0J4WW2C 1vBcgvWKui4n1sbzZODzEBCHfZYXvb0hDJP0P2yunnpj9fCKvoN6tw9467Inl/0f/efXqTzx1Pb/ O3Hj1JMfe2LC6B8suJv/ZxF9B4Tkb6jLiGfHeZinMcaDHpCfgfZv7vnu6lMjL6y+M+/284dVw16l LRUpUqRIkaMpbbvH/tGibcNf6LXoSr2E0sVbLs1ymddLaljlcurhL64C6BJL+8DTXHT57bXosmrG +oe2rNk948MbD2z8fW3jsKX9hQV/PndL31vHrLmjemT+RVITPTXC9ext3FuLOJylCcEnw4bGeq5/ Tnr2lKMxthddcimfQfuoYziox9JnJpyavyEGn2/MF/MQ384E+Ly1fNq39hjtLh/FYCWfy8G9sI32 Gqu5audFfl3teTGcX+smvZqP9s5uNllR0w+WCYgHBL3X4iuqmZt779Avy6MqG59Z9Jp5HYOmDVn2 9f30beHST8MZ85WfsXv+AQ+FfzNj19z567Zd4/vuObDyv2kJlsV7F7+2/5ohvS+ecA2/OfSXcbmU 4qKnawBfAPVCR2vKV7vxsJdvo6O/IddtWa9/n7Nt3tUv9gJIcUv2LHnT4HWPDb188g2/oG/LQ38E XDa9HvuPl9HcL99mGe3JOQm0dzou41F3zyLxR04Oz03t6V56C7k1V26TWmKjepaXdZeL4n1N35/a RY925OosL0B+7kv7iXa3T/SYDzbeqx73zXX9eVinHNBpNZ+s3B/bxW+6+sBNbThTtLOP7QLhKJRn sXQO0jkmxll/zMtysr3BpryEH+zCj3vhYnU1ae98AP3b/OxjF1f3LnpwbP/2oW8YNuzF/ducOXPm 78zctfitQ9c9NvrLU2/45Zt7nh57t/M0nQmr9Cd8WT2MR3rY01vRT4w4v+qzZvDzc/YsfcV/PKFI kSJFjivZ/PSiM+du7c9vMdLLtFz4bWigFdALKwYG1s0mqyHo9HZyQNu11dwt/ecv2tj/NVr6JQld stc+NfPOqRu6Su/cg/bDtWlVJPYI6V/3gRcv37KHnfmB5y/mYlMecvAa8xhf/XXE+FjHr61z+F64 luZJbKaTT/NxHQe1m8/lpT0Pz7BlPRCSPpADfuJTjozHNXyc98Fve0XYo7+YT/cGH4e98khHHsrB eZydbdGHPJQXq7cT6H+U9F54xa/mbBk4ZOveNW/RL80jLhv2LPrbxzd2n0jfzso/Y8w9S984u5wT PcKne4DPL+frNvd8/tbzxR0j+u79t47XaimWpU+v+58PL+81gr59jd/86WUvXuJoLxc5XPRgh837 0guj4PUh/tMjL6weWt5n2Zq9G/9OS79kGbtp8veue/zmf6dvf0PPXBd9cA/xogodF1P2ZX7jeJ0v xGQX+GdEe/ILT2A+0n1c5gMO5vfPtCU4h5wt96GnxK81a7XJTzoAe4A8s9TWhFrOFmjVr/jCynnS z4J9APcazyP8uLcYq4Nasa70CjtxFc4nqPuBPIfoumfd+VSPnLCHT2vF+pphjA8AAEtUSURBVBQH IDb4wHPnMQ7nhV/zKFK/6PRG8ZwxX6qGrHts7sI9K/5G/2m9ZFm0e8mPvzjh6l++rfcZ1kvsGZB+ cJ7oR4+Rgz0j6PTflA8N/pfqnsXdNs/YPqP8CZEiRYoUebmF/g/khqfnnT1nS7+q16LLw6XT/byi Qi7bYZ9dqsUW9WTv0GfJl6tF24ZX6/fOOFXLHhGhH8Bfv2fWoyNX3Vp1m3NevTYu3610trm96nwu b3M+WjF4YMhIhpkWsAHG2ykfavm9g/VS83VeE8OQ7Ot1W57RQDHUc56rITY/Vw6udxDOoaCxZ+kz 1b0/2vk5NOXQ/rhH7lMBm3Gxjxwa8vov/Wq1YPPgFVv2Lny3fmkeMdn5k+V/v2TbqMkD264P/aT/ NtGz/zz8ZyXw/QfQefhMYbCcd0E1Ye091dJtoz+j5UwW71r833sv7z/3vLGXhcHyVLnE4TKnFzm/ yiVP9+FyJza9AOreLoIBHwyXv/vaHt2zdNvS/6klj5g8vm32ts+P/7LWR13qA5dQdxm1/mS1gQR2 wM4WOZY38dEaL8M4r5yf9pQ77KkH3sdYQZobHEHMmdSmvMYRsJ1W3UtfqQ0crkHwdkbaC4DzII7t yrM8fEax+xx5nXimaOPzaZzUSu2ojfwGtfHnE/YA7ODU+sGeY+GTuonNcpDP+QHw1AeQj/tSDiOP IY736Yqa4PvcoseVfJZfAa5H5AfQ3uV9fQ/5lteBa0dsXvjU6r/Sf1JHTMZsmnDrheOuqGiwzM9D IBvb2RfPwYAv7PMY+sVAHxj8qeqHCx/YMHnLrA9puSJFihQp8nJLVd3y2+07Jv+/yesfGNVnydX8 BkaGB72I0x4XUt5nF1UP5QAPz7+omr7xkWr9vrmX3nLLLb+tJY+YPPnTjW8IA+vivqHvWLfhss16 BF+2eQ1+sykfQ0bG8X4MJ/IsfF7hJjpzhG8gHyPmEDs40CkP+N4PBL/Gox4+n3h+ihVbrKt8tSPG c9imflnBwd7bJAdyxvNLHtbdynHk5x5hi3mSvJpH+NjHOIFwPaIvwOWIXJ/LgevQKrXpOcoq8Z5L ucnWe9GV1YyNj6xrf2rGJ9ramn8RzuFKVc38ncXbR1w0Zs3t/NuQ+bzci9au9SUr94Rzsc/1C25A l6D3WnRFtWjbsF9s2jP3jVrWpL1q/71xmyYv/NLEr1Rv6nFauOiFC6Bd+OgCG3VcBHHxg+7B9nAJ fGe/D1Xfn/ejatb2eZ/QUkdUNj6z8TX924fzz4XakEagnt0KO2zebn69tFLfdollG51f92Q3vlyS ZVgSWw2IU116U4ADu9MPFUmM5vX1jKP1pF9a0zOBBw54ORK7j6MY2GFTGP8QwPldDd+LrbB7G/Pk TL6u3yfQuJZo8PO/iRZfO0DuQ38y/LaO476198baLrbxPIeCLO9bw7D3udGXH3gpP57SmczdvvrP Bqwdvod+5tH/jCWAM7X8fBqeA33L64eHfKYatHrE4qU7lr5TSxUpUqRIkVdS1uya/dcrdk6eM679 zqrb3PPcpVQurrigy2WaIHvR/eVWbN3mnV+NXv39au1Ts3rv/umGv9AyR1x2PL9izFju+QLuCz2g X/TlL9ToEWfks7Av2iInt3u++lDH1UMPsgYorylf7CXG8D74AeFJbeMAPh/40NkvsfCTLeYMfoPj cC+wqd9yKodtuiqktnKcP54L54kxSd2w9370yfFhb/kzjtnJpqt8nWp+8Jwe+VoH51Qw19txfubD T76zq0fnX1zRADivY8C1t1Qv/X+gbNq76MvTn3io6r7wi1pb+1Bwv3yO+Lz4a4x5ZIt7z/GgX+Az ed391dIdQ9+sZROpquq3Rj0x/tw7F97H31pGF7j8UpfDX9px4YaN3npeOeWGanrH7GlH6+JKv3Do 8Y45U88dc0n1pp70p0dw8UdvenGlC6za0Dfrnu8vsfBxfPRLPGIi/PljrOSy3A7CFX/kSKxA95Y3 rLQ3vqulNgbblK8cX8fXNmTPCFyuBxtzY67Ep3tfB/7IodXx6RmCFxBzKNTGYBv5PQe+1Mbg8wjI HvMIN9m7lffBx6B8iFN4HnIkuYijQIyHcbSO7akWcinP5/H5kIOBuhpr+9zOPrW52BP7vr+6fMJ1 B/Sf0lGRERvGnHbv0oeq9w36ZOhD6idnc33Wesc++Ggofc/Aj1XXzfhONXHL1ImavkiRIkWK/KYI DX+bn118+YJtQ6q+S67hP5+Ay3McZuRy6i+1cmnVS6zqg9q+Xq3eNX3S0f6zC9Tz2PYfbZY/NyKX Z+7V9dJ0oZaLt9h5ZWQcjs/1aMOgJINKzok870NvUlPssX5DTN5TI6c5n31myEGrwgYihubE6vZx cBJwbux5dTE1XXNYTBobn5uzWy8KsgU/f33xXlbpD4gc4eF5AMrnGNSQPfnkGUVfzBNh/SqPQXvi 855+zvLcqueiy6opa7uuX7Zr3MX6JfqiZPqGR/b3WHipq0+1pE7sgVbpQc6svsRPq54LOdRG/vFr f1Qt2DygcagkoTevc7bNOW3Q2mGTr3/82/ztcfRnBnARTC7ETdCLIP19yQvGXlb1XjF40MKnFh7x b63z8sOF3U6g32Kb/2wl4Htm6IXVc8zu/QG41MYzuktwo06rxED3tVOdeJFbA9enVWugDtnDanlY p0Eky6UxOEMOyaGDF3ITNC5yKV54iIk+yeN53pfA+iFda6IO2R1H9CwX7NRHJ2fyOczHcXE1aA3L xxzpTc5F9rSWPAMFeqE49cvZ5FlJvciJ9QSyj/ljb8oLfF/HuJxLVqmhAF9jJC+tAYjRHk7s8/7q iolHd6ik74CYvGX6dbfNv6c6pf9HYn/cb3oefyb/HOjvYdLPfN+9sOu4QWtHv4t+IZCmL1KkSJEi v2my5bktf7LhqTnXzu8Y+PSwlTdX9Cc8uiY/t6iXWAJdVvVSS76H532+GrHi1gMrd0+eQG8NNOVR lXHtP9yA3wSbX5ztMq26QfuO/Xs/YjI78wSpP6zw2cVfe3HxiU58rY0BBn2Ax6s7SwT5JV7qSqyd RWtLHrXzPuZIdM1hXOQB1+u8CnyOPIZt5G+ymZ76CJKD4oJuZyddkfCVS3FZLu4n2ACJ1/y6j/ll Lzmiz3pxeQVil+FTzs11NC99u2rvhZfvH73mB1sWbxs6ZdmusR9f+/Ssv9/63PxOfyX/ht1j/2LV 7kk/mrT+nuceWqC/2Zh7oFX3WsPs6CfosV/tybjUJ2IIdFaJHbnqu9XU9V1aDpUQ+vnr6VumnzBy w+gpN835/q8/PuLc6tQwYL6l13v5rYFcTlOQjf8Q+YCPVddOv+knQ9tH3bu4Y3Hyi4GOhty3rPsJ 14UBmIZKvrAS6JKqfVl/eoGVi61esu3iLXG8p1jyEU85Pi94YhOO6dhTDMdiTzkEXMOBY5pAft0j VxLLNj2T45hN7XjThxgaKpjn4thGfraRn3JghV19tGfQ/jDPQ1AdPeSxlh8c7SHaXV/BjyHJx0o+ 6RU8ywWensXyEFS3/KbH1YP9ua4222dgLq0AzqOw2nkOX0P3MVb3wcdnIh64xo9notiXY6gkqarq t5ftWfH1B5f3+Sl9Kyz/O9X+sKK/N/Q4lf8bQ/8z65Mjzq++Nu3m/+yxql8YJoe/kfJoyiJFihQp 8psu9BZw2c6JJ7Q/Oe22GZt69B+z5s4Jk9bfVw1b8S1+k0m/3IfezPRZcmU1aPkN1eTgW7B14PS2 7Y+drileFkmGSr5Iy8VZLs+4SCvsci4XbfELN8bJkBBjCOQXX+JHPuicR5DkRt7AjRd+7NWve/EJ X1bxWQ3iIZfjICfqoT64sLPN87im+niP/HWuwOns016aeGbz+wDKrbXqep4v2hBv/XJssDsf7bl/ hfk0Jr7t1DWB8ht8XNPDfJRfQbWDT7hnVw/OvaDqsfAyfnM/ZvX3fz5+7Q9XztrUa+WSbcNWrtg+ fuWKXRNWhsFz5dR13VaOWvW9vb0Xf5nfePq6Bq1rfSR+9I0eaFUex6juew1xI1Z955CGSi8r9qx4 44TNUz46dtPk/nct6tL/sklf63/jrO++cMXk66rzx15WnfXYF6sLxl1WXTPtm9UVU64b0XvV4P5L nlx+pYYfdbGhsvd7wuVULtmAXarpIg1kftnTGrm44MvFPPgtVlaJo73ExvwaA5utsR4geTQ35SKQ DfEam+h5DseRHDiLrtQP+32c7H3dmp37Ij2A/JYzcni1WLURD6sC8QYXZ36KId3qij2eJ0J8ymFo nxwviD4Hzef1xJ9A8+mZ/Xm5Bx9LNuydjVaLwx525KB+ON71BSjX6/H80ClOY9WWxCRwZwrryzVU QtY+t/b/TNsy595b597Z/0uTvjKd/ntx2eRrA66rrp3xreqmWbc9e+XUG/rfv/SR/hM2Te0/duOU Dy97ctnrNbxIkSJFivxXFvpWuI69i187s6P3a8e3//C1wxbf8tonnlnwuWHttwRb19e275352o0b j87PSnUmNFTSLwVKLtS4bPs9Qy/UyqU9Dx56yQaSoQVoyJXwkrohB/YZqD/0KKsbAmq9kF16TAYk 5fnejZPtoWPP+SwPkPm9HtCaLyu+NZR4QE1nDuIdWtm8PeylJ9Rt8sHm6qk/WQNyvvjDqnH2uVoM 2T0PftjJJv7YZ3wOMVb+HAl9a/mDc8/noZN/EY/+dtfYV4xJnp3W5WfKPAfrlfaID9B4ym3g+M++ qKGySdp2b/iLYe3jX9t1ce/X/nDxD3kd3zH+tUfi50sPV2So/E711t7vzS7RAgwGqT3o7gJul36C XtYFjoM8NZvqtFqc2JN4BXS2Ecf02GPMIUj4ud3pAuUanzhik7VeB2cmHw92zpYDsRzv9qyjDkPy iT3LozUE0S9Dlu4tTnNrXjsT6bQyV/jRJpA8yKV+2rPuYhi5nkJ6ib1ZfqsDXtTz51NDFuvh+402 4mruzN+cpzk34SQeKq9/2YZKLxM3Tvz98R0zXzusfRhjZtiv+8m6/67uIkWKFClS5OURGSrlZypx qaahQC7jAC7cuU6XbXCdjS7dNVtY3cXd++WCrzrz9OKe5/D1rcfoF9CFH9zMnvBV555gr9eMvggZ LKh+s184umdOtJmdcthedAP3oHlb1XB5W0PyJGfKzpf2oEj42epBNqBJZ0gPiQ9+3eNZNn2e8ozd 3ukJYOc8AU1+D29jjtRu6qEGjTlSQ+VvkmCo9D9TKRd77OMw4AFuEycfUuKA5mPD3sXaQIRYxxdI DuTlveocz3ESKzzJJQOY2Hw9jlF4Wzqw5aAcYaU8Wsfsyon9aS/WA+mRE+ObzkMAP3LsTMEnCD7m i/6izoMcrq7ZledzSn+y4nnHzyrG4SwGlw88H58g2HwuIM1xMGgezpX6as9IudYPQWuhJ9urX95U vjJDZZEiRYoUKfIbIfbtr7hgh0s1LvnxEq2DAS7U7FcbLuGOXxsEAq92Wc915EKsxiV+6OQznuOE vfVlPKcbaKATO/MtB+0pRvespzB+Tac40Rmoo34/TEbAFu08sBIozjhuxZnY731i53PpGdIe9LMA BzEBuS45KUZgOcmneeWcEhvzq0054JvP1RFeGmu9Mo/4lEd15VpNBeeivfkJjpPpkif2xWfUfqQ3 4ciqNoqBXfeE42WoTC7SQY+XbgHrmc30Vtyczz53ic/h+RwfL/i2d3yqQwOEt7GdQD5XS3THCb58 aPB7zzVkNqmtA0oTnxDs6JFXO1PDeQgNNu9LzxDWRJeciMnzNyLjSGx8bmZL6gi8zs+B9mozX7KX vLDJZxB5/vPic9izysCcdDCs1aXcpmtdl7/OF8Q9cfVMan+5v/21SJEiRYoU+Y2TKRvu3/DoAv3T C7hc2wW7BewyLogX8oMBfFqDfpC4Q8rLHPSS+g69r86A3PX8Lws6Od/hIY9vldN9njRA4bNiXW0t YyPiEO1sPpfTefBDPrIBqlM/AuWT3fUQ84ot+dwpnm0C4cMfdMSyDX7YAeUTh/rgfRgqVx6rQyX9 op738uU5h1ysvU0v2no5Zz9gfs93MbTnOFk9J+ZSW+aP+Wnv9MRO8S4H9+lsYU1qBHDdwCPU8rTg cA7egxNWcLJYqUuIHKvvecjFPNgadK3l/dKP6OgBvYJj8DzmiM326JX3Lg/tNQfnVx/2kgdAH/Ss kM/1ZjHI28ChPGRjf/TxChvspFNc5m9lIx15AeYQv8mGHOyXWPn21zJUFilSpEiR41imbnx4Q/cF l7hLtbtEM+Llmi/+fLEGBxf1eGFP42RvPrqQ696vSV5A+bwq0uFA48BDDMPzYBO71xGf87gOw/dH HN171GpoDopDLOwJV2O591gnAfyN8c3gGNM1R1i93ronADECG+jQK9nYrqvykMveMPoY3jtwjPJQ l7kxJ+dnvssBrgM+J9+z+WHXHMgjPapNeawzV2JQPxlSNYbsx+JQ2S0Mld+Y+V0eKu1CTZdo7BX+ ci+XcrmoRz3yYJOhgnRAdPBwYfccfmvHfs0LOJ04tkcurSW5ol8gHPRsPIXPhz4lpyLoyV57RQzn cmuMJ66gKR/OxH6F2DVW+7WcAMUpz5/JbJTH+KJLzrS+7RnEc5wAzqOr5XV+D+Po3mwuRnrJYrQ/ 2GBv2jfp9Iwa+VmdVqvxG8B+WnUPG63lTWWRIkWKFDnuZeoTD2+gP3uCQYAv0HqpBvwlny7VtqqN 1vTSjVhna9KVx/G090hsVFPq+Rxy4ReO7eGjvNkwYPFs17rMc3l5rz6uixjShSs++H2c7hGvPM6R 9cI+huiW1+nYm835Ba6O7o2D3n191SOQA/lUJx907dvb5Gsk5pf6ZJPYaCc+/GSTOItlWw7Jw+Cc lEMBm8tpfYUVdbkH8gHGEQiP8ig0LtooJto5HzgaQ3mPxW9/HbNh4gk/XNylelvvM5LLNPapzUNs +SDCdqAxT0Q63GR8zq1w9RCTcoOuK2zoS2JSW42j8L4aXI4al2zcT+wJg1/U455zWT7EuPMokniu ATtqpTHoDfC+GsB1eQm8V+BMjc86A3EQa/sG3sGQx6E2anJu3SfQ2uDU/GrnzyX3N/RKffjavHc8 GiovL0NlkSJFihQ5noWGyu4LL9GLskIv33ZpV8jlPLtcY990SYeuwCUf+yQv88XHuexSr3vLo1zE ga+r5IIufl/X55IeaA+exMRzRg7ZDMEmdQSy17y6gsc6+cnHdSTGr9Kb5mEe6qpuq/hYD7C6DpIr 5THX50dc2HOf0AHlmg/5HJIY2P1eQV9LNoRqbxhi2U57t0pNxFANVx88zqO5XCzbKFb7tzgP8jfl bFq5vuhWx+FYHConbpl+wt1LHqze1icMlbg08+U7XqABthHHX7h5r3blmI34GZDXcqkuOes6csue LvZ+IHB9Us/EMV3XQwX4Wot1B5wrj7N6DeAYh5qfc3d2Hq8rnD+NjfBvL7l3xDpwT7QHT9HUK+ta z8dgTyv3qoCffYbo9/n9kCcreJFjPevKgI/i+LlJ3jRXygOkfvBznVjL1+z0TMF3Ut/yprJIkSJF ihznwt/+qkNlDbhY6wVebHTRho7Lu/M3wfi0lwu6DA/enuaIeaNdhpJowxAsfMSmfrGl9oNCa8f+ fFwnOfKeszNF1IeeXE+gef15rU5jHPgKz8Fenxf5hKc21Y1jzzXC5wTX17A+nY2h+fxnFfOAk8Uw 1Gb9kB7jOIflVF33Bot1tXgfc8teegKaYrh2sA9qu6GasOp7x9xQeU8YKt/e533uAu0v07ri4q2Q y7Xj0SXc4uTi7S/hdkmny7zG+uHA8rAe83Be+BiRn/gohuyWC7GCWEv4MV59vI8+BricU/wY5KCz jfOKTXK5+AD4qbbw1E+xxFdbEku6xcJG/sAlG60cKzz40ZfPCz1+PuDCB11tVhc2x1U7I9gjJ+aC XTjIH2vAxzp4sAHE83nU7lezu/wcQ3ldrOdzTYP2DD/FZH7YGJbj5DBUfqAMlUWKFClS5PgW/6YS F/p4oVboZRu+ePEPPOdLYBwB5zQ+8pBParHu+ALixwt9rEWxGmfcAMuR+1yc2ZQHu6svsaL7lffg Ue80iLg49uWxbCM/9oKYL8uT+ymP+nIO9++44APwCZdssq/xODaLSRB8liMDn03XVhwGfD6n+Lg+ x9bj7cwEfVaJ3+3h5zMoch/H8Kr1lMN86kO5Fg8QRwG9/9Jrq6Grbj4m31TGoZIuzmHVYcVftvlC bT7RmeMv3WHFpTxyCBKXxjpwTPRJLymshvKN25DX6tf6UB+Q+3ilepqXamc+47IvPw/pYmt51mCX M4U9enC9IG/zmTS345tOz4jjnB374Ke91EV/5At71SU2jQfyei8GvvZBcQj10GeSsyHukM/jbAc7 b/mZyiJFihQpctxLMlTm4Iu4XKCh84XcLuW6dxdvz63ZAvCWUnLRxV25CUcu+Kwr12CDQBwAsGcd 4NzCs17VHkG62tkn8G/SOLfm4nwEl8/sVieAechBfZE96mxDLo51PrVFP9mxD0Au2NmnsQznZ+R+ 2ByQx2KzM3MN9Tk/bNjzOXlPHK2jMcKhPdnAozzihy4xWpviGFluzYk48Yluz1rry9eX5AT4a9Dp HMc8xAisBvujHTWO5aEy+ZlKd3lmnYYB7FkXW3wDRXCx5ANXhyDJ4zhmc35nF1+qM1DbbK5Wlj/l pXaG6dEX/U53PvHH1fPMn628971kMWmfrc/D+4QbfTW7q5Gfp4bg69QfkPtRL1mJw7miTfb0rMUG xL6jzXytekHuVv4A+NGD2dwq+4Y42oe1mR9tdJaT+tCbyvJ3KosUKVKkyHEsMlR+KVyS4wU7Ahdo BS7bBOWY7mymexvb08s5OEkOvdzbcKBx4Fk/4GhcbagMPs4LPkPsHEN+3itf8zGyuFSPfOuJ/Dlc LelZdUVaS3L6PDFvzBPzBnB9B8uPvdiTPMyTuhZD/jw/9tADOIfuvT3xWR/N4F7QY5Iv+qWu2uHz gD33q56cNYBrcq1YL/5PAwfYOCa3xViPY3qo7HOGXJjpsq2Ie7EL8n24bDMnQC/gdhHXS3grO3Ik 9TzP2fxgVUMW16ofsys4N6/+TMHmYhrr5hzNgZx+n3N4ha4+4yh8fs7hYfbs2Wf1/coxWBOEGOwz P+LNTnuym7+hhvqjT/fe5yB5XKzWABe1JZ/WceA86kMcD7CIA8ivtriKzXOsX91zDrZl/mAvbyqL FClSpMhxL3GorF+a+Y0OLtbOll7Q9RJf4xwcctlXPsC+pkt8Zgtciws+5KrBcgpa8dCznMcNP4ym GLIJ12pYPy1Q82kO56f61iPWJnAuV/sQwEO39kvnZWQc5vm6rhcMn3hGca8xBOTgVWLisxS+5Nc9 OIilVcH/o8DrgIuBLs+RdK2vPuvBccFJa2kO6PAhNvFR/rOqfkuOzaHS/0wlX7RxqQb4Eh7suICr nly6E1t+YRc7IPmJQxf0sMKHeOzB0VzG82CewtmtJsVajqwW+3Tv7LDhHOZTWO4GxDNrrHJZ5zXl Yp8AcZ4b9nldPpc7EzhJ37DpPs/r47wtgfrsDLqHDsSzR5v5uNfIgU36EZ+80VRulpuhfVoe1FG7 56a8LJdyrb7um+rWaink71SWN5VFihQpUuQ4Fv+mki/cdHnmAUAv3aw7m9mbOGKXS7vjNCDWCsjz eb0V9GJvQ5WucQAgm+YimyL2CF16kZqi19FkFz7nsB5or3bEaI08LoI42oO3BaA/g9fdeWHDmQDw I8evgMRGpLb87S/lRG5Zgz171uzzMRonq3KDj87MUD2B4yAHuIkNOvFpr8+Fn6nPoX6JcTXMjn6i j3gCrcGA/6yq/zE6VPpvf8UlnIYVu2TbRVv37E8v2eBKbHoR5ws+w3Ecz78xq3EU4tcV+VSv8xRa nzm2Bg7xnI/3AHjgsC3mRQ1/JvYZV6Fx6AsgO8UZD2dgxFzGN56iKZbzxtgEyvX1geQzZo7m0hjm qI2fH/vAlVwJX+F93m968FksreTL4jgGPPUnPuaLjjiPlBf9/jz8OSgv4bgzggc/r8FW3lQWKVKk SJHjXqZuCEPlgjBU0kUbwMWZL9l0uY4gO1ZcvOVSLvA8A+dErF7eHY/XvLbbYwhI8vJe45xPLv/k Fw7Xgc3i0hi2MZ/suueV/MLBgCF8XZO98Ahck3MKZO/qcZz6OU6Q9ql85Visr90I4Qof8egp+BNd ebQiPs/v+bSyTXuDnfXmuET3NorDubyP97RKLeROahhfYvKeJFbys5/iFNKvxjci8PDcCOiR8mY4 dr/9tVvyM5VysXb7APMp5HItF+xW4Eu5XsbNrnu50Ke5rab6IzQH7TOe5cbq9qjBcQT1Ia/xGTRA NJ/Hc5vOI/lij/CzDTzoxOVajuc4sPk8tg9ALziDPxNyGAd1MqTc7DPSXALtN/MjznJAJx+gtiSH 8i2uwSb2sDblIb/aPJI8HIe6gOOFPVYfk+QgLgE8wNnKnxQpUqRIkSLHvdCbykfDUGmX7XBZ9vtD hVzgcQmPOfI8NpgALer4uKY8EWo3jtYNtjwGfrPxoOFy+6EDnMOAHwqRw6823CgnR/5c0j4OoyeK c7FxuNIemBN76xzg5Gsd/vyM2lkPpZ6ik+d0eAhn1tXqN/XlbYm/oWf1H9u/qOd9dmn2iJfp9LLN vrBvivHAxd4PKjUO5VEfD3fe7/WkPvi0qq0pNrcF+DMZL+PkkP6Ej6FFdM1hnBjDtpA7ORN6MiCH xMa+Anxcq3i1J+cBD/sGxPNITHqmlIfnxcBe7czRWjnXcugednxNiN3xGMrVXPDRefL8ne05h/fB pnvzOb+AOBTrzuR4yCvf/lqGyiJFihQpchxLfFMZL9YybMhlmveq09Bgg0jtYg4Qv2HAUER79KfD De2lTpJDe4i8mAtDA+vE41jlJLmFl+xxDopRLq8urt4f9vDFWHC4fp6DatGzSbjRH4dK4pKuPONT HXAoRrmmp33Y81BOkt/2KSyHixN7nYtnF2s6vtnTPJ4Xc0L3vCyGuInf2Wu2wGM+6ZqbV433Mchp NopVgKPgfi3vsT1Uvr33GeHinl2gG3TYEp8HX8yjHgcXAV/WHd/yhcu6XOLl0s61EKM+i3M80ZUH XRHjBTUOdMcxWyNPe+N+XH7lcc/sd3bfK9nYh3jYHUd5eW7A7ArPiTGUL3J8PAM2VxM9cSx4ZDef QHLSqnvwPIc/4zSP52Cf9Bb29vk6cAytvCdezCvnzfIQVMfzAMdy8Sq9JPFYFcZnXWLgo29/vbwM lUWKFClS5HgW/plK/+2vfIGWS7Vd+s2e6nRRZ/AFXPfQM04tR0toLlzqOZfYmrluH3ioLzURB+hg gBj2k01X5XQOz0n5XFdrWg/wHTR3mlfOkdsztHim1gf3Es9nsLxUh/wxpsY9FLTo48VDeot7b8e+ ST9EZP3GrxXSafX7lOvRe8lV1cZnFu9tb2//Pf3n9F9e0jeVesnmC3V6wZZhQy7WkSP7lAtbgNki EIt9csnnGupzgE2guZEnHwTcHgOIDRbex7XUTzrl0bz1sxPyeAHn5dx1v5zJ21rnSM7j6tfiPS/x kU16txjaq63GPdh5uI7jNNZrsAHk8wg2+RykP/TIe+6xdT/+GYDrbbnPbFa3Ibfrq1Obh/OVn6ks UqRIkSLHvdhQicuyDhj+8uzBww7tmSO8xoGJLu4YVtgfOcbXOmk9DDbRB0QOxcpqdvAQb+eI8WKP ecTfag3QGolN+/JAHHqItWUFYoxwEON7shzaN/PIRjpslieF1TE4G3F4r3xd4ZNVeR4utu7D2oLj dOuL7fCrz3P0jOgrzYm98BK78TIO14AtgPQkJ2xOZ1CsA3iO8+jCL1Ybn55fbdy48ff1n9N/ebE3 lfjtr3xpbnXBxyU/+LPLtx8Io61+oedBy9VJBgaD+t0lvzZEZPXRM3Ik/rDnwaoWk+ZNatsa0BAH WLzmx+AEH2D9uedhsYRaDeLJ82Fofvhb2hRR17qHfJ6MF4Ce8xV76SXYNC/27FNuktfBx1rfGpPv obfyy7N3fNo7Pq/5ebRnD7JbX7Ri72LLt78WKVKkSJHjXvxQmV7kZW+2TtAZp3EQql3gPbS29aLw nKYBQPsFqCZQ85vN8SwuPY/fHwzI5fcYoA81j4/jmIY4fruY2RJoDq/Teqg9pNDY3N7pZ9iAQ+ZT vVZ9voj+s88TtkRPELjgE68T7qMLLz5mh0p+U0kXbCBcnOWCHS/UduF2OoYf70cOXMABzmV8rNEP julaCz3IKnsfQxC/2KNf83t4rup1xPzMxZ716OdezO77E904AdjTmvYRuR7iQw7vD3vNyfmSXOSr 5/LPOcnLuubBmcLKUF6r/nIwh/J0wkdO1rmmQ2c6505zps+9Xo9tWU7hqs/ZW8FyNMSUN5VFihQp UuS4FxkqL3GXZb1UJ4OIIA6IgMY0Xr6jH4OVjxOb5It+j7oNMT4PAz3RqvliXtjrOZhjkLPGONTV eBcTfR6pnXlcU3I3Dicul6+d9w+9Vp/zOl1huRTojXXdi60eSzk5BnB2WaPN3nqqXfJDz/1un9uy PMhltk6AGvKMtWfeK4iHlUF5s9yem+u8V77aUfNYHSr571S6X9SDS7RdqnGZ1j0u83LZV7tC4jxX 8ni7DC6ObzljHMeyH9AYAniwu9yItX3wGd/bHS/mCFxw2B7gOMgV+cKJucDJcoUV57M+eR94Futs DLXBnwCctIbsJbbmV3AfBPIx1K785DzKszxORw4B7T0XdgV/3rR3HK0DG+fHnlbEWJz4anB91M/i 65DufCFvciZaXS7jag/JmcL+xD4fCENl+TuVRYoUKVLkOJYFHYM29Fp8RbxQA3qBTm3uMp5d+uMg Ar/zhUs8DxwK2A92uafLezKYZEjycWyaj31sA6LPg/vTHhNfQ85GXW2+36Q3Bb9hNHuWh/3OBp7l kBifM382jW8v+QyZ7VDRos8jgoa+uH93vpa9d3Yei9E8nXEPBZ3EH4tD5fSdc07osaJ/dXr/M6vX dz+FL9N4a8VruEQz9AJu0Ms6QBfyml3jkqEAPrLrRT3WkzxiizzLQ3zlIg9yW11elUP1YDcfrcHv anBNQl6XEGK4htNptfO4GkkfCuT2eTyv0/MYL3K4HvYByJN+RsphW5ofOXOdOWq3Hmyvucnm7LIG n+7hR255NvH5JGCu+Lyf65s/2r0/8elqcQr07G1ijz7Lwzb4pec8L/LgPCeWPylSpEiRIkWOd2nb PnJD3yVXJZdlDD4tBzp/aWfI8IG4hKt+HrjCHoNV4tc6HE+r7hNOjqbespjGHD5O/VxXAR3cPEeu R3uuB56zkR6H65in1XmFRzbYU79wUt1Accjna2k+XlvEgstgntM9fDzvm3g+V4PeoocEreozGnyc l+yKsKfnW+MdKtB3WPM8NFQ+8fS8Y2qonLNz4Qm9Vg2s3jvwE9Ubup8qF2hcuv0wwzou1Qq1gcN7 vaDj8s656IKuSPPQXjmI1xw2+GWxHuDnuke01/tlnfJqL9wPIeNZbfXlZxJb5Ng+IMmlPsR5nuc2 xXrkXFstrzxTq0V+rLqXgT7zs10AG/aA1fG2TLeczobh2cfGz51W6dl87FcurQB05cHOfNgy5Hm9 L4HL68+UnENzybe/ljeVRYoUKVLkOJZ8qKShgtF0YVd/oivP2/N9q1z1gUG4cfhStIoPiLXCqnsf az7NmdZ0PB1w0jgH5jT48sFI/eClzwcAl+wCsymkD9o7PtmpZwL7U5+B7M4fe8h5mc48cOM+AWpq jcRmHLdPQDFNdofgt7MRN+FndQjeX+MC6lN//Xk7HoG5me5XxTE/VPYIQyVd0PVC7S/jyYXeXbgJ PoYv+CGOY9nmhhf2RT/vddiwHAQ/gLCuUD3JzzpswvP7ltDYXOe8QY+5UhsQ+cqjHAT4Ml160nMF IC7xqU1qRD72FuNs0MUmMJvmgS9yos1D+DG+5QDGvLS2B/dGq7fp14Hlz1fidJIT8P1FW4xrynFo eTs7j/j9Z3wSv6ksQ2WRIkWKFDmOJQ6V4RLNF2k/sITVLtzRJxdsXQMiP+rCT/3+Ms8c1uFzMXyp dxzeS1wCixMd+yQOXANxYgyBcsdYx3X5hUO2yBVkvSvQA60A+HjOni8xEblPgNhow8CIvdQV4LPj +uTXvLGXBp04uc4rbLqSbvmUw3YFdIN/BgcB5xZuvTfdG09X+OGjetQrYpgDhLzgmb+FDlvD/tgd KgelbyoxCOoFmi/UeunmCzav7hKuHNPJT0CMIeiJjXTHJ+R1sDdILwDeQAoQm3NQo9nP5yUO9aLw /vitpbQKUI8BHtsiJFf0Rygnq0NIz0M1BQmPe1A7rQ158jPlfomVegLNRfuMxz7L44A48JTD8WTn WPJRzuiHz2qQnbkK4sDugDroRfb1Po0X6jKUYzzi6Cp5Y5zvLckHH9vxM5Xl21+LFClSpMhxLE1v Km2fDQK5z9tb8tTnbZ2Ba7q6Fusv9gmyuuCznnKjP/pszeoaX1fZAzFnM4RvcW6P2vL8BDzwZXGU R1a31159nWRY4ljhxhxRFwQ9y0G2qCsongGb5Is21T18noyT1HQ8eQ7QKbdHymWbcUmnVXlBjzWI l3G9rzFPJ0CdzH5sv6n8eBgqT5FLt4dergm4oONCHzkO3h5gl3RFYtNcsFuMq5nYFaLL5R4X/lb1 CRgaWG/ITTlsQIKd82l+1l0d5aX9EMftGyB8zeHyiJ/qyOCS12qEy8HczIe+Lb/y+aw+P+C5Hoir 7eWZxX7FzgBHYXYC+bQH/kx0lc9Hc3Ju4ste8ouP8ykf+aRP5ahdeKpzrHIVzHE68qc1hSc5NEZ1 eVNZhsoiRYoUKXIciw2VdrGOF3IMGxhQANHBSbk5MKyxbnGqe2TxSdwhQ3LX+/X9HSxnCz/Fu3Mf DDLART7r7Etz4Jw2EFEMcwXgHRL4nIcZ0wp83szWCk28xthOejM+cVrxDjXe2QPSIboBh3pOQPnH w1CJyzZfphU2GNBF2+t8CSd7s4/3zm7+YJO8Tb6wcj5nx17tEisrBoDYh3IZlF+GBPSBWL+3YYKh NutR/Bzj+uA1g8+NocR6ZlAfjsM8ifOQ4SjWT5Gew2Ic4lnr5xE0nCfvS8Hx1CP6QW62qV95cj4C /KpznOYxrsaxPfJinuhHLtGVq/bYW/1MfH72qY3j1Wd5Qhyv4kMPzGW+81lc+UU9RYoUKVKkSPKm EgNJq8GEhxy6UDN0DztzyBaGoSxe9NQm3LAiV9CJx4CPeMoRW4sc4IWVeFa/xidb3Odc1OdeKDdx DpIjt4OPPOhBhlrdG1/8Uldi/HAuusR4W10X8HlQ0/OwD6vxqY72hLMmXNiUl9c1X1hxHuYgr/pa gnLqmnChe5v5NH9iy3QDcXEG7BWws0/gB8/aWVEjq9VlztlV+54ZYaiceAx++6sOleHCjMu3Xcbp 4q17XLrNBygnuayTzraUjz04NTvBLvBZLuKQjVcF7cnn9tEWcyA/90rIOOJzNvVHjuph9T6xaQ1F 3heeAfuYrz61cT6ywd8JpIbGwq45pLb2wPbU73NgL3VdLrNpHvIBblAjnXPRQMd+1KVV/QzxI7fE S33hIS7VYZMc4osc1WklG9sjX+IjB/HMsb2C+tW8HM/5wEMfkk/yn1yGyiJFihQpUoSHyqVxqOSh xi7h6SUaHN5nF+wakIOR2TJekjPjdvaWKRmGYHP5bA084UpOz/dALMcxor2zOAJqtbJzXrIluVw9 4wN5vhgDm3A8lFvLGfZqs+eZcXyO5Jnb5+Fspmu8z2u+Jrh6rThk976E5/s9BGhsek6Hph7YFvgc I/CDfo41T047BofK7Ntf9fKMizXv7ZIul2weQHDJdrCLuvJyf5KbdeR1NrUzoHtojtpeYUOCDgLW D84DHfm1Frh5vho8h/eI9/XUzgBfeaYravlyUIwD56dVdMTYeQi0Zx5yHATg0cqx2ivrrp75lcs9 0Ro4ANsdOD4Cschndo7VGnxOOo/k5xrKEV+MyYFnlNQNNuixNqCxvAZdayY5wSGEffn21yJFihQp ctxL05tKAw0LDRdyb6O96bpPbMThi3mLGNVxmc+5fLln3dkohhDstTy0D7mwzzkensMxvrYbJGo5 yJcg+hKes/GgSGdATMbJnzViZKiJPl41XvLFmKQXxLhayGHchn1nA5QH94TPpGVMXs/p3p/0Ak5Y yZ733LJWDopzsQDna7Cbzft0rzWTwVlxbA6V+EU98Wcq7SLv4C/Wjf5MF5sOIIktXf1g8qKgwwDq +CGB8sqQ0LoG8ZOhgWwAcvCAIyvnyfisI0/uC4j5QnwLjofUk5oJqAb7FbmffHTWhhpJnD8PzpTB crBfn2/Gl5zoU3oWf+yd8+gePXGc84GPzwl9mo32qufxdgbtw/qhFXEKyaP9mV1qpnl9P5ofnBAj byrLb38tUqRIkSLHsfifqcRQJcNI08U7hXGhU7y7lGPw8LaDwficl9ZgP6RBIvYifUku1pEz4Tvg 7OBr31afbM5/KJAeBKJHW6tn64cW4Ye94yKXgXM5vRU64fgeDxl5vpb5D5a3hZ/PdYhnO1RQrs7y tXoGB+mhfc/0Y36o5Iu6v0wz5AIul3iCXtz54i1gnXiwO04KsuulHRwfp6tB66OHaJd4ztHok33S H+01xvymt+pXOE12D8vT4GNwT7HXxvO4Z17zKUg3jvpFF16jX1fTO/F5cB79WrDcvJd68myllvEo 1rjqJ1sGOY/whac29QtH6yoXMXlO8SnMLrHgSn7aC5CXuRyrHPUT13+tgkv2k/rSb38tQ2WRIkWK FDmOxb+pBJJBwy74CscDFwNdPY7WwFG/6cqJQ5PGuDxktxitlQwhnMfZwWeOy2Nx2EegjsXQqv1h gIzDJCA2nEX6E19e03RvV104WkttqBntunc29itfIL7En8Bz1Z/Haf9JDIAzgu/ivD1+FhFyrrCH L+ewzz0b34PZaO9gPEBsTfVTOL7n6l6+Fmkfc+YcXrFXHLtvKj9evaFHGCpxyVbIxVou1HTpxkWc L+fkY9BFPMZ4f2IPwOWe98rjHGpLOFxL8/A+chgUn134kz37pQbXaeDBx2Au2bN+OI/4JS71i62F PQP3QbUUuU/6cHbOm+5xJh8Hv+UgG6+wC9di/HkImV9qUV7hSQ2Xm23CZVuDD3q0RT1CatGe67bk AVlu1EWfB4vPzoMzxboxh5xd+Glf76pO7FPeVBYpUqRIkeNcDjpUNiFcrGVgEI5w4z6NFV68tIMD v9o1hr+tVTnmT/Rmu8RktiQmgHTXB+DjAPYFe5pL7S1AeZIect244ou6+BGDuhbDK/lUb0RrH/I0 99IA7w97HmqzflFPBl7lGyfPH3TO6ex6zpQXz8095pyc36QH4JzmT3jai3Kj3QN+cAPInseE/fHw M5W4ZGPQMD25WAebs7eE5kht8aIuutsHyKAR6yQAhweCNA6ox2V+RW7zutk1h9lCriYuczyP0dAj x6f9kf2wztPARZ6DATnMps+m8zNRDOnq473kEDv1FFZFtLtcsOV6xqt9LTBiz0lc4vf8ANLRe9A5 H+nOhjwch/xqszMlHM0TQEPl5eVnKosUKVKkyPEs+VDpL/X+zZmHDBLu8t4AHgpMl73PHX0BLk/0 K4f2Od/BclGcq+M5KZp98Uyp355BPlB0BurF9UUr68iRnFcQ9fiMqLbk0VyHDK2pejyD9JB/rlID +2jz9oPCnSHipcY3g37r6osDxabxDxg6y9vat3r31APt7e2/p/+c/svLrB0L3txjxYAD8U2lXLzt Ik7AhZtAPoO7dOPizRy1USwBPrUznN04plMP2JNdaqG3OKxJH7Bb3gDmq984Lp/X2W8+jc3AuTOb xMoKjuVx4GeCvYuLfKoPBJ3soSffl/BxHvHXzgQu8rDd1XErPiez617qRJvw4nP0PQiwr/s5dxKv e7IB6ovnBRe6j3cgnj4z0VvwtA/xYw12inU8Piv6Y/h9tKGf8u2vRYoUKVLkuJdtz618eNGWoTMX dYzcLxilq9tvdQj6wo7hT8/dNGD84q3DA0Yxliig54A/53h77vPIeZ3hpcQeDAu2Dhk/f+ugrdPW Pbh/+PJv7e+96MrqoXkXVF3mymDCaDVgdTYg+gGO4n2OVsOd5fOxObdFbAANRd3mnV89uuCLVb+l Xzvw2Mof7J++/qH9Mzf3Wbtg05DxK3dNGN++e2bALFmfCutLBec71FzEA8S2/qm54zftWxyw5DcC W59b9n/0n9IxIwPWDDnt0ZV9x9+9+MHxdy3u4pDrHvDReqjIY3089CaAc6hoytEZ8pg8n2LBfeNv nnP7+IvGfnn8JRO/8h+fHHnB/vcM+Hj1ll7vqV6vf44Fww4NHjaUBchgI4MJBhsbajjGDWC0pwEG QwwNQOxTgMs2iZdc4rc8ARi6kAd2s4X1TT3fXZ3c78PVhwb/S/WZkV84cNH4q/d/ecrX//Osxy4a f9nka/+L4/rx106/efzt4bNr/EwPG/L1cd+SR8c/tn7seP0nVKRIkSJFihQpcugybNiwV3U8u/iK eZv7XTFhzY9HD1n2jf0PhgFT3j7KsMdv/LBmAx+9SWToAJm+QUSs5IrxAW7olLeRamdf3DOfe1Gu 7h+cd2E1qO36/Y9v7vWrxduG91q7d+YVe36y+SI9VpEiRV6ErNyz+S/nbV98xdhNk2nI+NWFY684 QMMZvfHFcMegvRv2zN4ADIwHhwyMPjeD8uvQ2JTr9SHmhJ6n8y9munD8Fb/+8aKuv5q4aeZTkzfP uGLN3rVX7Hh2z5v0eEWKFClSpEiRIkVeDtmwe+ZfrHlyyoIxq28Pw+X5MsjxgCdDnYcMiM7GA19q w1AYOfVcjfk5LtqFc3b18PyLqtGrfrC//anH2zb+dM7/0LaLFClyFGTe9vX/6/GO2c9eNeWGAyf0 fA8PcTZchtW/Zcx9sOXgt5GZ7v0Mn8ftweUc9Eayx2nVJ0deeODBZb1+OXfXwtvG7h77R9p6kSJF ihQpUqRIkVda5u8Z+ZfztvT7z56LLudhjge7MOTVB0k3+GU+z89j+c1ni2E1eWsZdIrrOvfcatCy r1cLNw+e1bZ77F9om0WKFHkZZM7OOSc8tLzPsn8Z9fnqzT3fLYMdv0HUFcMe3ig6Gzhsg5/fSjbE YIB0sUm82ujN6Tv7frD60YIH/n3J7rYfaJtFihQpUqRIkSJFftOkbfek0x/f1L3qsfCS9G2jQ+vB UOAHSbM1xsQh0oO49HOTA9q+Vi3fPfGXm/etfL+2V6RIkZdRVu/b8I/fn3/P1A8O+Rf5eUsd/OxN Iw1/2Du7HxptMHRofPPpbNjHeidXp/b/SNWl7dFq5OaRf6ntFSlSpEiRIkWKFPlNlN0/XXv6mien VoOWXV91mXtOw9tGDIOq+wFSvxW2eahM9YOBfsZz0vp7q3V7H/+ytlakSJFXQIZvGPvANdNu5J9h xMBHw14yMJJNB0GAh8WMI7HBpm8txa8x5pdY1ske8PY+76u+OPErVZdlPT5RVdVvaWtFihQpUqRI kSJFfhPl6Z9vOX3D3rnVkBU38befNg2N/AYTe7X7n4c8EkPlQ/M/V0174sFq275FZagsUuQVlOkd sx/45szvyVBJAx8PffHtIwbAZKgkXVc/HEbQYCkxDNh1b7Fqf0ffD1bXPf6d6q62B0/XtooUKVKk SJEiRYr8psqWp1edvnLnhKr/0mt5uKMBET8Lad/C6oZHQX0o9D8bKQNo5tcczCFkg2m3uRdUE9fd W7XvmV6GyiJFXkHpuWrAA1+a9NXqjT1O02FS3j5iL4iDINv9oKiwPwXCAyVBbbZXnuY2BNtJfT5Q fXnqN6rvzrutDJVFihQpUqRIkSK/yVJV1atW7Z5w3oR1d1cPzf+8Dn0Y/nTgaxwgPdyQScNkNoiC QyuGUrNzfsWcs6tBy26o1uyZ9u87n19zhrZYpEiRl1Ee63jsT6+ZdlO/MwZ+UoY/fXtIwx6/SeQh EjbRsQdIZ8CvyIdOxAISLzVpoD1z2DnV+E2Tftb20w3ll3YVKVKkSJEiRYr8JsqOAzv+8Il986+f uPae6pH5F/Ng2Pwm0g2BDTC+DpQ2VBLYnucjXlx5z0Mlva08vxq5+tZq6c5RXffu3fvH2mqRIkWO stDPLQ5dP+kfbp17x/Azh5/NQ10y9GFPgx9sDjJ0xreYbPN+7H3OJpBfa9CfNzlnzJeqwWtHXr9g x4I/1FaLFClSpEiRIkWKvNLStnvsH3U80/bNxTtGPDdw6fVV1znnJoOeQAdDDIM69AH2xlH9fkg0 Pw2YGa8ZwoXeZfY5Vd/FV1dT1t03bffz7d02PrPoNdp6kSJFjoIMXD3+z4ave2zSDTNvrU7u90/V 6/Vtob155LV5WDSb8zehKSaH5bDaJ1dv6H5K9dnRF1e924c8t2T3km+27W4rf6OySJEiRYoUKVLk 5ZJhw4a9auPGib+/e9/qf1y/b+ZJy3aMPqetY8zPx66961f9lnwlDJPnJ4Mk7fltpQ54NhA6Duy5 X/JAj355Uyk+xMubS6e3AP2Jkb5Lrqqmrr3/12uenPbzTU8v/tb2fctOoktlW9X2u3rMIkWKHKK0 tbX97v0T7//93ise+9O+qwedNGHL5IcfXNb9558Z/YX9b+19Bg9x9vOOtLchL7UnA6DChkYdQmFL 8ri3mAbyZXx545ny6K3lv466qLpvWfdf9Vsz/Prh6yec1Luj9x9MDP+Nmzlz5u/oEYsUKVKkSJEi RYq8FFm5Z+V/W9Hx2J8u2TT4r1funnzjvK2Dx87e0q8as/oOfvNHvwjHvzHkoZD2OuCJDpsAw58M mtkgqH6Ah0WKR4yuNTh+RPTFFXt6e3l21X3BF6shy2+spmzoWs3dPKBj7pa+N67YOe6MmR33/umK 52f+qT6GIkWKqMzsmPmnMzvmvXX8xmk33tf24I2PLuvX8a05t1Xnj720OmPQJ6u39HpvHPjCmg6A Ahn04t7eIjp75NWHQT9kEvAG0nzgqQ8DpewjUJP+duaJvd9ffWToWdWVU66v7l/6cNV7zZAF/dtH 3Lhw9/IbZ++a/dfz9q1/tT6CIkWKFClSpEiRIgeT9vb239v1wtqz1+2dNW3mxt57R6++req96Irq oXkXVl3m0re1ni2DWSfgoTDTcz8PeLRi+FO7hx9CDx2aN+zzfJ3l6jLnHP75y0cWXFwNWPq1asLa H1czNnWftmzn+B8/8cz0/29PGLD1ERUpclzJtC1tf7JoZ9vdvVcOmva1GTdXnxpxQXXa/9/e/QbZ WdV3AHfaGfuqU8cX7dgXfdFMHRHEtlPLn2iAgiCCVsJWhFJAESwwo6BCFFEIWBlGZMEAJYRAzN/d hJAQJGn+kZBkNwmb/1lMdmGzgcBFkgA2dqaRkjy95zzn3PvcmwWmUzt2yOcz85v7nHN+5zz33hfM fOe5ZKd+pjj+4TExkLWGuEqAy3NvM86hLlReq1ZjT3it7G+up3ulynONCnPxOu1pPyOd2/4kNXym YyeNLv6mHjRPqwfli+qB+ZaeOw+Ez7/k+ZXfmLhhgZ/LAgC8nf4Xez+49aUlh2ZvvjEGrJane9UK QbASBnOVP3cN4S1d5/nUe0TAa1S51hin3nyPsr96n0pPvC7HZZXj+B4qZ4RzG2eE17wezmlUel+h p1JTn7m2WLtr9uHh/RuuXbhw4R+krwve04aHhz+w8PllPxm/6seHz5h1XnHc5PIf2gnBKwe0alhs VhnOWkNcGQBjNfa2zsWz8usI69XXMjCmuVTNYNk2Xz8nn12dj1Wfa/k8oXJfpT/0HPfQ6OLkaWcX lz/x9cMzt809tGj3og+lrwoAgGzry4vGP7z+qnqQKp9GxhDWCGChytDVUrEvvKYKfSmclWvluDwv zbecVQa39vNzoMs91Wo9q1rlfBkqq3N5vtxbDbIj9eXrat/E3suLxb+YUCzZ8dCfpq8L3rNuLm7+ vRnPPvqFcStuLU742Zll8KoErOZ1NXil1xgqK2uVnuq4cU7beuOc6nq1p60/10hBM86Hc0acr7/W q/3zNO6f5srr9Jnq18fUrz857bPFv/TcvW/zG5v9TB4AoKpnuHvfAz2XNgNVDomNSsEsr1XDYhrH njAO/ZW56jmtwS5XOjue1+xrrodq9jT2hp7Y13qPclzOlefk9fL9NffX5xvvs9pbVvV+0/uuK4Ze 27gifV3wnrX3P/Z+aOnwysP/MP/L8WeuIXjFCgErXjcDVzN41V9zIMtBrjEO6+mMeF2Oj9gfK8yX 96quNyrsjxXu0Xqf+HPX1FP2lfdsrh+5Ftfz2dWq9Ob/PzTMh/PDU8u/f/TiYvnwmtXpKwMAINj2 0pLh8ESuDFcpVKWgVVYZvHL4CtV8UlnOVwNZHpcBtOyNe9JcI3y2nxnGYT31tlfsa+8/4oxmb7yu zOdQmT9jc3+zP58TK/ZeUMzaeEMxc+P1nlRyVBi/5o7Tvrbom8VfPXJqS6gqg1wzqJUBsayWQFYd t1XZn85oO6caKuM9K/eK1X525YzY27ZWDYON3jTfcn6ez73t1dh3QvGxyZ8szpt3yaHePc8sTl8X AABBd//NH5y7ZXxx/+qLY6irhqyRAlc1xFWr2t8+N3LV1+P9yjMbAS+9jlTlme3r9XuFqq6l6+r7 qF4fWXlv6Gn2Tuq9olg++GCx5AU/f+XosHz30yf/tO+BN06fdV78245luAphrxLcKiGsGcQqATRU CGPpunzCmPqrPaEqZ8XecJ/qXDinracaIptz6TVel++3fU/jOs6/8/soq/xM+QnpJ6Z8uhj31Pi9 6asCACAben3DH217edmurk3fLSasvujIkBWDVgpkudJc2dMazMr5+jiGsxAS83oOa5X+OK7safSU ZzX6qmdXK/SnyuflM6o94bV8L+l+sb95v/I6raW6f83FxePbf1Rs2D3/iqIo/P06jhoz+h+9ctyK 2w59YsoZjYCVw1Uj5IXXagCL682qhrwRQ2Vaz3MxzIW5vP4OVd4j7c3z6Yx8/3ifeF5lPcyl/nxG uRbGlbPievOssPcvHz6luHjBPxddOx8fnb4mAACqnt278i+eeWHe2tmbbyrujcEyBK2y3ilUxrlK b+t8DnetAa6xJ6619jf2xLOa+5rn16/Tvrg33C9WtS/fN1Xak8Nnvl/1czX7y/Xwtzgf3XzTf25/ Zcmq2oHtx6SvCY4aXf1zf3jd0pvePHHqWY2g1agcxhrXZfAqg1iz4nzLE8HU1xinir0jXDeq3FNW vk8Z+PKTzdAXA2DeE65jXz7jXSr3hdd4Tnqv9Tp+8pjin564qqiH7cWLtyz2Z4YAAN7O3n//xYcH X+2duXzggV1T1n/9N/fGn8NWglm1YlDMYSyMc094TdUyX1YIcs1xeZ3DXXNv63rzOvc1x61zzT2N wBjGKdTGceU+LSEzzYUntVP7risWD0zYun54xknpq4Gj0uo9a8+etq1rU8e8y4oT6uHy2IdGpyCX AlilYnjLIS4HtOp6rtTzbmEvBsQY7iq94TXsTXOxUn+1cvA8cj5V3FueHedH/EwnFh+b/KnizK7z i++tuv2NeYMLJ/S8suWP01cDAMC7WTM4a9TTQ1M3P7b1ljcf7P3qW/euvrAevsKfHKkHtFQ5pDXC Wqgc2NrWYuUQV68cAHOYa1QKgHncuF+YS/cc+T5hLb+nvD/tzT1pT56L59XHE1Z9qZjY85Wie/ON //XUwKT+odc3LHz59aE/S18FHPVWvLD6jLk7n3ju2qXfe/OUmeceOr4eto74fxLrFcPZiAEtVTXM pVDYEkDDXAyEZbWvNfbUx42etF6OU99I6+m1Ma6sVeuYSScVf/3IacW5sy88fFvPTw4sGVrxQM/z PcIkAMD/Rs/u7r9b+fwj6+Zs+cHeSWuveuu+1f8Yg9gRT//iawpsaS2Oc5g7ospQVx3H15ZQWJl/ uwo9MShWzotnlNV8H6nq4TgHyVmbxr3582fvfGbLS0smvvr6wMfTRwbextJdqy+Z1j93xzWLb9j3 uTkXFSdMPTP+qY2PxH/UZ+Sg1lIhzKXA1x7sRpqLledysKxftz6JbNsT+tOeMmimwFntCWuxTiyO mzQ6fo4vzL24GLfytl9P2z573sD+gfvSRwYA4Ldpx6tPnb9619RvPzU4ceejW2/dN6Pv28WDvV8t 7l11UQxq8WlmPdTFqoe5ZoVwF0JfGfzK8Jfn0jiGw+ae6nXuafxcNVUIkC3j+JrOjOMyQIZ/dGfy uq8VXRu/UyzYfketd3jmzo17Hr/yxde2n5U+GvA/MLt/9vuX71p5ySNbZ/z4zr5/3XnNknEHxj52 aTF6+meL+CRzpHAYQlwOhaka85Xr9oq9YV8KhtWnpHlfPi+O0z1yT7XCGcdOHl387dRPF+fMubC4 evH1xY967hqcN7Bw0cpdvZfs3Df8kfQRAQD4vzZcbP5A3wuPjVo4eM+oTS/+fNmTO+7unbP1loGu jTce/Nm6aw4+tPbKQxN7Livyk80J8eez9bAXg2UZDnOQzE8a49PGPG4Eyfq43h9DaLyuzKf9YU+4 R7jXg71fKSavvfqtGX3XH5y/7faDC3fcs2HTngWzltff5/ZXl4/asW/NH6aPAPyWDP166E8WDi4f te6VDSu7ds7vvWv9/c/dsOLmgxfNv+LgOd1fOjxm+rlF+Ndkw09Lw997/Oikk4tj4hPEEBBzSKyP w3UIj2E+hcgcBnNvDJdxPe9L49BXr2MePCk+Pf345DHxnmOmf674TNcFv7lkwVUHv7/q9tcmbp7a +/QLPb3rXt504eCvBkeljwAAwP83ew70f3dg35rObbVFnet3d3f2DHetXvXclNq/9d9Te2zL+FrX pnG1WRu/c6BexfS+bxVT+75RPLLumrLWh7q6fn11MaV+Pa3v2nrPN4uZG24oujfdWMzaeP0vu7fc VHt82+21pQP31XqHZtXW757z8Lba0s6h1/o697wxMDa9DeB3bNevXvz+mpf6OucPPNk5cdOUzlvX 3Nl538ZJ2+5Y+9PaDU/dUrv8yetq58+7tHZ619jamBnn1s7u/uLh8A/khL+VeUo9EH5q+jn1YHhu rFNnfL44o2tscVZ3R3HOnAuKU6d//pXTZ42tjX3s0tplT1xT+9aym2o/7Lnr5XErf9B5d999nd07 FnSGe2/75bY/T28HAID3kv0HBj+658COjqH9fR2D+3s6+mvLRqgV9bV1sWfP/q0drx4Y7CiK4v3p COA9pq+2tWPFnnUdC4eWdUzbMbdjSv/MWNPqNXfwiY7Fu1d0rKuv9++P/y34/bQN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AAAAAAAAAAAAAAAAAAAAAAAAAAAAAAAAAAAAAAAAAAAAAAAAAAAAAAAAAAAAAAAAAAAAAA AAAAAAD4nXrf+/4baZ49ALy7Gg8AAAAASUVORK5CYIJQSwECLQAUAAYACAAAACEAsYJntgoBAAAT AgAAEwAAAAAAAAAAAAAAAAAAAAAAW0NvbnRlbnRfVHlwZXNdLnhtbFBLAQItABQABgAIAAAAIQA4 /SH/1gAAAJQBAAALAAAAAAAAAAAAAAAAADsBAABfcmVscy8ucmVsc1BLAQItABQABgAIAAAAIQA8 DbL4lQQAAFUPAAAOAAAAAAAAAAAAAAAAADoCAABkcnMvZTJvRG9jLnhtbFBLAQItABQABgAIAAAA IQCqJg6+vAAAACEBAAAZAAAAAAAAAAAAAAAAAPsGAABkcnMvX3JlbHMvZTJvRG9jLnhtbC5yZWxz UEsBAi0AFAAGAAgAAAAhAIUf71/iAAAADAEAAA8AAAAAAAAAAAAAAAAA7gcAAGRycy9kb3ducmV2 LnhtbFBLAQItAAoAAAAAAAAAIQB6rmo6cEsCAHBLAgAUAAAAAAAAAAAAAAAAAP0IAABkcnMvbWVk aWEvaW1hZ2UxLnBuZ1BLBQYAAAAABgAGAHwBAACfVAIAAAA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2" o:spid="_x0000_s1043" type="#_x0000_t75" style="position:absolute;left:66;top:-1202;width:25781;height:26180;visibility:visible;mso-wrap-style:square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BAY/gwgAAANsAAAAPAAAAZHJzL2Rvd25yZXYueG1sRE9Na8JA EL0X/A/LCF5K3TSWYlNXKQWp4KXRkl6H7JgEs7MhO9X037uC4G0e73MWq8G16kR9aDwbeJ4moIhL bxuuDPzs109zUEGQLbaeycA/BVgtRw8LzKw/c06nnVQqhnDI0EAt0mVah7Imh2HqO+LIHXzvUCLs K217PMdw1+o0SV61w4ZjQ40dfdZUHnd/zkD++F28fVHR2vxlO/zKLN3LvDBmMh4+3kEJDXIX39wb G+encP0lHqCXFwAAAP//AwBQSwECLQAUAAYACAAAACEA2+H2y+4AAACFAQAAEwAAAAAAAAAAAAAA AAAAAAAAW0NvbnRlbnRfVHlwZXNdLnhtbFBLAQItABQABgAIAAAAIQBa9CxbvwAAABUBAAALAAAA AAAAAAAAAAAAAB8BAABfcmVscy8ucmVsc1BLAQItABQABgAIAAAAIQBBAY/gwgAAANsAAAAPAAAA AAAAAAAAAAAAAAcCAABkcnMvZG93bnJldi54bWxQSwUGAAAAAAMAAwC3AAAA9gIAAAAA ">
                  <v:imagedata r:id="rId25" o:title="" croptop="11323f" cropbottom="9264f" cropleft="10294f" cropright="10980f"/>
                  <v:path arrowok="t"/>
                </v:shape>
                <v:shape id="Cuadro de texto 13" o:spid="_x0000_s1044" type="#_x0000_t202" style="position:absolute;left:14573;top:5143;width:8121;height:5321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/MtS0wgAAANsAAAAPAAAAZHJzL2Rvd25yZXYueG1sRE/bagIx EH0X/IcwBd802wpVtmYXkQpSKMULlL4Nm+lm281kTaJu/74RBN/mcK6zKHvbijP50DhW8DjJQBBX TjdcKzjs1+M5iBCRNbaOScEfBSiL4WCBuXYX3tJ5F2uRQjjkqMDE2OVShsqQxTBxHXHivp23GBP0 tdQeLynctvIpy56lxYZTg8GOVoaq393JKpjNv7T58W/94fN9eTQfnWxfUSo1euiXLyAi9fEuvrk3 Os2fwvWXdIAs/gEAAP//AwBQSwECLQAUAAYACAAAACEA2+H2y+4AAACFAQAAEwAAAAAAAAAAAAAA AAAAAAAAW0NvbnRlbnRfVHlwZXNdLnhtbFBLAQItABQABgAIAAAAIQBa9CxbvwAAABUBAAALAAAA AAAAAAAAAAAAAB8BAABfcmVscy8ucmVsc1BLAQItABQABgAIAAAAIQB/MtS0wgAAANsAAAAPAAAA AAAAAAAAAAAAAAcCAABkcnMvZG93bnJldi54bWxQSwUGAAAAAAMAAwC3AAAA9gIAAAAA " filled="f" stroked="f" strokeweight=".5pt">
                  <v:path arrowok="t"/>
                  <v:textbox>
                    <w:txbxContent>
                      <w:p w:rsidR="003C46B4" w:rsidRPr="009245A5" w:rsidRDefault="003C46B4" w:rsidP="001D137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245A5">
                          <w:rPr>
                            <w:rFonts w:ascii="Arial" w:hAnsi="Arial" w:cs="Arial"/>
                          </w:rPr>
                          <w:t>vida de calidad</w:t>
                        </w:r>
                      </w:p>
                    </w:txbxContent>
                  </v:textbox>
                </v:shape>
                <v:shape id="Cuadro de texto 15" o:spid="_x0000_s1045" type="#_x0000_t202" style="position:absolute;left:3333;top:15335;width:7163;height:5867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Cfl+lbwgAAANsAAAAPAAAAZHJzL2Rvd25yZXYueG1sRE/bagIx EH0X/IcwBd8024JVtmYXkQpSKMULlL4Nm+lm281kTaJu/74RBN/mcK6zKHvbijP50DhW8DjJQBBX TjdcKzjs1+M5iBCRNbaOScEfBSiL4WCBuXYX3tJ5F2uRQjjkqMDE2OVShsqQxTBxHXHivp23GBP0 tdQeLynctvIpy56lxYZTg8GOVoaq393JKpjNv7T58W/94fN9eTQfnWxfUSo1euiXLyAi9fEuvrk3 Os2fwvWXdIAs/gEAAP//AwBQSwECLQAUAAYACAAAACEA2+H2y+4AAACFAQAAEwAAAAAAAAAAAAAA AAAAAAAAW0NvbnRlbnRfVHlwZXNdLnhtbFBLAQItABQABgAIAAAAIQBa9CxbvwAAABUBAAALAAAA AAAAAAAAAAAAAB8BAABfcmVscy8ucmVsc1BLAQItABQABgAIAAAAIQCfl+lbwgAAANsAAAAPAAAA AAAAAAAAAAAAAAcCAABkcnMvZG93bnJldi54bWxQSwUGAAAAAAMAAwC3AAAA9gIAAAAA " filled="f" stroked="f" strokeweight=".5pt">
                  <v:path arrowok="t"/>
                  <v:textbox>
                    <w:txbxContent>
                      <w:p w:rsidR="003C46B4" w:rsidRPr="009245A5" w:rsidRDefault="003C46B4" w:rsidP="001D137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245A5">
                          <w:rPr>
                            <w:rFonts w:ascii="Arial" w:hAnsi="Arial" w:cs="Arial"/>
                          </w:rPr>
                          <w:t>vida digna</w:t>
                        </w:r>
                      </w:p>
                    </w:txbxContent>
                  </v:textbox>
                </v:shape>
                <v:shape id="Cuadro de texto 16" o:spid="_x0000_s1046" type="#_x0000_t202" style="position:absolute;left:14287;top:15716;width:9823;height:5346;visibility:visible;mso-wrap-style:square;v-text-anchor:top" o:gfxdata="UEsDBBQABgAIAAAAIQDb4fbL7gAAAIUBAAATAAAAW0NvbnRlbnRfVHlwZXNdLnhtbHyQz07DMAyH 70i8Q+QralM4IITa7kDhCAiNB7ASt43WOlEcyvb2pNu4IODoPz9/n1xv9vOkForiPDdwXVagiI23 jocG3rdPxR0oScgWJ8/UwIEENu3lRb09BBKV0ywNjCmFe63FjDSjlD4Q50nv44wpl3HQAc0OB9I3 VXWrjedEnIq03oC27qjHjympx31un0wiTQLq4bS4shrAECZnMGVTvbD9QSnOhDInjzsyuiBXWQP0 r4R18jfgnHvJr4nOknrFmJ5xzhraRtHWf3Kkpfz/yGo5S+H73hkquyhdjr3R8m2lj09svwAAAP// AwBQSwMEFAAGAAgAAAAhAFr0LFu/AAAAFQEAAAsAAABfcmVscy8ucmVsc2zPwWrDMAwG4Ptg72B0 X5TuUMaI01uh19I+gLGVxCy2jGSy9e1nemrHjpL4P0nD4SetZiPRyNnCruvBUPYcYp4tXC/Htw8w Wl0ObuVMFm6kcBhfX4Yzra62kC6xqGlKVgtLreUTUf1CyWnHhXKbTCzJ1VbKjMX5LzcTvvf9HuXR gPHJNKdgQU5hB+ZyK23zHztFL6w81c5zQp6m6P9TMfB3PtPWFCczVQtB9N4U2rp2HOA44NMz4y8A AAD//wMAUEsDBBQABgAIAAAAIQBvRXcswgAAANsAAAAPAAAAZHJzL2Rvd25yZXYueG1sRE/fa8Iw EH4X/B/CCXvTdHtQ6UyLDAdjIKIrjL0dza3p1lxqkmn9740g7O0+vp+3KgfbiRP50DpW8DjLQBDX TrfcKKg+XqdLECEia+wck4ILBSiL8WiFuXZn3tPpEBuRQjjkqMDE2OdShtqQxTBzPXHivp23GBP0 jdQezyncdvIpy+bSYsupwWBPL4bq38OfVbBYfmnz49+H6nO7PppdL7sNSqUeJsP6GUSkIf6L7+43 nebP4fZLOkAWVwAAAP//AwBQSwECLQAUAAYACAAAACEA2+H2y+4AAACFAQAAEwAAAAAAAAAAAAAA AAAAAAAAW0NvbnRlbnRfVHlwZXNdLnhtbFBLAQItABQABgAIAAAAIQBa9CxbvwAAABUBAAALAAAA AAAAAAAAAAAAAB8BAABfcmVscy8ucmVsc1BLAQItABQABgAIAAAAIQBvRXcswgAAANsAAAAPAAAA AAAAAAAAAAAAAAcCAABkcnMvZG93bnJldi54bWxQSwUGAAAAAAMAAwC3AAAA9gIAAAAA " filled="f" stroked="f" strokeweight=".5pt">
                  <v:path arrowok="t"/>
                  <v:textbox>
                    <w:txbxContent>
                      <w:p w:rsidR="003C46B4" w:rsidRPr="009245A5" w:rsidRDefault="003C46B4" w:rsidP="001D1378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9245A5">
                          <w:rPr>
                            <w:rFonts w:ascii="Arial" w:hAnsi="Arial" w:cs="Arial"/>
                          </w:rPr>
                          <w:t>plena ciudadanía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23B5">
        <w:rPr>
          <w:rFonts w:ascii="Arial" w:hAnsi="Arial" w:cs="Arial"/>
          <w:sz w:val="22"/>
          <w:szCs w:val="22"/>
        </w:rPr>
        <w:t xml:space="preserve">La </w:t>
      </w:r>
      <w:r w:rsidRPr="004923B5">
        <w:rPr>
          <w:rFonts w:ascii="Arial" w:hAnsi="Arial" w:cs="Arial"/>
          <w:b/>
          <w:color w:val="9EC24A"/>
          <w:spacing w:val="-10"/>
          <w:sz w:val="22"/>
          <w:szCs w:val="22"/>
        </w:rPr>
        <w:t>calidad de vida</w:t>
      </w:r>
      <w:r w:rsidRPr="004923B5">
        <w:rPr>
          <w:rFonts w:ascii="Arial" w:hAnsi="Arial" w:cs="Arial"/>
          <w:color w:val="9EC24A"/>
          <w:spacing w:val="-10"/>
          <w:sz w:val="22"/>
          <w:szCs w:val="22"/>
        </w:rPr>
        <w:t xml:space="preserve"> </w:t>
      </w:r>
      <w:r w:rsidRPr="004923B5">
        <w:rPr>
          <w:rFonts w:ascii="Arial" w:hAnsi="Arial" w:cs="Arial"/>
          <w:sz w:val="22"/>
          <w:szCs w:val="22"/>
        </w:rPr>
        <w:t xml:space="preserve">comprende, a nivel individual, las dimensiones de “bienestar emocional, desarrollo personal, relaciones interpersonales, bienestar físico, bienestar material, autodeterminación, inclusión y derechos”; según </w:t>
      </w:r>
      <w:proofErr w:type="spellStart"/>
      <w:r w:rsidRPr="004923B5">
        <w:rPr>
          <w:rFonts w:ascii="Arial" w:hAnsi="Arial" w:cs="Arial"/>
          <w:sz w:val="22"/>
          <w:szCs w:val="22"/>
        </w:rPr>
        <w:t>Schalock</w:t>
      </w:r>
      <w:proofErr w:type="spellEnd"/>
      <w:r w:rsidRPr="004923B5">
        <w:rPr>
          <w:rFonts w:ascii="Arial" w:hAnsi="Arial" w:cs="Arial"/>
          <w:sz w:val="22"/>
          <w:szCs w:val="22"/>
        </w:rPr>
        <w:t xml:space="preserve"> y Verdugo.</w:t>
      </w:r>
    </w:p>
    <w:p w:rsidR="001D1378" w:rsidRPr="004923B5" w:rsidRDefault="001D1378" w:rsidP="007301B1">
      <w:pPr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 xml:space="preserve">Y a nivel familiar; “interacción, vida familiar diaria, papel de los padres, y bienestar económico”, según el modelo de calidad de vida familiar de </w:t>
      </w:r>
      <w:proofErr w:type="spellStart"/>
      <w:r w:rsidRPr="004923B5">
        <w:rPr>
          <w:rFonts w:ascii="Arial" w:hAnsi="Arial" w:cs="Arial"/>
          <w:sz w:val="22"/>
          <w:szCs w:val="22"/>
        </w:rPr>
        <w:t>Poston</w:t>
      </w:r>
      <w:proofErr w:type="spellEnd"/>
      <w:r w:rsidRPr="004923B5">
        <w:rPr>
          <w:rFonts w:ascii="Arial" w:hAnsi="Arial" w:cs="Arial"/>
          <w:sz w:val="22"/>
          <w:szCs w:val="22"/>
        </w:rPr>
        <w:t xml:space="preserve"> y colaboradores.</w:t>
      </w:r>
    </w:p>
    <w:p w:rsidR="001D1378" w:rsidRPr="004923B5" w:rsidRDefault="007301B1" w:rsidP="007301B1">
      <w:pPr>
        <w:rPr>
          <w:rFonts w:ascii="Fedra Sans Std Book" w:hAnsi="Fedra Sans Std Book"/>
          <w:sz w:val="22"/>
          <w:szCs w:val="22"/>
        </w:rPr>
      </w:pPr>
      <w:r w:rsidRPr="004923B5">
        <w:rPr>
          <w:noProof/>
          <w:sz w:val="22"/>
          <w:szCs w:val="22"/>
        </w:rPr>
        <w:drawing>
          <wp:anchor distT="0" distB="0" distL="114300" distR="114300" simplePos="0" relativeHeight="251715584" behindDoc="0" locked="0" layoutInCell="1" allowOverlap="1" wp14:anchorId="4C7906BF" wp14:editId="5A04B47D">
            <wp:simplePos x="0" y="0"/>
            <wp:positionH relativeFrom="column">
              <wp:posOffset>-811098</wp:posOffset>
            </wp:positionH>
            <wp:positionV relativeFrom="paragraph">
              <wp:posOffset>-52806</wp:posOffset>
            </wp:positionV>
            <wp:extent cx="1075055" cy="1123950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7" t="7240" r="11027" b="7049"/>
                    <a:stretch/>
                  </pic:blipFill>
                  <pic:spPr bwMode="auto">
                    <a:xfrm>
                      <a:off x="0" y="0"/>
                      <a:ext cx="107505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1378" w:rsidRPr="004923B5">
        <w:rPr>
          <w:rFonts w:ascii="Arial" w:hAnsi="Arial" w:cs="Arial"/>
          <w:spacing w:val="-6"/>
          <w:sz w:val="22"/>
          <w:szCs w:val="22"/>
        </w:rPr>
        <w:t xml:space="preserve">La </w:t>
      </w:r>
      <w:r w:rsidR="001D1378" w:rsidRPr="004923B5">
        <w:rPr>
          <w:rFonts w:ascii="Arial" w:hAnsi="Arial" w:cs="Arial"/>
          <w:b/>
          <w:color w:val="9EC24A"/>
          <w:spacing w:val="-6"/>
          <w:sz w:val="22"/>
          <w:szCs w:val="22"/>
        </w:rPr>
        <w:t xml:space="preserve">calidad en la gestión </w:t>
      </w:r>
      <w:r w:rsidR="001D1378" w:rsidRPr="004923B5">
        <w:rPr>
          <w:rFonts w:ascii="Arial" w:hAnsi="Arial" w:cs="Arial"/>
          <w:spacing w:val="-6"/>
          <w:sz w:val="22"/>
          <w:szCs w:val="22"/>
        </w:rPr>
        <w:t>consiste en construir contextos alineados con la calidad de vida. Es fruto de los principios fundamentales de la calidad total</w:t>
      </w:r>
      <w:r w:rsidR="001D1378" w:rsidRPr="004923B5">
        <w:rPr>
          <w:rFonts w:ascii="Arial" w:hAnsi="Arial" w:cs="Arial"/>
          <w:b/>
          <w:spacing w:val="-6"/>
          <w:sz w:val="22"/>
          <w:szCs w:val="22"/>
        </w:rPr>
        <w:t xml:space="preserve">: </w:t>
      </w:r>
      <w:r w:rsidR="001D1378" w:rsidRPr="004923B5">
        <w:rPr>
          <w:rFonts w:ascii="Arial" w:hAnsi="Arial" w:cs="Arial"/>
          <w:spacing w:val="-6"/>
          <w:sz w:val="22"/>
          <w:szCs w:val="22"/>
        </w:rPr>
        <w:t>liderazgo y constancia de objetivos, orientación al cliente, orientación a los resultados, desarrollo e implicación de las personas, aprendizaje e innovación, mejora continua, desarrollo de alianzas, gestión por procesos y hechos y responsabilidad social.</w:t>
      </w:r>
    </w:p>
    <w:p w:rsidR="001D1378" w:rsidRPr="00DA21B3" w:rsidRDefault="001D1378" w:rsidP="00DA21B3">
      <w:pPr>
        <w:ind w:left="-567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lastRenderedPageBreak/>
        <w:t xml:space="preserve">La </w:t>
      </w:r>
      <w:r w:rsidRPr="004923B5">
        <w:rPr>
          <w:rFonts w:ascii="Arial" w:hAnsi="Arial" w:cs="Arial"/>
          <w:b/>
          <w:color w:val="9EC24A"/>
          <w:spacing w:val="-6"/>
          <w:sz w:val="22"/>
          <w:szCs w:val="22"/>
        </w:rPr>
        <w:t>ética</w:t>
      </w:r>
      <w:r w:rsidRPr="004923B5">
        <w:rPr>
          <w:rFonts w:ascii="Arial" w:hAnsi="Arial" w:cs="Arial"/>
          <w:color w:val="9EC24A"/>
          <w:spacing w:val="-6"/>
          <w:sz w:val="22"/>
          <w:szCs w:val="22"/>
        </w:rPr>
        <w:t xml:space="preserve"> </w:t>
      </w:r>
      <w:r w:rsidRPr="004923B5">
        <w:rPr>
          <w:rFonts w:ascii="Arial" w:hAnsi="Arial" w:cs="Arial"/>
          <w:sz w:val="22"/>
          <w:szCs w:val="22"/>
        </w:rPr>
        <w:t xml:space="preserve">de la Asociación IGUAL A TI se explicita en el código ético de Plena Inclusión, aprobado por Asamblea General. En él se enuncia valores, principios y normas que sirven de guía a la conducta de los distintos actores y estamentos del movimiento </w:t>
      </w:r>
      <w:r w:rsidRPr="00DA21B3">
        <w:rPr>
          <w:rFonts w:ascii="Arial" w:hAnsi="Arial" w:cs="Arial"/>
          <w:sz w:val="22"/>
          <w:szCs w:val="22"/>
        </w:rPr>
        <w:t>asociativo.</w:t>
      </w:r>
    </w:p>
    <w:p w:rsidR="001D1378" w:rsidRPr="004923B5" w:rsidRDefault="001D1378" w:rsidP="00DA21B3">
      <w:pPr>
        <w:ind w:left="-567"/>
        <w:jc w:val="both"/>
        <w:rPr>
          <w:rFonts w:ascii="Fedra Sans Std Book" w:hAnsi="Fedra Sans Std Book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Se aplica a todas las personas que tienen cualquier tipo de responsabilidad en la entidad, independientemente de su papel y lugar de desempeño</w:t>
      </w:r>
    </w:p>
    <w:p w:rsidR="001D1378" w:rsidRPr="004923B5" w:rsidRDefault="00DA21B3" w:rsidP="001D1378">
      <w:pPr>
        <w:jc w:val="both"/>
        <w:rPr>
          <w:rFonts w:ascii="Arial" w:hAnsi="Arial" w:cs="Arial"/>
          <w:sz w:val="22"/>
          <w:szCs w:val="22"/>
        </w:rPr>
      </w:pPr>
      <w:r w:rsidRPr="004923B5">
        <w:rPr>
          <w:noProof/>
          <w:sz w:val="22"/>
          <w:szCs w:val="22"/>
        </w:rPr>
        <w:drawing>
          <wp:anchor distT="0" distB="0" distL="114300" distR="114300" simplePos="0" relativeHeight="251717632" behindDoc="0" locked="0" layoutInCell="1" allowOverlap="0" wp14:anchorId="7A1A3786" wp14:editId="5AD10DC8">
            <wp:simplePos x="0" y="0"/>
            <wp:positionH relativeFrom="margin">
              <wp:posOffset>-805881</wp:posOffset>
            </wp:positionH>
            <wp:positionV relativeFrom="page">
              <wp:posOffset>2677853</wp:posOffset>
            </wp:positionV>
            <wp:extent cx="1075055" cy="1075055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3" t="23777" r="14432" b="7237"/>
                    <a:stretch/>
                  </pic:blipFill>
                  <pic:spPr bwMode="auto">
                    <a:xfrm>
                      <a:off x="0" y="0"/>
                      <a:ext cx="107505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1B1" w:rsidRDefault="007301B1" w:rsidP="001D1378">
      <w:pPr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7301B1">
      <w:pPr>
        <w:ind w:left="-567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Para la Asociación IGUAL A TI la calidad no es una cuestión de elección organizacional, es fruto irremediable del derecho de las personas a una vida digna, una vida de calidad y plena ciudadanía. La calidad es un compromiso basado en la ética. Este modelo de acción se concreta en la aplicación de varios factores:</w:t>
      </w:r>
    </w:p>
    <w:p w:rsidR="001D1378" w:rsidRPr="004923B5" w:rsidRDefault="001D1378" w:rsidP="001D1378">
      <w:pPr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Metodología enfocada hacia los planes de vida de cada una de las personas con discapacidad intelectual a las que se prestan apoyos.</w:t>
      </w:r>
    </w:p>
    <w:p w:rsidR="001D1378" w:rsidRPr="004923B5" w:rsidRDefault="001D1378" w:rsidP="001D1378">
      <w:pPr>
        <w:ind w:left="720"/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Capacitación permanentemente de los profesionales que intervienen en la prestación de apoyos a las personas con discapacidad intelectual.</w:t>
      </w:r>
    </w:p>
    <w:p w:rsidR="001D1378" w:rsidRPr="004923B5" w:rsidRDefault="001D1378" w:rsidP="001D1378">
      <w:pPr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Apoyo a las familias como prestadores de apoyos a las personas con discapacidad intelectual y como sujetos activos de cambio y promoción de un entorno más justo y solidario.</w:t>
      </w:r>
    </w:p>
    <w:p w:rsidR="001D1378" w:rsidRPr="004923B5" w:rsidRDefault="001D1378" w:rsidP="001D1378">
      <w:pPr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numPr>
          <w:ilvl w:val="0"/>
          <w:numId w:val="47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Orientación de la toma de decisiones desde una visión ética, basada en los derechos de las personas con discapacidad intelectual.</w:t>
      </w:r>
    </w:p>
    <w:p w:rsidR="001D1378" w:rsidRPr="004923B5" w:rsidRDefault="001D1378" w:rsidP="001D1378">
      <w:pPr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numPr>
          <w:ilvl w:val="0"/>
          <w:numId w:val="47"/>
        </w:numPr>
        <w:spacing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Establecimiento de redes colaborativas con otras asociaciones del sector, con la Administración y con las entidades del entorno.</w:t>
      </w:r>
    </w:p>
    <w:p w:rsidR="001D1378" w:rsidRPr="004923B5" w:rsidRDefault="001D1378" w:rsidP="001D1378">
      <w:pPr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numPr>
          <w:ilvl w:val="0"/>
          <w:numId w:val="47"/>
        </w:numPr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Mejora de los sistemas de comunicación interna y externa.</w:t>
      </w:r>
    </w:p>
    <w:p w:rsidR="001D1378" w:rsidRPr="004923B5" w:rsidRDefault="001D1378" w:rsidP="001D1378">
      <w:pPr>
        <w:jc w:val="both"/>
        <w:rPr>
          <w:rFonts w:ascii="Arial" w:hAnsi="Arial" w:cs="Arial"/>
          <w:sz w:val="22"/>
          <w:szCs w:val="22"/>
        </w:rPr>
      </w:pPr>
    </w:p>
    <w:p w:rsidR="001D1378" w:rsidRPr="004923B5" w:rsidRDefault="001D1378" w:rsidP="001D1378">
      <w:pPr>
        <w:numPr>
          <w:ilvl w:val="0"/>
          <w:numId w:val="47"/>
        </w:numPr>
        <w:jc w:val="both"/>
        <w:rPr>
          <w:rFonts w:ascii="Arial" w:hAnsi="Arial" w:cs="Arial"/>
          <w:sz w:val="22"/>
          <w:szCs w:val="22"/>
        </w:rPr>
      </w:pPr>
      <w:r w:rsidRPr="004923B5">
        <w:rPr>
          <w:rFonts w:ascii="Arial" w:hAnsi="Arial" w:cs="Arial"/>
          <w:sz w:val="22"/>
          <w:szCs w:val="22"/>
        </w:rPr>
        <w:t>Uso de las nuevas tecnologías.</w:t>
      </w:r>
    </w:p>
    <w:p w:rsidR="001D1378" w:rsidRDefault="001D1378" w:rsidP="001D1378">
      <w:pPr>
        <w:rPr>
          <w:rFonts w:ascii="Arial" w:hAnsi="Arial" w:cs="Arial"/>
        </w:rPr>
      </w:pPr>
    </w:p>
    <w:p w:rsidR="001D1378" w:rsidRDefault="001D1378" w:rsidP="001D1378">
      <w:pPr>
        <w:rPr>
          <w:rFonts w:ascii="Arial" w:hAnsi="Arial" w:cs="Arial"/>
        </w:rPr>
      </w:pPr>
    </w:p>
    <w:p w:rsidR="001D1378" w:rsidRDefault="001D1378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1378" w:rsidRDefault="001D1378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1378" w:rsidRDefault="001D1378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1D1378" w:rsidRDefault="001D1378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D5C97" w:rsidRDefault="007D5C97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page"/>
      </w:r>
    </w:p>
    <w:p w:rsidR="00624A26" w:rsidRPr="00624A26" w:rsidRDefault="00624A26" w:rsidP="00624A26">
      <w:pPr>
        <w:shd w:val="clear" w:color="auto" w:fill="92D050"/>
        <w:spacing w:after="200" w:line="276" w:lineRule="auto"/>
        <w:contextualSpacing/>
        <w:jc w:val="both"/>
        <w:rPr>
          <w:rFonts w:ascii="Arial" w:eastAsiaTheme="minorHAnsi" w:hAnsi="Arial" w:cs="Arial"/>
          <w:b/>
          <w:lang w:eastAsia="en-US"/>
        </w:rPr>
      </w:pPr>
      <w:r w:rsidRPr="00624A26">
        <w:rPr>
          <w:rFonts w:ascii="Arial" w:eastAsiaTheme="minorHAnsi" w:hAnsi="Arial" w:cs="Arial"/>
          <w:b/>
          <w:lang w:eastAsia="en-US"/>
        </w:rPr>
        <w:lastRenderedPageBreak/>
        <w:t>PLAN DE IGUALDAD</w:t>
      </w:r>
    </w:p>
    <w:p w:rsidR="00624A26" w:rsidRPr="00D8583E" w:rsidRDefault="00624A26" w:rsidP="00624A26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b/>
          <w:sz w:val="16"/>
          <w:szCs w:val="16"/>
          <w:lang w:eastAsia="en-US"/>
        </w:rPr>
      </w:pPr>
    </w:p>
    <w:p w:rsidR="00037259" w:rsidRPr="00D8583E" w:rsidRDefault="00037259" w:rsidP="00037259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D8583E">
        <w:rPr>
          <w:rFonts w:ascii="Arial" w:eastAsiaTheme="minorHAnsi" w:hAnsi="Arial" w:cs="Arial"/>
          <w:b/>
          <w:sz w:val="22"/>
          <w:szCs w:val="22"/>
          <w:lang w:eastAsia="en-US"/>
        </w:rPr>
        <w:t>INTRODUCCIÓN</w:t>
      </w:r>
    </w:p>
    <w:p w:rsidR="0080386D" w:rsidRPr="00D8583E" w:rsidRDefault="0080386D" w:rsidP="0080386D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16"/>
          <w:szCs w:val="16"/>
          <w:lang w:eastAsia="en-US"/>
        </w:rPr>
      </w:pPr>
    </w:p>
    <w:p w:rsidR="00037259" w:rsidRDefault="00037259" w:rsidP="00037259">
      <w:pPr>
        <w:jc w:val="both"/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 xml:space="preserve">La Asociación IGUAL A TI declara su compromiso en el establecimiento y desarrollo de políticas que integren la igualdad de trato y oportunidades entre mujeres y hombres, sin discriminar directa o indirectamente por razón de sexo, así como en el impulso y fomento de medidas para conseguir la igualdad real en el seno de nuestra organización, estableciendo la igualdad de oportunidades entre mujeres y hombres como un valor  de nuestras políticas y estrategias, de acuerdo con la definición de dicho principio que establece la </w:t>
      </w:r>
      <w:hyperlink r:id="rId28" w:tgtFrame="_blank" w:history="1">
        <w:r w:rsidRPr="00037259">
          <w:rPr>
            <w:rFonts w:ascii="Arial" w:hAnsi="Arial" w:cs="Arial"/>
            <w:sz w:val="22"/>
            <w:szCs w:val="22"/>
          </w:rPr>
          <w:t>Ley Orgánica 3/2007, de 22 de marzo</w:t>
        </w:r>
      </w:hyperlink>
      <w:r w:rsidRPr="00037259">
        <w:rPr>
          <w:rFonts w:ascii="Arial" w:hAnsi="Arial" w:cs="Arial"/>
          <w:sz w:val="22"/>
          <w:szCs w:val="22"/>
        </w:rPr>
        <w:t>, para la igualdad efectiva entre mujeres y hombres.</w:t>
      </w:r>
    </w:p>
    <w:p w:rsidR="007D5C97" w:rsidRPr="00D8583E" w:rsidRDefault="007D5C97" w:rsidP="00D8583E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16"/>
          <w:szCs w:val="16"/>
          <w:lang w:eastAsia="en-US"/>
        </w:rPr>
      </w:pPr>
    </w:p>
    <w:p w:rsidR="00035D67" w:rsidRDefault="00035D67" w:rsidP="0003725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El primer plan de igualdad de la entidad fue </w:t>
      </w:r>
      <w:r w:rsidR="008E7534">
        <w:rPr>
          <w:rFonts w:ascii="Arial" w:hAnsi="Arial" w:cs="Arial"/>
          <w:sz w:val="22"/>
          <w:szCs w:val="22"/>
        </w:rPr>
        <w:t>apro</w:t>
      </w:r>
      <w:r>
        <w:rPr>
          <w:rFonts w:ascii="Arial" w:hAnsi="Arial" w:cs="Arial"/>
          <w:sz w:val="22"/>
          <w:szCs w:val="22"/>
        </w:rPr>
        <w:t xml:space="preserve">bado </w:t>
      </w:r>
      <w:r w:rsidR="008E7534">
        <w:rPr>
          <w:rFonts w:ascii="Arial" w:hAnsi="Arial" w:cs="Arial"/>
          <w:sz w:val="22"/>
          <w:szCs w:val="22"/>
        </w:rPr>
        <w:t xml:space="preserve">y firmado el 21 de mayo de 2021 y presentado para registro en la autoridad labora </w:t>
      </w:r>
      <w:r>
        <w:rPr>
          <w:rFonts w:ascii="Arial" w:hAnsi="Arial" w:cs="Arial"/>
          <w:sz w:val="22"/>
          <w:szCs w:val="22"/>
        </w:rPr>
        <w:t>el</w:t>
      </w:r>
      <w:r w:rsidR="008E7534">
        <w:rPr>
          <w:rFonts w:ascii="Arial" w:hAnsi="Arial" w:cs="Arial"/>
          <w:sz w:val="22"/>
          <w:szCs w:val="22"/>
        </w:rPr>
        <w:t xml:space="preserve"> </w:t>
      </w:r>
      <w:r w:rsidR="00771789">
        <w:rPr>
          <w:rFonts w:ascii="Arial" w:hAnsi="Arial" w:cs="Arial"/>
          <w:sz w:val="22"/>
          <w:szCs w:val="22"/>
        </w:rPr>
        <w:t xml:space="preserve">4 </w:t>
      </w:r>
      <w:r w:rsidR="008E7534">
        <w:rPr>
          <w:rFonts w:ascii="Arial" w:hAnsi="Arial" w:cs="Arial"/>
          <w:sz w:val="22"/>
          <w:szCs w:val="22"/>
        </w:rPr>
        <w:t xml:space="preserve">de </w:t>
      </w:r>
      <w:r w:rsidR="00771789">
        <w:rPr>
          <w:rFonts w:ascii="Arial" w:hAnsi="Arial" w:cs="Arial"/>
          <w:sz w:val="22"/>
          <w:szCs w:val="22"/>
        </w:rPr>
        <w:t>j</w:t>
      </w:r>
      <w:r w:rsidR="008E7534">
        <w:rPr>
          <w:rFonts w:ascii="Arial" w:hAnsi="Arial" w:cs="Arial"/>
          <w:sz w:val="22"/>
          <w:szCs w:val="22"/>
        </w:rPr>
        <w:t>unio de 2021</w:t>
      </w:r>
      <w:r w:rsidR="00771789">
        <w:rPr>
          <w:rFonts w:ascii="Arial" w:hAnsi="Arial" w:cs="Arial"/>
          <w:sz w:val="22"/>
          <w:szCs w:val="22"/>
        </w:rPr>
        <w:t xml:space="preserve"> (número de registro 001251)</w:t>
      </w:r>
      <w:r w:rsidR="008E7534">
        <w:rPr>
          <w:rFonts w:ascii="Arial" w:hAnsi="Arial" w:cs="Arial"/>
          <w:sz w:val="22"/>
          <w:szCs w:val="22"/>
        </w:rPr>
        <w:t xml:space="preserve">. </w:t>
      </w:r>
    </w:p>
    <w:p w:rsidR="008E7534" w:rsidRPr="00D8583E" w:rsidRDefault="008E7534" w:rsidP="00D8583E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16"/>
          <w:szCs w:val="16"/>
          <w:lang w:eastAsia="en-US"/>
        </w:rPr>
      </w:pPr>
    </w:p>
    <w:p w:rsidR="00035D67" w:rsidRDefault="00771789" w:rsidP="0003725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Desde entonces, </w:t>
      </w:r>
      <w:r w:rsidR="00035D67">
        <w:rPr>
          <w:rFonts w:ascii="Arial" w:hAnsi="Arial" w:cs="Arial"/>
          <w:sz w:val="22"/>
          <w:szCs w:val="22"/>
        </w:rPr>
        <w:t xml:space="preserve">se han ido desarrollado las acciones previstas en el mismo, </w:t>
      </w:r>
      <w:r w:rsidR="008E7534">
        <w:rPr>
          <w:rFonts w:ascii="Arial" w:hAnsi="Arial" w:cs="Arial"/>
          <w:sz w:val="22"/>
          <w:szCs w:val="22"/>
        </w:rPr>
        <w:t xml:space="preserve">como consta en los informes de seguimiento </w:t>
      </w:r>
      <w:r>
        <w:rPr>
          <w:rFonts w:ascii="Arial" w:hAnsi="Arial" w:cs="Arial"/>
          <w:sz w:val="22"/>
          <w:szCs w:val="22"/>
        </w:rPr>
        <w:t xml:space="preserve">aprobados en </w:t>
      </w:r>
      <w:r w:rsidR="008E7534">
        <w:rPr>
          <w:rFonts w:ascii="Arial" w:hAnsi="Arial" w:cs="Arial"/>
          <w:sz w:val="22"/>
          <w:szCs w:val="22"/>
        </w:rPr>
        <w:t>la Comisión de seguimiento del Plan y compartido</w:t>
      </w:r>
      <w:r>
        <w:rPr>
          <w:rFonts w:ascii="Arial" w:hAnsi="Arial" w:cs="Arial"/>
          <w:sz w:val="22"/>
          <w:szCs w:val="22"/>
        </w:rPr>
        <w:t>s</w:t>
      </w:r>
      <w:r w:rsidR="008E7534">
        <w:rPr>
          <w:rFonts w:ascii="Arial" w:hAnsi="Arial" w:cs="Arial"/>
          <w:sz w:val="22"/>
          <w:szCs w:val="22"/>
        </w:rPr>
        <w:t xml:space="preserve"> con todas las personas trabajadoras de la entidad. </w:t>
      </w:r>
    </w:p>
    <w:p w:rsidR="008E7534" w:rsidRPr="00D8583E" w:rsidRDefault="008E7534" w:rsidP="00D8583E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16"/>
          <w:szCs w:val="16"/>
          <w:lang w:eastAsia="en-US"/>
        </w:rPr>
      </w:pPr>
    </w:p>
    <w:p w:rsidR="00037259" w:rsidRDefault="00035D67" w:rsidP="00991E6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8E7534">
        <w:rPr>
          <w:rFonts w:ascii="Arial" w:hAnsi="Arial" w:cs="Arial"/>
          <w:sz w:val="22"/>
          <w:szCs w:val="22"/>
        </w:rPr>
        <w:t xml:space="preserve">ranscurridos </w:t>
      </w:r>
      <w:r w:rsidR="00771789">
        <w:rPr>
          <w:rFonts w:ascii="Arial" w:hAnsi="Arial" w:cs="Arial"/>
          <w:sz w:val="22"/>
          <w:szCs w:val="22"/>
        </w:rPr>
        <w:t>sus</w:t>
      </w:r>
      <w:r w:rsidR="008E7534">
        <w:rPr>
          <w:rFonts w:ascii="Arial" w:hAnsi="Arial" w:cs="Arial"/>
          <w:sz w:val="22"/>
          <w:szCs w:val="22"/>
        </w:rPr>
        <w:t xml:space="preserve"> cuatro años de vigencia</w:t>
      </w:r>
      <w:r w:rsidR="00771789">
        <w:rPr>
          <w:rFonts w:ascii="Arial" w:hAnsi="Arial" w:cs="Arial"/>
          <w:sz w:val="22"/>
          <w:szCs w:val="22"/>
        </w:rPr>
        <w:t xml:space="preserve">, </w:t>
      </w:r>
      <w:r w:rsidR="008E7534">
        <w:rPr>
          <w:rFonts w:ascii="Arial" w:hAnsi="Arial" w:cs="Arial"/>
          <w:sz w:val="22"/>
          <w:szCs w:val="22"/>
        </w:rPr>
        <w:t xml:space="preserve">el día 28 de marzo de 2025 la entidad promueve la </w:t>
      </w:r>
      <w:r w:rsidR="00771789" w:rsidRPr="00771789">
        <w:rPr>
          <w:rFonts w:ascii="Arial" w:hAnsi="Arial" w:cs="Arial"/>
          <w:sz w:val="22"/>
          <w:szCs w:val="22"/>
        </w:rPr>
        <w:t>negociación de su segundo</w:t>
      </w:r>
      <w:r w:rsidR="00771789">
        <w:rPr>
          <w:rFonts w:ascii="Arial" w:hAnsi="Arial" w:cs="Arial"/>
          <w:sz w:val="22"/>
          <w:szCs w:val="22"/>
        </w:rPr>
        <w:t xml:space="preserve"> P</w:t>
      </w:r>
      <w:r w:rsidR="00771789" w:rsidRPr="00771789">
        <w:rPr>
          <w:rFonts w:ascii="Arial" w:hAnsi="Arial" w:cs="Arial"/>
          <w:sz w:val="22"/>
          <w:szCs w:val="22"/>
        </w:rPr>
        <w:t xml:space="preserve">lan de </w:t>
      </w:r>
      <w:r w:rsidR="00771789">
        <w:rPr>
          <w:rFonts w:ascii="Arial" w:hAnsi="Arial" w:cs="Arial"/>
          <w:sz w:val="22"/>
          <w:szCs w:val="22"/>
        </w:rPr>
        <w:t>I</w:t>
      </w:r>
      <w:r w:rsidR="00771789" w:rsidRPr="00771789">
        <w:rPr>
          <w:rFonts w:ascii="Arial" w:hAnsi="Arial" w:cs="Arial"/>
          <w:sz w:val="22"/>
          <w:szCs w:val="22"/>
        </w:rPr>
        <w:t>gualdad y diagnóstico previo</w:t>
      </w:r>
      <w:r w:rsidR="00991E62">
        <w:rPr>
          <w:rFonts w:ascii="Arial" w:hAnsi="Arial" w:cs="Arial"/>
          <w:sz w:val="22"/>
          <w:szCs w:val="22"/>
        </w:rPr>
        <w:t xml:space="preserve"> y el 9 de mayo se firma la constitución de la Comisión Negociadora.</w:t>
      </w:r>
    </w:p>
    <w:p w:rsidR="008E7534" w:rsidRPr="00D8583E" w:rsidRDefault="008E7534" w:rsidP="00D8583E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16"/>
          <w:szCs w:val="16"/>
          <w:lang w:eastAsia="en-US"/>
        </w:rPr>
      </w:pPr>
    </w:p>
    <w:p w:rsidR="00037259" w:rsidRPr="00037259" w:rsidRDefault="00037259" w:rsidP="00037259">
      <w:pPr>
        <w:jc w:val="both"/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>E</w:t>
      </w:r>
      <w:r w:rsidR="00035D67">
        <w:rPr>
          <w:rFonts w:ascii="Arial" w:hAnsi="Arial" w:cs="Arial"/>
          <w:sz w:val="22"/>
          <w:szCs w:val="22"/>
        </w:rPr>
        <w:t xml:space="preserve">ste segundo </w:t>
      </w:r>
      <w:r w:rsidRPr="00037259">
        <w:rPr>
          <w:rFonts w:ascii="Arial" w:hAnsi="Arial" w:cs="Arial"/>
          <w:sz w:val="22"/>
          <w:szCs w:val="22"/>
        </w:rPr>
        <w:t>plan contiene un conjunto ordenado de medidas que se adoptan una vez realizado un diagnóstico de situación, para garantizar la igualdad de trato y oportunidades entre hombres y mujeres y evitar la discriminación por razón de sexo en la Asociación IGUAL A TI.</w:t>
      </w:r>
    </w:p>
    <w:p w:rsidR="00D8583E" w:rsidRPr="00D8583E" w:rsidRDefault="00D8583E" w:rsidP="00D8583E">
      <w:pPr>
        <w:ind w:left="360"/>
        <w:jc w:val="both"/>
        <w:rPr>
          <w:rFonts w:ascii="Arial" w:hAnsi="Arial" w:cs="Arial"/>
        </w:rPr>
      </w:pPr>
    </w:p>
    <w:p w:rsidR="00037259" w:rsidRDefault="00037259" w:rsidP="00037259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b/>
          <w:sz w:val="22"/>
          <w:szCs w:val="22"/>
          <w:lang w:eastAsia="en-US"/>
        </w:rPr>
        <w:t>PARTES QUE LO SUSCRIBEN</w:t>
      </w:r>
    </w:p>
    <w:p w:rsidR="0080386D" w:rsidRPr="00D8583E" w:rsidRDefault="0080386D" w:rsidP="0080386D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16"/>
          <w:szCs w:val="16"/>
          <w:lang w:eastAsia="en-US"/>
        </w:rPr>
      </w:pPr>
    </w:p>
    <w:p w:rsidR="00037259" w:rsidRPr="00037259" w:rsidRDefault="00037259" w:rsidP="00037259">
      <w:pPr>
        <w:jc w:val="both"/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 xml:space="preserve">La Comisión Negociadora del diagnóstico y el Plan de Igualdad está constituida por las siguientes personas: </w:t>
      </w:r>
    </w:p>
    <w:p w:rsidR="00037259" w:rsidRPr="00D8583E" w:rsidRDefault="00037259" w:rsidP="00D8583E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16"/>
          <w:szCs w:val="16"/>
          <w:lang w:eastAsia="en-US"/>
        </w:rPr>
      </w:pPr>
    </w:p>
    <w:p w:rsidR="00037259" w:rsidRPr="00037259" w:rsidRDefault="00037259" w:rsidP="00037259">
      <w:pPr>
        <w:jc w:val="both"/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 xml:space="preserve">en representación de la empresa </w:t>
      </w:r>
    </w:p>
    <w:p w:rsidR="00D8583E" w:rsidRPr="00D8583E" w:rsidRDefault="00037259" w:rsidP="002E5389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D8583E">
        <w:rPr>
          <w:rFonts w:ascii="Arial" w:eastAsiaTheme="minorHAnsi" w:hAnsi="Arial" w:cs="Arial"/>
          <w:sz w:val="22"/>
          <w:szCs w:val="22"/>
          <w:lang w:eastAsia="en-US"/>
        </w:rPr>
        <w:t>Roberto Rodríguez Muro, Gerente.</w:t>
      </w:r>
    </w:p>
    <w:p w:rsidR="00D8583E" w:rsidRPr="00D8583E" w:rsidRDefault="00D8583E" w:rsidP="00D8583E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D8583E">
        <w:rPr>
          <w:rFonts w:ascii="Arial" w:eastAsiaTheme="minorHAnsi" w:hAnsi="Arial" w:cs="Arial"/>
          <w:sz w:val="22"/>
          <w:szCs w:val="22"/>
          <w:lang w:eastAsia="en-US"/>
        </w:rPr>
        <w:t>Diego López-</w:t>
      </w:r>
      <w:proofErr w:type="spellStart"/>
      <w:r w:rsidRPr="00D8583E">
        <w:rPr>
          <w:rFonts w:ascii="Arial" w:eastAsiaTheme="minorHAnsi" w:hAnsi="Arial" w:cs="Arial"/>
          <w:sz w:val="22"/>
          <w:szCs w:val="22"/>
          <w:lang w:eastAsia="en-US"/>
        </w:rPr>
        <w:t>Urizarna</w:t>
      </w:r>
      <w:proofErr w:type="spellEnd"/>
      <w:r w:rsidRPr="00D8583E">
        <w:rPr>
          <w:rFonts w:ascii="Arial" w:eastAsiaTheme="minorHAnsi" w:hAnsi="Arial" w:cs="Arial"/>
          <w:sz w:val="22"/>
          <w:szCs w:val="22"/>
          <w:lang w:eastAsia="en-US"/>
        </w:rPr>
        <w:t xml:space="preserve"> Gutiérrez, Responsable de Admón.</w:t>
      </w:r>
    </w:p>
    <w:p w:rsidR="00037259" w:rsidRPr="00037259" w:rsidRDefault="00037259" w:rsidP="00037259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Elena Pérez García, Responsable de RRHH.</w:t>
      </w:r>
    </w:p>
    <w:p w:rsidR="00037259" w:rsidRPr="00037259" w:rsidRDefault="00037259" w:rsidP="00037259">
      <w:pPr>
        <w:jc w:val="both"/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>en representación de las trabajadoras y los trabajadores</w:t>
      </w:r>
    </w:p>
    <w:p w:rsidR="00037259" w:rsidRPr="00037259" w:rsidRDefault="00037259" w:rsidP="00037259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María Ángeles Matute García, UGT</w:t>
      </w:r>
      <w:r w:rsidR="00FF5CCD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83367E" w:rsidRPr="008B1C69" w:rsidRDefault="0083367E" w:rsidP="0083367E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83367E">
        <w:rPr>
          <w:rFonts w:ascii="Arial" w:eastAsiaTheme="minorHAnsi" w:hAnsi="Arial" w:cs="Arial"/>
          <w:sz w:val="22"/>
          <w:szCs w:val="22"/>
          <w:lang w:eastAsia="en-US"/>
        </w:rPr>
        <w:t>Johana Astrid Zuluaga Bedoya, CCOO</w:t>
      </w:r>
      <w:r w:rsidR="00FF5CCD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8B1C69" w:rsidRPr="00A0426A" w:rsidRDefault="008B1C69" w:rsidP="008B1C69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A0426A">
        <w:rPr>
          <w:rFonts w:ascii="Arial" w:eastAsiaTheme="minorHAnsi" w:hAnsi="Arial" w:cs="Arial"/>
          <w:sz w:val="22"/>
          <w:szCs w:val="22"/>
          <w:lang w:eastAsia="en-US"/>
        </w:rPr>
        <w:t>Carolina Alonso Beltrán, FSIE</w:t>
      </w:r>
      <w:r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D8583E" w:rsidRPr="00BF4524" w:rsidRDefault="008E7534" w:rsidP="00D8583E">
      <w:pPr>
        <w:pStyle w:val="Ttulo3"/>
        <w:jc w:val="both"/>
        <w:rPr>
          <w:rFonts w:ascii="Arial" w:hAnsi="Arial" w:cs="Arial"/>
          <w:color w:val="auto"/>
          <w:sz w:val="22"/>
          <w:szCs w:val="22"/>
        </w:rPr>
      </w:pPr>
      <w:r w:rsidRPr="00BF4524">
        <w:rPr>
          <w:rFonts w:ascii="Arial" w:hAnsi="Arial" w:cs="Arial"/>
          <w:color w:val="auto"/>
          <w:sz w:val="22"/>
          <w:szCs w:val="22"/>
        </w:rPr>
        <w:t>Esta comisión constituida el 9</w:t>
      </w:r>
      <w:r w:rsidR="00037259" w:rsidRPr="00BF4524">
        <w:rPr>
          <w:rFonts w:ascii="Arial" w:hAnsi="Arial" w:cs="Arial"/>
          <w:color w:val="auto"/>
          <w:sz w:val="22"/>
          <w:szCs w:val="22"/>
        </w:rPr>
        <w:t xml:space="preserve"> de ma</w:t>
      </w:r>
      <w:r w:rsidRPr="00BF4524">
        <w:rPr>
          <w:rFonts w:ascii="Arial" w:hAnsi="Arial" w:cs="Arial"/>
          <w:color w:val="auto"/>
          <w:sz w:val="22"/>
          <w:szCs w:val="22"/>
        </w:rPr>
        <w:t>y</w:t>
      </w:r>
      <w:r w:rsidR="00037259" w:rsidRPr="00BF4524">
        <w:rPr>
          <w:rFonts w:ascii="Arial" w:hAnsi="Arial" w:cs="Arial"/>
          <w:color w:val="auto"/>
          <w:sz w:val="22"/>
          <w:szCs w:val="22"/>
        </w:rPr>
        <w:t>o de 202</w:t>
      </w:r>
      <w:r w:rsidR="007D5C97" w:rsidRPr="00BF4524">
        <w:rPr>
          <w:rFonts w:ascii="Arial" w:hAnsi="Arial" w:cs="Arial"/>
          <w:color w:val="auto"/>
          <w:sz w:val="22"/>
          <w:szCs w:val="22"/>
        </w:rPr>
        <w:t>5</w:t>
      </w:r>
      <w:r w:rsidR="00BF4524">
        <w:rPr>
          <w:rFonts w:ascii="Arial" w:hAnsi="Arial" w:cs="Arial"/>
          <w:color w:val="auto"/>
          <w:sz w:val="22"/>
          <w:szCs w:val="22"/>
        </w:rPr>
        <w:t xml:space="preserve"> y modificada según </w:t>
      </w:r>
      <w:r w:rsidR="00BF4524" w:rsidRPr="00BF4524">
        <w:rPr>
          <w:rFonts w:ascii="Arial" w:hAnsi="Arial" w:cs="Arial"/>
          <w:i/>
          <w:color w:val="auto"/>
          <w:sz w:val="22"/>
          <w:szCs w:val="22"/>
        </w:rPr>
        <w:t>A</w:t>
      </w:r>
      <w:r w:rsidR="00D8583E" w:rsidRPr="00BF4524">
        <w:rPr>
          <w:rFonts w:ascii="Arial" w:hAnsi="Arial" w:cs="Arial"/>
          <w:i/>
          <w:color w:val="auto"/>
          <w:sz w:val="22"/>
          <w:szCs w:val="22"/>
        </w:rPr>
        <w:t>cta de subsanación, aprobación y firma del Segundo Plan de Igualdad de Asociación IGUAL A TI</w:t>
      </w:r>
      <w:r w:rsidR="00BF4524">
        <w:rPr>
          <w:rFonts w:ascii="Arial" w:hAnsi="Arial" w:cs="Arial"/>
          <w:color w:val="auto"/>
          <w:sz w:val="22"/>
          <w:szCs w:val="22"/>
        </w:rPr>
        <w:t xml:space="preserve"> de fecha 4 de febrero de 2026</w:t>
      </w:r>
      <w:r w:rsidR="00D8583E" w:rsidRPr="00BF4524">
        <w:rPr>
          <w:rFonts w:ascii="Arial" w:hAnsi="Arial" w:cs="Arial"/>
          <w:color w:val="auto"/>
          <w:sz w:val="22"/>
          <w:szCs w:val="22"/>
        </w:rPr>
        <w:t>,</w:t>
      </w:r>
      <w:r w:rsidR="00D8583E" w:rsidRPr="00BF452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037259" w:rsidRPr="00BF4524">
        <w:rPr>
          <w:rFonts w:ascii="Arial" w:hAnsi="Arial" w:cs="Arial"/>
          <w:color w:val="auto"/>
          <w:sz w:val="22"/>
          <w:szCs w:val="22"/>
        </w:rPr>
        <w:t xml:space="preserve">ha sido la responsable de la elaboración del </w:t>
      </w:r>
      <w:r w:rsidR="00BF4524">
        <w:rPr>
          <w:rFonts w:ascii="Arial" w:hAnsi="Arial" w:cs="Arial"/>
          <w:color w:val="auto"/>
          <w:sz w:val="22"/>
          <w:szCs w:val="22"/>
        </w:rPr>
        <w:t>diagnóstico y Plan de Igualdad.</w:t>
      </w:r>
    </w:p>
    <w:p w:rsidR="00D8583E" w:rsidRDefault="00D8583E">
      <w:pPr>
        <w:rPr>
          <w:rFonts w:ascii="Arial" w:eastAsiaTheme="majorEastAsia" w:hAnsi="Arial" w:cs="Arial"/>
          <w:color w:val="243F60" w:themeColor="accent1" w:themeShade="7F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37259" w:rsidRDefault="00037259" w:rsidP="00037259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b/>
          <w:sz w:val="22"/>
          <w:szCs w:val="22"/>
          <w:lang w:eastAsia="en-US"/>
        </w:rPr>
        <w:lastRenderedPageBreak/>
        <w:t>AMBITO PERSONAL Y TEMPORAL</w:t>
      </w:r>
    </w:p>
    <w:p w:rsidR="0080386D" w:rsidRPr="00D8583E" w:rsidRDefault="0080386D" w:rsidP="0080386D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16"/>
          <w:szCs w:val="16"/>
          <w:lang w:eastAsia="en-US"/>
        </w:rPr>
      </w:pPr>
    </w:p>
    <w:p w:rsidR="00037259" w:rsidRPr="00FB6E3D" w:rsidRDefault="00037259" w:rsidP="00037259">
      <w:pPr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 xml:space="preserve">Este Plan de Igualdad es de aplicación a todos los centros y servicios de la Asociación IGUAL A TI y a todas las personas que trabajan en ellos. </w:t>
      </w:r>
    </w:p>
    <w:p w:rsidR="001C1527" w:rsidRPr="00FB6E3D" w:rsidRDefault="001C1527" w:rsidP="00037259">
      <w:pPr>
        <w:jc w:val="both"/>
        <w:rPr>
          <w:rFonts w:ascii="Arial" w:hAnsi="Arial" w:cs="Arial"/>
          <w:sz w:val="22"/>
          <w:szCs w:val="22"/>
        </w:rPr>
      </w:pPr>
    </w:p>
    <w:p w:rsidR="00037259" w:rsidRPr="00FB6E3D" w:rsidRDefault="00037259" w:rsidP="00037259">
      <w:pPr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>Quedarán incluidas también todas las personas que se incorporen a la entidad durante el periodo de vigencia del plan.</w:t>
      </w:r>
    </w:p>
    <w:p w:rsidR="001C1527" w:rsidRPr="00FB6E3D" w:rsidRDefault="001C1527" w:rsidP="00037259">
      <w:pPr>
        <w:jc w:val="both"/>
        <w:rPr>
          <w:rFonts w:ascii="Arial" w:hAnsi="Arial" w:cs="Arial"/>
          <w:sz w:val="22"/>
          <w:szCs w:val="22"/>
        </w:rPr>
      </w:pPr>
    </w:p>
    <w:p w:rsidR="00FB6E3D" w:rsidRDefault="00037259" w:rsidP="00037259">
      <w:pPr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>El pla</w:t>
      </w:r>
      <w:r w:rsidR="00FB6E3D">
        <w:rPr>
          <w:rFonts w:ascii="Arial" w:hAnsi="Arial" w:cs="Arial"/>
          <w:sz w:val="22"/>
          <w:szCs w:val="22"/>
        </w:rPr>
        <w:t xml:space="preserve">n tiene vigencia de cuatro años y entra </w:t>
      </w:r>
      <w:r w:rsidR="00FB6E3D" w:rsidRPr="00FB6E3D">
        <w:rPr>
          <w:rFonts w:ascii="Arial" w:hAnsi="Arial" w:cs="Arial"/>
          <w:sz w:val="22"/>
          <w:szCs w:val="22"/>
        </w:rPr>
        <w:t>en vigor al día siguiente de su aprobación</w:t>
      </w:r>
      <w:r w:rsidR="00FB6E3D">
        <w:rPr>
          <w:rFonts w:ascii="Arial" w:hAnsi="Arial" w:cs="Arial"/>
          <w:sz w:val="22"/>
          <w:szCs w:val="22"/>
        </w:rPr>
        <w:t>.</w:t>
      </w:r>
    </w:p>
    <w:p w:rsidR="00FB6E3D" w:rsidRDefault="00FB6E3D" w:rsidP="00037259">
      <w:pPr>
        <w:jc w:val="both"/>
        <w:rPr>
          <w:rFonts w:ascii="Arial" w:hAnsi="Arial" w:cs="Arial"/>
          <w:sz w:val="22"/>
          <w:szCs w:val="22"/>
        </w:rPr>
      </w:pPr>
    </w:p>
    <w:p w:rsidR="00037259" w:rsidRPr="00FB6E3D" w:rsidRDefault="00FB6E3D" w:rsidP="0003725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 considera </w:t>
      </w:r>
      <w:r w:rsidR="00037259" w:rsidRPr="00FB6E3D">
        <w:rPr>
          <w:rFonts w:ascii="Arial" w:hAnsi="Arial" w:cs="Arial"/>
          <w:sz w:val="22"/>
          <w:szCs w:val="22"/>
        </w:rPr>
        <w:t>un documento vivo que puede y debe modificarse en función de los datos obtenidos en los informes anuales de seguimiento.</w:t>
      </w:r>
    </w:p>
    <w:p w:rsidR="003247DA" w:rsidRDefault="003247DA" w:rsidP="00037259">
      <w:pPr>
        <w:jc w:val="both"/>
        <w:rPr>
          <w:rFonts w:ascii="Arial" w:hAnsi="Arial" w:cs="Arial"/>
          <w:sz w:val="22"/>
          <w:szCs w:val="22"/>
        </w:rPr>
      </w:pPr>
    </w:p>
    <w:p w:rsidR="00037259" w:rsidRDefault="00037259" w:rsidP="00037259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INFORME DEL DIAGNÓSTICO </w:t>
      </w:r>
    </w:p>
    <w:p w:rsidR="0080386D" w:rsidRPr="00D8583E" w:rsidRDefault="0080386D" w:rsidP="0080386D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16"/>
          <w:szCs w:val="16"/>
          <w:lang w:eastAsia="en-US"/>
        </w:rPr>
      </w:pPr>
    </w:p>
    <w:p w:rsidR="00037259" w:rsidRPr="00037259" w:rsidRDefault="00037259" w:rsidP="00037259">
      <w:pPr>
        <w:jc w:val="both"/>
        <w:rPr>
          <w:rFonts w:ascii="Arial" w:hAnsi="Arial" w:cs="Arial"/>
          <w:sz w:val="22"/>
          <w:szCs w:val="22"/>
        </w:rPr>
      </w:pPr>
      <w:r w:rsidRPr="00991E62">
        <w:rPr>
          <w:rFonts w:ascii="Arial" w:hAnsi="Arial" w:cs="Arial"/>
          <w:sz w:val="22"/>
          <w:szCs w:val="22"/>
        </w:rPr>
        <w:t xml:space="preserve">Se incluye como anexo 1 el informe </w:t>
      </w:r>
      <w:r w:rsidRPr="00037259">
        <w:rPr>
          <w:rFonts w:ascii="Arial" w:hAnsi="Arial" w:cs="Arial"/>
          <w:sz w:val="22"/>
          <w:szCs w:val="22"/>
        </w:rPr>
        <w:t xml:space="preserve">de diagnóstico </w:t>
      </w:r>
      <w:r w:rsidR="001C1527">
        <w:rPr>
          <w:rFonts w:ascii="Arial" w:hAnsi="Arial" w:cs="Arial"/>
          <w:sz w:val="22"/>
          <w:szCs w:val="22"/>
        </w:rPr>
        <w:t xml:space="preserve">firmado por la comisión negociadora el 16 de octubre </w:t>
      </w:r>
      <w:r w:rsidRPr="00037259">
        <w:rPr>
          <w:rFonts w:ascii="Arial" w:hAnsi="Arial" w:cs="Arial"/>
          <w:sz w:val="22"/>
          <w:szCs w:val="22"/>
        </w:rPr>
        <w:t>de 202</w:t>
      </w:r>
      <w:r w:rsidR="001C1527">
        <w:rPr>
          <w:rFonts w:ascii="Arial" w:hAnsi="Arial" w:cs="Arial"/>
          <w:sz w:val="22"/>
          <w:szCs w:val="22"/>
        </w:rPr>
        <w:t>5</w:t>
      </w:r>
      <w:r w:rsidRPr="00037259">
        <w:rPr>
          <w:rFonts w:ascii="Arial" w:hAnsi="Arial" w:cs="Arial"/>
          <w:sz w:val="22"/>
          <w:szCs w:val="22"/>
        </w:rPr>
        <w:t xml:space="preserve">. </w:t>
      </w:r>
    </w:p>
    <w:p w:rsidR="00037259" w:rsidRPr="00037259" w:rsidRDefault="00037259" w:rsidP="00037259">
      <w:pPr>
        <w:jc w:val="both"/>
        <w:rPr>
          <w:rFonts w:ascii="Arial" w:hAnsi="Arial" w:cs="Arial"/>
          <w:sz w:val="22"/>
          <w:szCs w:val="22"/>
        </w:rPr>
      </w:pPr>
    </w:p>
    <w:p w:rsidR="00037259" w:rsidRPr="0080386D" w:rsidRDefault="00037259" w:rsidP="00037259">
      <w:pPr>
        <w:numPr>
          <w:ilvl w:val="0"/>
          <w:numId w:val="21"/>
        </w:numPr>
        <w:shd w:val="clear" w:color="auto" w:fill="FFFFFF"/>
        <w:spacing w:after="150" w:line="276" w:lineRule="auto"/>
        <w:contextualSpacing/>
        <w:jc w:val="both"/>
        <w:rPr>
          <w:rFonts w:ascii="Arial" w:eastAsiaTheme="minorHAnsi" w:hAnsi="Arial" w:cs="Arial"/>
          <w:b/>
          <w:sz w:val="20"/>
          <w:szCs w:val="20"/>
          <w:lang w:eastAsia="en-US"/>
        </w:rPr>
      </w:pPr>
      <w:r w:rsidRPr="00037259">
        <w:rPr>
          <w:rFonts w:ascii="Arial" w:eastAsiaTheme="minorHAnsi" w:hAnsi="Arial" w:cs="Arial"/>
          <w:b/>
          <w:sz w:val="22"/>
          <w:szCs w:val="22"/>
          <w:lang w:eastAsia="en-US"/>
        </w:rPr>
        <w:t>OBJETIVOS DEL PLAN DE IGUALDAD</w:t>
      </w:r>
    </w:p>
    <w:p w:rsidR="0080386D" w:rsidRPr="00D8583E" w:rsidRDefault="0080386D" w:rsidP="00D8583E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16"/>
          <w:szCs w:val="16"/>
          <w:lang w:eastAsia="en-US"/>
        </w:rPr>
      </w:pPr>
    </w:p>
    <w:p w:rsidR="00037259" w:rsidRPr="00FB6E3D" w:rsidRDefault="00037259" w:rsidP="00037259">
      <w:pPr>
        <w:shd w:val="clear" w:color="auto" w:fill="FFFFFF"/>
        <w:spacing w:after="150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>Garantizar que la igualdad entre hombres y mujeres forme parte de la estrategia y de la cultura de la entidad.</w:t>
      </w:r>
    </w:p>
    <w:p w:rsidR="00037259" w:rsidRPr="00FB6E3D" w:rsidRDefault="00037259" w:rsidP="00037259">
      <w:pPr>
        <w:shd w:val="clear" w:color="auto" w:fill="FFFFFF"/>
        <w:spacing w:after="150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>Transmitir el compromiso de la alta dirección con el principio de igualdad entre hombres y mujeres.</w:t>
      </w:r>
    </w:p>
    <w:p w:rsidR="00037259" w:rsidRPr="00FB6E3D" w:rsidRDefault="00037259" w:rsidP="00037259">
      <w:pPr>
        <w:shd w:val="clear" w:color="auto" w:fill="FFFFFF"/>
        <w:spacing w:after="150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>Promover la aplicación efectiva del principio de igualdad entre hombres y mujeres en todos los centros y servicios de la Asociación IGUAL A TI.</w:t>
      </w:r>
    </w:p>
    <w:p w:rsidR="00037259" w:rsidRPr="00FB6E3D" w:rsidRDefault="00037259" w:rsidP="00037259">
      <w:pPr>
        <w:shd w:val="clear" w:color="auto" w:fill="FFFFFF"/>
        <w:spacing w:after="150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 xml:space="preserve">Establecer una política de recursos humanos que garantice la igualdad de oportunidades para hombres y mujeres en los procesos de: </w:t>
      </w:r>
    </w:p>
    <w:p w:rsidR="00037259" w:rsidRPr="00FB6E3D" w:rsidRDefault="00037259" w:rsidP="00037259">
      <w:pPr>
        <w:numPr>
          <w:ilvl w:val="0"/>
          <w:numId w:val="28"/>
        </w:num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 xml:space="preserve">selección, </w:t>
      </w:r>
    </w:p>
    <w:p w:rsidR="00037259" w:rsidRPr="00FB6E3D" w:rsidRDefault="00037259" w:rsidP="00037259">
      <w:pPr>
        <w:numPr>
          <w:ilvl w:val="0"/>
          <w:numId w:val="28"/>
        </w:num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 xml:space="preserve">contratación, </w:t>
      </w:r>
    </w:p>
    <w:p w:rsidR="00037259" w:rsidRPr="00FB6E3D" w:rsidRDefault="00037259" w:rsidP="00037259">
      <w:pPr>
        <w:numPr>
          <w:ilvl w:val="0"/>
          <w:numId w:val="28"/>
        </w:num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>promoción interna,</w:t>
      </w:r>
    </w:p>
    <w:p w:rsidR="00037259" w:rsidRPr="00FB6E3D" w:rsidRDefault="00037259" w:rsidP="00037259">
      <w:pPr>
        <w:numPr>
          <w:ilvl w:val="0"/>
          <w:numId w:val="28"/>
        </w:num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>formación,</w:t>
      </w:r>
    </w:p>
    <w:p w:rsidR="00037259" w:rsidRPr="00FB6E3D" w:rsidRDefault="00037259" w:rsidP="00037259">
      <w:pPr>
        <w:numPr>
          <w:ilvl w:val="0"/>
          <w:numId w:val="28"/>
        </w:num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>retribución</w:t>
      </w:r>
      <w:r w:rsidR="001C1527" w:rsidRPr="00FB6E3D">
        <w:rPr>
          <w:rFonts w:ascii="Arial" w:hAnsi="Arial" w:cs="Arial"/>
          <w:sz w:val="22"/>
          <w:szCs w:val="22"/>
        </w:rPr>
        <w:t>,</w:t>
      </w:r>
    </w:p>
    <w:p w:rsidR="00037259" w:rsidRPr="00FB6E3D" w:rsidRDefault="00037259" w:rsidP="00037259">
      <w:pPr>
        <w:numPr>
          <w:ilvl w:val="0"/>
          <w:numId w:val="28"/>
        </w:num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>ejercicio corresponsable de medidas de conciliación.</w:t>
      </w:r>
    </w:p>
    <w:p w:rsidR="00037259" w:rsidRPr="00D8583E" w:rsidRDefault="00037259" w:rsidP="00D8583E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16"/>
          <w:szCs w:val="16"/>
          <w:lang w:eastAsia="en-US"/>
        </w:rPr>
      </w:pPr>
    </w:p>
    <w:p w:rsidR="00037259" w:rsidRPr="00FB6E3D" w:rsidRDefault="00037259" w:rsidP="00037259">
      <w:pPr>
        <w:shd w:val="clear" w:color="auto" w:fill="FFFFFF"/>
        <w:spacing w:after="150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>Promover y garantizar la utilización de un lenguaje incluyente y no sexista en todos los ámbitos de la entidad.</w:t>
      </w:r>
    </w:p>
    <w:p w:rsidR="00037259" w:rsidRPr="00FB6E3D" w:rsidRDefault="00037259" w:rsidP="00037259">
      <w:pPr>
        <w:shd w:val="clear" w:color="auto" w:fill="FFFFFF"/>
        <w:spacing w:after="150"/>
        <w:jc w:val="both"/>
        <w:rPr>
          <w:rFonts w:ascii="Arial" w:hAnsi="Arial" w:cs="Arial"/>
          <w:sz w:val="22"/>
          <w:szCs w:val="22"/>
        </w:rPr>
      </w:pPr>
      <w:r w:rsidRPr="00FB6E3D">
        <w:rPr>
          <w:rFonts w:ascii="Arial" w:hAnsi="Arial" w:cs="Arial"/>
          <w:sz w:val="22"/>
          <w:szCs w:val="22"/>
        </w:rPr>
        <w:t>Promover y difundir una imagen interna y externa de la entidad comprometida con la igualdad de oportunidades.</w:t>
      </w:r>
    </w:p>
    <w:p w:rsidR="00037259" w:rsidRPr="00FB6E3D" w:rsidRDefault="00037259" w:rsidP="00037259">
      <w:pPr>
        <w:shd w:val="clear" w:color="auto" w:fill="FFFFFF"/>
        <w:spacing w:after="150"/>
        <w:jc w:val="both"/>
        <w:rPr>
          <w:rFonts w:ascii="Arial" w:hAnsi="Arial" w:cs="Arial"/>
          <w:sz w:val="22"/>
          <w:szCs w:val="22"/>
        </w:rPr>
        <w:sectPr w:rsidR="00037259" w:rsidRPr="00FB6E3D" w:rsidSect="001319E0">
          <w:headerReference w:type="default" r:id="rId29"/>
          <w:footerReference w:type="default" r:id="rId30"/>
          <w:pgSz w:w="11906" w:h="16838"/>
          <w:pgMar w:top="1417" w:right="1701" w:bottom="1417" w:left="1701" w:header="709" w:footer="709" w:gutter="0"/>
          <w:cols w:space="708"/>
          <w:docGrid w:linePitch="360"/>
        </w:sectPr>
      </w:pPr>
      <w:r w:rsidRPr="00FB6E3D">
        <w:rPr>
          <w:rFonts w:ascii="Arial" w:hAnsi="Arial" w:cs="Arial"/>
          <w:sz w:val="22"/>
          <w:szCs w:val="22"/>
        </w:rPr>
        <w:t>Establecer medidas concretas para evitar cualquier tipo de discriminación laboral entre mujeres y hombres, promover condiciones de trabajo que eviten el acoso sexual y el acoso por razón de sexo y arbitrar procedimientos específicos para su prevención y para dar cauce a las denuncias y reclamaciones que puedan formular quienes hayan sido objeto del mismo.</w:t>
      </w:r>
      <w:r w:rsidRPr="00FB6E3D">
        <w:rPr>
          <w:rFonts w:ascii="Arial" w:hAnsi="Arial" w:cs="Arial"/>
          <w:sz w:val="22"/>
          <w:szCs w:val="22"/>
        </w:rPr>
        <w:br w:type="page"/>
      </w:r>
    </w:p>
    <w:p w:rsidR="00037259" w:rsidRPr="00037259" w:rsidRDefault="00037259" w:rsidP="00037259">
      <w:pPr>
        <w:rPr>
          <w:rFonts w:ascii="Arial" w:hAnsi="Arial" w:cs="Arial"/>
          <w:sz w:val="22"/>
          <w:szCs w:val="22"/>
        </w:rPr>
      </w:pPr>
    </w:p>
    <w:p w:rsidR="00037259" w:rsidRPr="00037259" w:rsidRDefault="00037259" w:rsidP="00037259">
      <w:pPr>
        <w:numPr>
          <w:ilvl w:val="0"/>
          <w:numId w:val="21"/>
        </w:numPr>
        <w:spacing w:after="200" w:line="276" w:lineRule="auto"/>
        <w:contextualSpacing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ACCIONES, PRIORIZACIÓN, RESPONSABLES, PLAZO DE EJECUCIÓN </w:t>
      </w:r>
      <w:proofErr w:type="gramStart"/>
      <w:r w:rsidRPr="00037259">
        <w:rPr>
          <w:rFonts w:ascii="Arial" w:eastAsiaTheme="minorHAnsi" w:hAnsi="Arial" w:cs="Arial"/>
          <w:b/>
          <w:sz w:val="22"/>
          <w:szCs w:val="22"/>
          <w:lang w:eastAsia="en-US"/>
        </w:rPr>
        <w:t>( *</w:t>
      </w:r>
      <w:proofErr w:type="gramEnd"/>
      <w:r w:rsidRPr="00037259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). </w:t>
      </w:r>
    </w:p>
    <w:p w:rsidR="00037259" w:rsidRPr="00037259" w:rsidRDefault="00037259" w:rsidP="00037259">
      <w:pPr>
        <w:ind w:left="360"/>
        <w:rPr>
          <w:rFonts w:ascii="Arial" w:hAnsi="Arial" w:cs="Arial"/>
        </w:rPr>
      </w:pPr>
      <w:proofErr w:type="gramStart"/>
      <w:r w:rsidRPr="00037259">
        <w:rPr>
          <w:rFonts w:ascii="Arial" w:hAnsi="Arial" w:cs="Arial"/>
        </w:rPr>
        <w:t>( *</w:t>
      </w:r>
      <w:proofErr w:type="gramEnd"/>
      <w:r w:rsidRPr="00037259">
        <w:rPr>
          <w:rFonts w:ascii="Arial" w:hAnsi="Arial" w:cs="Arial"/>
        </w:rPr>
        <w:t xml:space="preserve"> ) Todas las acciones que contiene el plan serán objeto de desarrollo tras su aprobación y registro.</w:t>
      </w:r>
    </w:p>
    <w:p w:rsidR="00037259" w:rsidRPr="00037259" w:rsidRDefault="00037259" w:rsidP="00037259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037259" w:rsidRPr="00811EDE" w:rsidRDefault="00037259" w:rsidP="00E60862">
      <w:pPr>
        <w:pStyle w:val="Prrafodelist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92D050"/>
        <w:ind w:right="-314"/>
        <w:rPr>
          <w:rFonts w:ascii="Calibri" w:hAnsi="Calibri" w:cs="Calibri"/>
          <w:b/>
          <w:color w:val="000000"/>
          <w:sz w:val="28"/>
          <w:szCs w:val="28"/>
        </w:rPr>
      </w:pPr>
      <w:r w:rsidRPr="00811EDE">
        <w:rPr>
          <w:rFonts w:ascii="Calibri" w:hAnsi="Calibri" w:cs="Calibri"/>
          <w:b/>
          <w:color w:val="000000"/>
          <w:sz w:val="28"/>
          <w:szCs w:val="28"/>
        </w:rPr>
        <w:t>CULTURA/ESTRATEGIA</w:t>
      </w:r>
    </w:p>
    <w:p w:rsidR="00037259" w:rsidRPr="00037259" w:rsidRDefault="00037259" w:rsidP="00037259">
      <w:pPr>
        <w:autoSpaceDE w:val="0"/>
        <w:autoSpaceDN w:val="0"/>
        <w:adjustRightInd w:val="0"/>
        <w:ind w:left="-142"/>
        <w:rPr>
          <w:rFonts w:ascii="Arial" w:hAnsi="Arial" w:cs="Arial"/>
          <w:color w:val="000000"/>
          <w:sz w:val="22"/>
          <w:szCs w:val="22"/>
        </w:rPr>
      </w:pPr>
    </w:p>
    <w:p w:rsidR="00037259" w:rsidRPr="00037259" w:rsidRDefault="00037259" w:rsidP="000B524F">
      <w:pPr>
        <w:shd w:val="clear" w:color="auto" w:fill="FFFFFF"/>
        <w:spacing w:after="150"/>
        <w:jc w:val="both"/>
        <w:rPr>
          <w:rFonts w:ascii="Arial" w:hAnsi="Arial" w:cs="Arial"/>
          <w:sz w:val="22"/>
          <w:szCs w:val="22"/>
        </w:rPr>
      </w:pPr>
      <w:r w:rsidRPr="00811EDE">
        <w:rPr>
          <w:rFonts w:ascii="Arial" w:hAnsi="Arial" w:cs="Arial"/>
          <w:b/>
          <w:sz w:val="22"/>
          <w:szCs w:val="22"/>
        </w:rPr>
        <w:t>OBJETIVO:</w:t>
      </w:r>
      <w:r w:rsidRPr="00037259">
        <w:rPr>
          <w:rFonts w:ascii="Arial" w:hAnsi="Arial" w:cs="Arial"/>
          <w:sz w:val="22"/>
          <w:szCs w:val="22"/>
        </w:rPr>
        <w:t xml:space="preserve"> Promover una cultura organizacional sensible al género que difunda los valores de igualdad que la entidad aplica en sus principios.</w:t>
      </w:r>
    </w:p>
    <w:p w:rsidR="00037259" w:rsidRPr="00037259" w:rsidRDefault="00037259" w:rsidP="00037259">
      <w:pPr>
        <w:autoSpaceDE w:val="0"/>
        <w:autoSpaceDN w:val="0"/>
        <w:adjustRightInd w:val="0"/>
        <w:ind w:left="-142"/>
        <w:rPr>
          <w:rFonts w:ascii="Arial" w:hAnsi="Arial" w:cs="Arial"/>
          <w:color w:val="000000"/>
          <w:sz w:val="22"/>
          <w:szCs w:val="22"/>
        </w:rPr>
      </w:pPr>
    </w:p>
    <w:tbl>
      <w:tblPr>
        <w:tblW w:w="1445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9118"/>
        <w:gridCol w:w="1842"/>
        <w:gridCol w:w="1848"/>
        <w:gridCol w:w="1129"/>
      </w:tblGrid>
      <w:tr w:rsidR="00037259" w:rsidRPr="00037259" w:rsidTr="00933A45">
        <w:trPr>
          <w:trHeight w:val="320"/>
        </w:trPr>
        <w:tc>
          <w:tcPr>
            <w:tcW w:w="522" w:type="dxa"/>
            <w:shd w:val="clear" w:color="auto" w:fill="92D050"/>
          </w:tcPr>
          <w:p w:rsidR="00037259" w:rsidRPr="00037259" w:rsidRDefault="00037259" w:rsidP="00037259">
            <w:pPr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9118" w:type="dxa"/>
            <w:shd w:val="clear" w:color="auto" w:fill="92D050"/>
          </w:tcPr>
          <w:p w:rsidR="00037259" w:rsidRPr="00037259" w:rsidRDefault="00037259" w:rsidP="00037259">
            <w:pPr>
              <w:jc w:val="center"/>
              <w:rPr>
                <w:rFonts w:ascii="Calibri" w:hAnsi="Calibri" w:cs="Calibri"/>
                <w:b/>
              </w:rPr>
            </w:pPr>
            <w:r w:rsidRPr="00037259">
              <w:rPr>
                <w:rFonts w:ascii="Calibri" w:hAnsi="Calibri" w:cs="Calibri"/>
                <w:b/>
              </w:rPr>
              <w:t xml:space="preserve">ACCIÓN </w:t>
            </w:r>
          </w:p>
        </w:tc>
        <w:tc>
          <w:tcPr>
            <w:tcW w:w="1842" w:type="dxa"/>
            <w:shd w:val="clear" w:color="auto" w:fill="92D050"/>
          </w:tcPr>
          <w:p w:rsidR="00037259" w:rsidRPr="00037259" w:rsidRDefault="00037259" w:rsidP="00037259">
            <w:pPr>
              <w:jc w:val="center"/>
              <w:rPr>
                <w:rFonts w:ascii="Calibri" w:hAnsi="Calibri" w:cs="Calibri"/>
                <w:b/>
              </w:rPr>
            </w:pPr>
            <w:r w:rsidRPr="00037259">
              <w:rPr>
                <w:rFonts w:ascii="Calibri" w:hAnsi="Calibri" w:cs="Calibri"/>
                <w:b/>
              </w:rPr>
              <w:t>RESPONSABLE</w:t>
            </w:r>
          </w:p>
        </w:tc>
        <w:tc>
          <w:tcPr>
            <w:tcW w:w="1848" w:type="dxa"/>
            <w:tcBorders>
              <w:top w:val="single" w:sz="4" w:space="0" w:color="auto"/>
            </w:tcBorders>
            <w:shd w:val="clear" w:color="auto" w:fill="92D050"/>
          </w:tcPr>
          <w:p w:rsidR="00037259" w:rsidRPr="00037259" w:rsidRDefault="00037259" w:rsidP="00037259">
            <w:pPr>
              <w:jc w:val="center"/>
              <w:rPr>
                <w:rFonts w:ascii="Calibri" w:hAnsi="Calibri" w:cs="Calibri"/>
                <w:b/>
              </w:rPr>
            </w:pPr>
            <w:r w:rsidRPr="00037259">
              <w:rPr>
                <w:rFonts w:ascii="Calibri" w:hAnsi="Calibri" w:cs="Calibri"/>
                <w:b/>
              </w:rPr>
              <w:t>INDICADOR</w:t>
            </w:r>
          </w:p>
        </w:tc>
        <w:tc>
          <w:tcPr>
            <w:tcW w:w="1129" w:type="dxa"/>
            <w:tcBorders>
              <w:top w:val="single" w:sz="4" w:space="0" w:color="auto"/>
            </w:tcBorders>
            <w:shd w:val="clear" w:color="auto" w:fill="92D050"/>
          </w:tcPr>
          <w:p w:rsidR="00037259" w:rsidRPr="00037259" w:rsidRDefault="00037259" w:rsidP="00037259">
            <w:pPr>
              <w:jc w:val="center"/>
              <w:rPr>
                <w:rFonts w:ascii="Calibri" w:hAnsi="Calibri" w:cs="Calibri"/>
                <w:b/>
              </w:rPr>
            </w:pPr>
            <w:r w:rsidRPr="00037259">
              <w:rPr>
                <w:rFonts w:ascii="Calibri" w:hAnsi="Calibri" w:cs="Calibri"/>
                <w:b/>
              </w:rPr>
              <w:t>FECHA</w:t>
            </w:r>
          </w:p>
        </w:tc>
      </w:tr>
      <w:tr w:rsidR="00991E62" w:rsidRPr="00991E62" w:rsidTr="00933A45">
        <w:trPr>
          <w:trHeight w:val="320"/>
        </w:trPr>
        <w:tc>
          <w:tcPr>
            <w:tcW w:w="522" w:type="dxa"/>
          </w:tcPr>
          <w:p w:rsidR="00EB38DA" w:rsidRPr="00991E62" w:rsidRDefault="00EB38DA" w:rsidP="00E6086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1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>.1</w:t>
            </w:r>
          </w:p>
        </w:tc>
        <w:tc>
          <w:tcPr>
            <w:tcW w:w="9118" w:type="dxa"/>
            <w:shd w:val="clear" w:color="auto" w:fill="auto"/>
          </w:tcPr>
          <w:p w:rsidR="00DF28FE" w:rsidRPr="00991E62" w:rsidRDefault="00EB38DA" w:rsidP="009C080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 xml:space="preserve">Generar el compromiso de la dirección para ejercer el liderazgo necesario para implantar, impulsar y desarrollar el presente plan de igualdad: </w:t>
            </w:r>
          </w:p>
          <w:p w:rsidR="00EB38DA" w:rsidRPr="00991E62" w:rsidRDefault="002C5EDC" w:rsidP="00754357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>P</w:t>
            </w:r>
            <w:r w:rsidR="00EB38DA" w:rsidRPr="00991E62">
              <w:rPr>
                <w:rFonts w:ascii="Arial" w:hAnsi="Arial" w:cs="Arial"/>
              </w:rPr>
              <w:t xml:space="preserve">resentar el </w:t>
            </w:r>
            <w:r w:rsidR="003F54AD" w:rsidRPr="00991E62">
              <w:rPr>
                <w:rFonts w:ascii="Arial" w:hAnsi="Arial" w:cs="Arial"/>
              </w:rPr>
              <w:t>segundo P</w:t>
            </w:r>
            <w:r w:rsidR="00754357" w:rsidRPr="00991E62">
              <w:rPr>
                <w:rFonts w:ascii="Arial" w:hAnsi="Arial" w:cs="Arial"/>
              </w:rPr>
              <w:t>lan de I</w:t>
            </w:r>
            <w:r w:rsidR="00EB38DA" w:rsidRPr="00991E62">
              <w:rPr>
                <w:rFonts w:ascii="Arial" w:hAnsi="Arial" w:cs="Arial"/>
              </w:rPr>
              <w:t xml:space="preserve">gualdad </w:t>
            </w:r>
            <w:r w:rsidR="00DF28FE" w:rsidRPr="00991E62">
              <w:rPr>
                <w:rFonts w:ascii="Arial" w:hAnsi="Arial" w:cs="Arial"/>
              </w:rPr>
              <w:t>a J</w:t>
            </w:r>
            <w:r w:rsidR="00754357" w:rsidRPr="00991E62">
              <w:rPr>
                <w:rFonts w:ascii="Arial" w:hAnsi="Arial" w:cs="Arial"/>
              </w:rPr>
              <w:t>unta Directiva</w:t>
            </w:r>
            <w:r w:rsidR="003F54AD" w:rsidRPr="00991E62">
              <w:rPr>
                <w:rFonts w:ascii="Arial" w:hAnsi="Arial" w:cs="Arial"/>
              </w:rPr>
              <w:t>,</w:t>
            </w:r>
            <w:r w:rsidR="00DF28FE" w:rsidRPr="00991E62">
              <w:rPr>
                <w:rFonts w:ascii="Arial" w:hAnsi="Arial" w:cs="Arial"/>
              </w:rPr>
              <w:t xml:space="preserve"> </w:t>
            </w:r>
            <w:r w:rsidR="00EB38DA" w:rsidRPr="00991E62">
              <w:rPr>
                <w:rFonts w:ascii="Arial" w:hAnsi="Arial" w:cs="Arial"/>
              </w:rPr>
              <w:t xml:space="preserve">una vez aprobado por la comisión de </w:t>
            </w:r>
            <w:r w:rsidR="00E60862" w:rsidRPr="00991E62">
              <w:rPr>
                <w:rFonts w:ascii="Arial" w:hAnsi="Arial" w:cs="Arial"/>
              </w:rPr>
              <w:t>negociación</w:t>
            </w:r>
            <w:r w:rsidR="003F54AD" w:rsidRPr="00991E62">
              <w:rPr>
                <w:rFonts w:ascii="Arial" w:hAnsi="Arial" w:cs="Arial"/>
              </w:rPr>
              <w:t>.</w:t>
            </w:r>
          </w:p>
        </w:tc>
        <w:tc>
          <w:tcPr>
            <w:tcW w:w="1842" w:type="dxa"/>
          </w:tcPr>
          <w:p w:rsidR="00991E62" w:rsidRDefault="00991E62" w:rsidP="009C08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B38DA" w:rsidRPr="00991E62" w:rsidRDefault="00754357" w:rsidP="00991E62">
            <w:pPr>
              <w:rPr>
                <w:rFonts w:ascii="Arial" w:hAnsi="Arial" w:cs="Arial"/>
                <w:sz w:val="20"/>
                <w:szCs w:val="20"/>
              </w:rPr>
            </w:pPr>
            <w:r w:rsidRPr="00991E62">
              <w:rPr>
                <w:rFonts w:ascii="Arial" w:hAnsi="Arial" w:cs="Arial"/>
                <w:sz w:val="20"/>
                <w:szCs w:val="20"/>
              </w:rPr>
              <w:t>Comisión de igualdad</w:t>
            </w:r>
          </w:p>
        </w:tc>
        <w:tc>
          <w:tcPr>
            <w:tcW w:w="1848" w:type="dxa"/>
            <w:shd w:val="clear" w:color="auto" w:fill="auto"/>
          </w:tcPr>
          <w:p w:rsidR="00991E62" w:rsidRPr="00C3358D" w:rsidRDefault="00991E6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EB38DA" w:rsidRPr="00C3358D" w:rsidRDefault="00C3358D" w:rsidP="00C3358D">
            <w:pPr>
              <w:rPr>
                <w:rFonts w:ascii="Arial" w:hAnsi="Arial" w:cs="Arial"/>
                <w:sz w:val="20"/>
                <w:szCs w:val="20"/>
              </w:rPr>
            </w:pPr>
            <w:r w:rsidRPr="00C3358D">
              <w:rPr>
                <w:rFonts w:ascii="Arial" w:hAnsi="Arial" w:cs="Arial"/>
                <w:sz w:val="20"/>
                <w:szCs w:val="20"/>
              </w:rPr>
              <w:t>A</w:t>
            </w:r>
            <w:r w:rsidR="00EB38DA" w:rsidRPr="00C3358D">
              <w:rPr>
                <w:rFonts w:ascii="Arial" w:hAnsi="Arial" w:cs="Arial"/>
                <w:sz w:val="20"/>
                <w:szCs w:val="20"/>
              </w:rPr>
              <w:t>cta</w:t>
            </w:r>
            <w:r w:rsidRPr="00C3358D">
              <w:rPr>
                <w:rFonts w:ascii="Arial" w:hAnsi="Arial" w:cs="Arial"/>
                <w:sz w:val="20"/>
                <w:szCs w:val="20"/>
              </w:rPr>
              <w:t xml:space="preserve"> de JD</w:t>
            </w:r>
          </w:p>
        </w:tc>
        <w:tc>
          <w:tcPr>
            <w:tcW w:w="1129" w:type="dxa"/>
            <w:shd w:val="clear" w:color="auto" w:fill="auto"/>
          </w:tcPr>
          <w:p w:rsidR="006971CF" w:rsidRPr="00C3358D" w:rsidRDefault="006971CF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EB38DA" w:rsidRPr="00C3358D" w:rsidRDefault="00C3358D" w:rsidP="006971C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6971CF" w:rsidRPr="00C3358D">
              <w:rPr>
                <w:rFonts w:ascii="Arial" w:hAnsi="Arial" w:cs="Arial"/>
                <w:sz w:val="20"/>
                <w:szCs w:val="20"/>
              </w:rPr>
              <w:t>arzo 20</w:t>
            </w:r>
            <w:r w:rsidR="00BA0AA5" w:rsidRPr="00C3358D">
              <w:rPr>
                <w:rFonts w:ascii="Arial" w:hAnsi="Arial" w:cs="Arial"/>
                <w:sz w:val="20"/>
                <w:szCs w:val="20"/>
              </w:rPr>
              <w:t>26</w:t>
            </w:r>
          </w:p>
        </w:tc>
      </w:tr>
      <w:tr w:rsidR="00991E62" w:rsidRPr="00991E62" w:rsidTr="00933A45">
        <w:trPr>
          <w:trHeight w:val="320"/>
        </w:trPr>
        <w:tc>
          <w:tcPr>
            <w:tcW w:w="522" w:type="dxa"/>
          </w:tcPr>
          <w:p w:rsidR="00037259" w:rsidRPr="00991E62" w:rsidRDefault="00E60862" w:rsidP="00E60862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1.</w:t>
            </w:r>
            <w:r w:rsidR="00991E62" w:rsidRPr="00991E6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9118" w:type="dxa"/>
            <w:shd w:val="clear" w:color="auto" w:fill="auto"/>
          </w:tcPr>
          <w:p w:rsidR="003F54AD" w:rsidRPr="00991E62" w:rsidRDefault="003F54AD" w:rsidP="003F54AD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91E62">
              <w:rPr>
                <w:rFonts w:ascii="Arial" w:hAnsi="Arial" w:cs="Arial"/>
                <w:b/>
                <w:sz w:val="22"/>
                <w:szCs w:val="22"/>
              </w:rPr>
              <w:t>POLÍTICAS:</w:t>
            </w:r>
          </w:p>
          <w:p w:rsidR="00E751D5" w:rsidRPr="00991E62" w:rsidRDefault="00754357" w:rsidP="00AF392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Consolidar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A0AA5" w:rsidRPr="00991E62">
              <w:rPr>
                <w:rFonts w:ascii="Arial" w:hAnsi="Arial" w:cs="Arial"/>
                <w:sz w:val="22"/>
                <w:szCs w:val="22"/>
              </w:rPr>
              <w:t>el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 compromiso de la dirección de la entidad </w:t>
            </w:r>
            <w:r w:rsidR="00BA0AA5" w:rsidRPr="00991E62">
              <w:rPr>
                <w:rFonts w:ascii="Arial" w:hAnsi="Arial" w:cs="Arial"/>
                <w:sz w:val="22"/>
                <w:szCs w:val="22"/>
              </w:rPr>
              <w:t xml:space="preserve">con 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>la igualdad</w:t>
            </w:r>
            <w:r w:rsidR="003E59FF" w:rsidRPr="00991E62">
              <w:rPr>
                <w:rFonts w:ascii="Arial" w:hAnsi="Arial" w:cs="Arial"/>
                <w:sz w:val="22"/>
                <w:szCs w:val="22"/>
              </w:rPr>
              <w:t>,</w:t>
            </w:r>
            <w:r w:rsidR="00AF3929" w:rsidRPr="00991E62">
              <w:rPr>
                <w:rFonts w:ascii="Arial" w:hAnsi="Arial" w:cs="Arial"/>
                <w:sz w:val="22"/>
                <w:szCs w:val="22"/>
              </w:rPr>
              <w:t xml:space="preserve"> mediante </w:t>
            </w:r>
            <w:r w:rsidR="005E306F" w:rsidRPr="00991E62">
              <w:rPr>
                <w:rFonts w:ascii="Arial" w:hAnsi="Arial" w:cs="Arial"/>
                <w:sz w:val="22"/>
                <w:szCs w:val="22"/>
              </w:rPr>
              <w:t xml:space="preserve">la redacción de 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>una</w:t>
            </w:r>
            <w:r w:rsidR="00AF3929" w:rsidRPr="00991E62">
              <w:rPr>
                <w:rFonts w:ascii="Arial" w:hAnsi="Arial" w:cs="Arial"/>
                <w:sz w:val="22"/>
                <w:szCs w:val="22"/>
              </w:rPr>
              <w:t xml:space="preserve"> P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>olítica de igualdad y no discriminación por razón de sexo,</w:t>
            </w:r>
            <w:r w:rsidR="00AF3929" w:rsidRPr="00991E6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A0AA5" w:rsidRPr="00991E62">
              <w:rPr>
                <w:rFonts w:ascii="Arial" w:hAnsi="Arial" w:cs="Arial"/>
                <w:sz w:val="22"/>
                <w:szCs w:val="22"/>
              </w:rPr>
              <w:t>que p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arta del valor incluido en </w:t>
            </w:r>
            <w:r w:rsidR="00BA0AA5" w:rsidRPr="00991E62">
              <w:rPr>
                <w:rFonts w:ascii="Arial" w:hAnsi="Arial" w:cs="Arial"/>
                <w:sz w:val="22"/>
                <w:szCs w:val="22"/>
              </w:rPr>
              <w:t xml:space="preserve">la 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Misión, Visión y Valores en el primer plan de igualdad. </w:t>
            </w:r>
          </w:p>
        </w:tc>
        <w:tc>
          <w:tcPr>
            <w:tcW w:w="1842" w:type="dxa"/>
          </w:tcPr>
          <w:p w:rsidR="00AF3929" w:rsidRPr="00991E62" w:rsidRDefault="00AF3929" w:rsidP="0003725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37259" w:rsidRPr="00991E62" w:rsidRDefault="00037259" w:rsidP="00991E62">
            <w:pPr>
              <w:rPr>
                <w:rFonts w:ascii="Arial" w:hAnsi="Arial" w:cs="Arial"/>
                <w:sz w:val="20"/>
                <w:szCs w:val="20"/>
              </w:rPr>
            </w:pPr>
            <w:r w:rsidRPr="00991E62">
              <w:rPr>
                <w:rFonts w:ascii="Arial" w:hAnsi="Arial" w:cs="Arial"/>
                <w:sz w:val="20"/>
                <w:szCs w:val="20"/>
              </w:rPr>
              <w:t>Junta Directiva</w:t>
            </w:r>
          </w:p>
        </w:tc>
        <w:tc>
          <w:tcPr>
            <w:tcW w:w="1848" w:type="dxa"/>
            <w:shd w:val="clear" w:color="auto" w:fill="auto"/>
          </w:tcPr>
          <w:p w:rsidR="00AF3929" w:rsidRPr="00991E62" w:rsidRDefault="00AF3929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E60862" w:rsidRPr="00991E62" w:rsidRDefault="00C3358D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Doc</w:t>
            </w:r>
            <w:r w:rsidR="003C46B4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60862" w:rsidRPr="00991E62">
              <w:rPr>
                <w:rFonts w:ascii="Arial" w:hAnsi="Arial" w:cs="Arial"/>
                <w:sz w:val="20"/>
                <w:szCs w:val="20"/>
              </w:rPr>
              <w:t>Política de igualdad</w:t>
            </w:r>
          </w:p>
          <w:p w:rsidR="00037259" w:rsidRPr="00991E62" w:rsidRDefault="00037259" w:rsidP="000E63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9" w:type="dxa"/>
            <w:shd w:val="clear" w:color="auto" w:fill="auto"/>
          </w:tcPr>
          <w:p w:rsidR="00AF3929" w:rsidRPr="00991E62" w:rsidRDefault="00AF3929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037259" w:rsidRPr="00991E62" w:rsidRDefault="00C3358D" w:rsidP="00C3358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</w:t>
            </w:r>
            <w:r w:rsidR="006971CF">
              <w:rPr>
                <w:rFonts w:ascii="Arial" w:hAnsi="Arial" w:cs="Arial"/>
                <w:sz w:val="20"/>
                <w:szCs w:val="20"/>
              </w:rPr>
              <w:t xml:space="preserve">arzo </w:t>
            </w:r>
            <w:r w:rsidR="00BA0AA5" w:rsidRPr="00991E62">
              <w:rPr>
                <w:rFonts w:ascii="Arial" w:hAnsi="Arial" w:cs="Arial"/>
                <w:sz w:val="20"/>
                <w:szCs w:val="20"/>
              </w:rPr>
              <w:t>202</w:t>
            </w:r>
            <w:r w:rsidR="00772AB2" w:rsidRPr="00991E62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:rsidR="00037259" w:rsidRPr="00991E62" w:rsidRDefault="00037259" w:rsidP="0003725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37259" w:rsidRPr="00991E62" w:rsidRDefault="00037259" w:rsidP="0003725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37259" w:rsidRPr="00991E62" w:rsidRDefault="00037259" w:rsidP="00037259">
      <w:pPr>
        <w:rPr>
          <w:rFonts w:ascii="Arial" w:hAnsi="Arial" w:cs="Arial"/>
          <w:sz w:val="22"/>
          <w:szCs w:val="22"/>
        </w:rPr>
      </w:pPr>
      <w:r w:rsidRPr="00991E62">
        <w:rPr>
          <w:rFonts w:ascii="Arial" w:hAnsi="Arial" w:cs="Arial"/>
          <w:sz w:val="22"/>
          <w:szCs w:val="22"/>
        </w:rPr>
        <w:br w:type="page"/>
      </w:r>
    </w:p>
    <w:p w:rsidR="00037259" w:rsidRPr="00811EDE" w:rsidRDefault="00037259" w:rsidP="00E60862">
      <w:pPr>
        <w:pStyle w:val="Prrafodelist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ind w:right="-314"/>
        <w:rPr>
          <w:rFonts w:ascii="Arial" w:hAnsi="Arial" w:cs="Arial"/>
          <w:b/>
          <w:color w:val="000000"/>
          <w:sz w:val="28"/>
          <w:szCs w:val="28"/>
        </w:rPr>
      </w:pPr>
      <w:r w:rsidRPr="00811EDE">
        <w:rPr>
          <w:rFonts w:ascii="Arial" w:hAnsi="Arial" w:cs="Arial"/>
          <w:b/>
          <w:color w:val="000000"/>
          <w:sz w:val="28"/>
          <w:szCs w:val="28"/>
        </w:rPr>
        <w:lastRenderedPageBreak/>
        <w:t>RECURSOS HUMANOS</w:t>
      </w:r>
    </w:p>
    <w:p w:rsidR="00037259" w:rsidRPr="0047584B" w:rsidRDefault="00037259" w:rsidP="000B524F">
      <w:pPr>
        <w:autoSpaceDE w:val="0"/>
        <w:autoSpaceDN w:val="0"/>
        <w:adjustRightInd w:val="0"/>
        <w:ind w:left="-142"/>
        <w:jc w:val="both"/>
        <w:rPr>
          <w:rFonts w:ascii="Arial" w:hAnsi="Arial" w:cs="Arial"/>
          <w:color w:val="000000"/>
          <w:sz w:val="22"/>
          <w:szCs w:val="22"/>
        </w:rPr>
      </w:pPr>
      <w:r w:rsidRPr="0047584B">
        <w:rPr>
          <w:rFonts w:ascii="Arial" w:hAnsi="Arial" w:cs="Arial"/>
          <w:b/>
          <w:color w:val="000000"/>
          <w:sz w:val="22"/>
          <w:szCs w:val="22"/>
        </w:rPr>
        <w:t>OBJETIVO</w:t>
      </w:r>
      <w:r w:rsidRPr="0047584B">
        <w:rPr>
          <w:rFonts w:ascii="Arial" w:hAnsi="Arial" w:cs="Arial"/>
          <w:color w:val="000000"/>
          <w:sz w:val="22"/>
          <w:szCs w:val="22"/>
        </w:rPr>
        <w:t>: Promover la igualdad de oportunidades entre hombres y mujeres en todos los procesos de recursos humanos: desde el acceso a la entidad a través de la selección, la promoción en condiciones de igualdad, la formación y retribución, salida</w:t>
      </w:r>
      <w:r w:rsidR="000B524F">
        <w:rPr>
          <w:rFonts w:ascii="Arial" w:hAnsi="Arial" w:cs="Arial"/>
          <w:color w:val="000000"/>
          <w:sz w:val="22"/>
          <w:szCs w:val="22"/>
        </w:rPr>
        <w:t>.</w:t>
      </w:r>
    </w:p>
    <w:p w:rsidR="00037259" w:rsidRPr="0047584B" w:rsidRDefault="00037259" w:rsidP="00037259">
      <w:pPr>
        <w:autoSpaceDE w:val="0"/>
        <w:autoSpaceDN w:val="0"/>
        <w:adjustRightInd w:val="0"/>
        <w:ind w:left="-142"/>
        <w:rPr>
          <w:rFonts w:ascii="Arial" w:hAnsi="Arial" w:cs="Arial"/>
          <w:color w:val="000000"/>
          <w:sz w:val="22"/>
          <w:szCs w:val="22"/>
        </w:rPr>
      </w:pPr>
    </w:p>
    <w:tbl>
      <w:tblPr>
        <w:tblW w:w="1445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8755"/>
        <w:gridCol w:w="2043"/>
        <w:gridCol w:w="1971"/>
        <w:gridCol w:w="1134"/>
      </w:tblGrid>
      <w:tr w:rsidR="00037259" w:rsidRPr="0047584B" w:rsidTr="00D91884">
        <w:trPr>
          <w:trHeight w:val="320"/>
        </w:trPr>
        <w:tc>
          <w:tcPr>
            <w:tcW w:w="551" w:type="dxa"/>
            <w:shd w:val="clear" w:color="auto" w:fill="92D050"/>
          </w:tcPr>
          <w:p w:rsidR="00037259" w:rsidRPr="0047584B" w:rsidRDefault="00037259" w:rsidP="0003725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89" w:type="dxa"/>
            <w:shd w:val="clear" w:color="auto" w:fill="92D050"/>
          </w:tcPr>
          <w:p w:rsidR="00037259" w:rsidRPr="0047584B" w:rsidRDefault="00037259" w:rsidP="00037259">
            <w:pPr>
              <w:jc w:val="center"/>
              <w:rPr>
                <w:rFonts w:ascii="Arial" w:hAnsi="Arial" w:cs="Arial"/>
                <w:b/>
              </w:rPr>
            </w:pPr>
            <w:r w:rsidRPr="0047584B">
              <w:rPr>
                <w:rFonts w:ascii="Arial" w:hAnsi="Arial" w:cs="Arial"/>
                <w:b/>
              </w:rPr>
              <w:t xml:space="preserve">ACCIÓN </w:t>
            </w:r>
          </w:p>
        </w:tc>
        <w:tc>
          <w:tcPr>
            <w:tcW w:w="1701" w:type="dxa"/>
            <w:shd w:val="clear" w:color="auto" w:fill="92D050"/>
          </w:tcPr>
          <w:p w:rsidR="00037259" w:rsidRPr="0047584B" w:rsidRDefault="00037259" w:rsidP="00037259">
            <w:pPr>
              <w:jc w:val="center"/>
              <w:rPr>
                <w:rFonts w:ascii="Arial" w:hAnsi="Arial" w:cs="Arial"/>
                <w:b/>
              </w:rPr>
            </w:pPr>
            <w:r w:rsidRPr="0047584B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92D050"/>
          </w:tcPr>
          <w:p w:rsidR="00037259" w:rsidRPr="0047584B" w:rsidRDefault="00037259" w:rsidP="00037259">
            <w:pPr>
              <w:jc w:val="center"/>
              <w:rPr>
                <w:rFonts w:ascii="Arial" w:hAnsi="Arial" w:cs="Arial"/>
                <w:b/>
              </w:rPr>
            </w:pPr>
            <w:r w:rsidRPr="0047584B">
              <w:rPr>
                <w:rFonts w:ascii="Arial" w:hAnsi="Arial" w:cs="Arial"/>
                <w:b/>
              </w:rPr>
              <w:t>INDICADOR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2D050"/>
          </w:tcPr>
          <w:p w:rsidR="00037259" w:rsidRPr="0047584B" w:rsidRDefault="00037259" w:rsidP="00037259">
            <w:pPr>
              <w:jc w:val="center"/>
              <w:rPr>
                <w:rFonts w:ascii="Arial" w:hAnsi="Arial" w:cs="Arial"/>
                <w:b/>
              </w:rPr>
            </w:pPr>
            <w:r w:rsidRPr="0047584B">
              <w:rPr>
                <w:rFonts w:ascii="Arial" w:hAnsi="Arial" w:cs="Arial"/>
                <w:b/>
              </w:rPr>
              <w:t>FECHA</w:t>
            </w:r>
          </w:p>
        </w:tc>
      </w:tr>
      <w:tr w:rsidR="00037259" w:rsidRPr="0047584B" w:rsidTr="00D91884">
        <w:trPr>
          <w:trHeight w:val="320"/>
        </w:trPr>
        <w:tc>
          <w:tcPr>
            <w:tcW w:w="551" w:type="dxa"/>
          </w:tcPr>
          <w:p w:rsidR="00037259" w:rsidRPr="005D32BB" w:rsidRDefault="00E60862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2BB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  <w:r w:rsidR="00037259" w:rsidRPr="005D32B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9089" w:type="dxa"/>
            <w:shd w:val="clear" w:color="auto" w:fill="auto"/>
          </w:tcPr>
          <w:p w:rsidR="00E60862" w:rsidRPr="003F54AD" w:rsidRDefault="00D91884" w:rsidP="00A743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F54AD">
              <w:rPr>
                <w:rFonts w:ascii="Arial" w:hAnsi="Arial" w:cs="Arial"/>
                <w:b/>
                <w:sz w:val="22"/>
                <w:szCs w:val="22"/>
              </w:rPr>
              <w:t>SELECCIÓN DE PROFESIONALES</w:t>
            </w:r>
            <w:r w:rsidR="003F54AD" w:rsidRPr="003F54AD"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="00E60862" w:rsidRPr="003F54A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E60862" w:rsidRPr="003F54AD" w:rsidRDefault="00AD0F02" w:rsidP="00A7433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3F54AD">
              <w:rPr>
                <w:rFonts w:ascii="Arial" w:hAnsi="Arial" w:cs="Arial"/>
                <w:sz w:val="22"/>
                <w:szCs w:val="22"/>
              </w:rPr>
              <w:t>n procesos de selección externa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3F54AD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g</w:t>
            </w:r>
            <w:r w:rsidR="00E60862" w:rsidRPr="003F54AD">
              <w:rPr>
                <w:rFonts w:ascii="Arial" w:hAnsi="Arial" w:cs="Arial"/>
                <w:sz w:val="22"/>
                <w:szCs w:val="22"/>
              </w:rPr>
              <w:t>arantizar el reclutamiento y el acceso en condiciones de igualdad a profesionales hombres y mujeres, eliminando en los documentos de apo</w:t>
            </w:r>
            <w:r>
              <w:rPr>
                <w:rFonts w:ascii="Arial" w:hAnsi="Arial" w:cs="Arial"/>
                <w:sz w:val="22"/>
                <w:szCs w:val="22"/>
              </w:rPr>
              <w:t xml:space="preserve">yo cualquier referencia </w:t>
            </w:r>
            <w:r w:rsidRPr="00AD0F02">
              <w:rPr>
                <w:rFonts w:ascii="Arial" w:hAnsi="Arial" w:cs="Arial"/>
                <w:sz w:val="22"/>
                <w:szCs w:val="22"/>
              </w:rPr>
              <w:t xml:space="preserve">sexista y aplicando criterios de objetividad </w:t>
            </w:r>
            <w:r w:rsidR="00A94A2E">
              <w:rPr>
                <w:rFonts w:ascii="Arial" w:hAnsi="Arial" w:cs="Arial"/>
                <w:sz w:val="22"/>
                <w:szCs w:val="22"/>
              </w:rPr>
              <w:t>a</w:t>
            </w:r>
            <w:r w:rsidRPr="00AD0F02">
              <w:rPr>
                <w:rFonts w:ascii="Arial" w:hAnsi="Arial" w:cs="Arial"/>
                <w:sz w:val="22"/>
                <w:szCs w:val="22"/>
              </w:rPr>
              <w:t xml:space="preserve"> igualdad de condiciones de mérito y capacidad.</w:t>
            </w:r>
            <w:r w:rsidR="00E60862" w:rsidRPr="00AD0F0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F03F6" w:rsidRPr="003F54AD" w:rsidRDefault="00E60862" w:rsidP="005B613F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54AD">
              <w:rPr>
                <w:rFonts w:ascii="Arial" w:hAnsi="Arial" w:cs="Arial"/>
                <w:sz w:val="22"/>
                <w:szCs w:val="22"/>
              </w:rPr>
              <w:t xml:space="preserve">Equilibrar la presencia masculina </w:t>
            </w:r>
            <w:r w:rsidR="00BA0AA5" w:rsidRPr="003F54AD">
              <w:rPr>
                <w:rFonts w:ascii="Arial" w:hAnsi="Arial" w:cs="Arial"/>
                <w:sz w:val="22"/>
                <w:szCs w:val="22"/>
              </w:rPr>
              <w:t xml:space="preserve">y femenina, </w:t>
            </w:r>
            <w:r w:rsidRPr="003F54AD">
              <w:rPr>
                <w:rFonts w:ascii="Arial" w:hAnsi="Arial" w:cs="Arial"/>
                <w:sz w:val="22"/>
                <w:szCs w:val="22"/>
              </w:rPr>
              <w:t>en todos los puestos de la entidad, garantizando el acceso en iguales condiciones de mérito y capacidad</w:t>
            </w:r>
            <w:r w:rsidR="002F03F6" w:rsidRPr="003F54AD">
              <w:rPr>
                <w:rFonts w:ascii="Arial" w:hAnsi="Arial" w:cs="Arial"/>
                <w:sz w:val="22"/>
                <w:szCs w:val="22"/>
              </w:rPr>
              <w:t>,</w:t>
            </w:r>
            <w:r w:rsidR="00BA0AA5" w:rsidRPr="003F54A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E60862" w:rsidRPr="00991E62" w:rsidRDefault="002F03F6" w:rsidP="003F54AD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54AD">
              <w:rPr>
                <w:rFonts w:ascii="Arial" w:hAnsi="Arial" w:cs="Arial"/>
                <w:sz w:val="22"/>
                <w:szCs w:val="22"/>
              </w:rPr>
              <w:t>i</w:t>
            </w:r>
            <w:r w:rsidR="00E60862" w:rsidRPr="003F54AD">
              <w:rPr>
                <w:rFonts w:ascii="Arial" w:hAnsi="Arial" w:cs="Arial"/>
                <w:sz w:val="22"/>
                <w:szCs w:val="22"/>
              </w:rPr>
              <w:t>ncluir en los criterios de selección la preferencia del sexo infrarrepresentado a igualdad de condiciones (</w:t>
            </w:r>
            <w:r w:rsidR="00BA0AA5" w:rsidRPr="003F54AD">
              <w:rPr>
                <w:rFonts w:ascii="Arial" w:hAnsi="Arial" w:cs="Arial"/>
                <w:sz w:val="22"/>
                <w:szCs w:val="22"/>
              </w:rPr>
              <w:t xml:space="preserve">contratar a la persona del género infrarrepresentado </w:t>
            </w:r>
            <w:r w:rsidR="00BA0AA5" w:rsidRPr="00991E62">
              <w:rPr>
                <w:rFonts w:ascii="Arial" w:hAnsi="Arial" w:cs="Arial"/>
                <w:sz w:val="22"/>
                <w:szCs w:val="22"/>
              </w:rPr>
              <w:t xml:space="preserve">ante 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>dos personas candidatas en igualdad de condiciones).</w:t>
            </w:r>
          </w:p>
          <w:p w:rsidR="00E60862" w:rsidRPr="00991E62" w:rsidRDefault="00E60862" w:rsidP="00A7433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Asegurar el uso de un lenguaje no sexista en las ofertas de empleo.</w:t>
            </w:r>
          </w:p>
          <w:p w:rsidR="002F03F6" w:rsidRPr="00991E62" w:rsidRDefault="007E09F7" w:rsidP="00A74339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Incluir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 en la información documentada del proceso de selección de personal </w:t>
            </w:r>
            <w:r w:rsidR="002F03F6" w:rsidRPr="00991E62">
              <w:rPr>
                <w:rFonts w:ascii="Arial" w:hAnsi="Arial" w:cs="Arial"/>
                <w:sz w:val="22"/>
                <w:szCs w:val="22"/>
              </w:rPr>
              <w:t xml:space="preserve">cláusulas 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de prohibición de preguntas </w:t>
            </w:r>
            <w:r w:rsidR="002F03F6" w:rsidRPr="00991E62">
              <w:rPr>
                <w:rFonts w:ascii="Arial" w:hAnsi="Arial" w:cs="Arial"/>
                <w:sz w:val="22"/>
                <w:szCs w:val="22"/>
              </w:rPr>
              <w:t xml:space="preserve">que vulneren el principio de igualdad y constituyan actos discriminatorios 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>relacionadas</w:t>
            </w:r>
            <w:r w:rsidR="002F03F6" w:rsidRPr="00991E62">
              <w:rPr>
                <w:rFonts w:ascii="Arial" w:hAnsi="Arial" w:cs="Arial"/>
                <w:sz w:val="22"/>
                <w:szCs w:val="22"/>
              </w:rPr>
              <w:t xml:space="preserve">, por ejemplo, 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>con</w:t>
            </w:r>
            <w:r w:rsidR="002F03F6" w:rsidRPr="00991E62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2F03F6" w:rsidRPr="00991E62" w:rsidRDefault="00E60862" w:rsidP="002F03F6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la orientación sexual, la identidad y/o expresión de género y características sexuales</w:t>
            </w:r>
            <w:r w:rsidR="002F03F6" w:rsidRPr="00991E62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E60862" w:rsidRPr="00991E62" w:rsidRDefault="00E60862" w:rsidP="002F03F6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datos de carácter personal</w:t>
            </w:r>
            <w:r w:rsidR="00A94A2E" w:rsidRPr="00991E62">
              <w:rPr>
                <w:rFonts w:ascii="Arial" w:hAnsi="Arial" w:cs="Arial"/>
                <w:sz w:val="22"/>
                <w:szCs w:val="22"/>
              </w:rPr>
              <w:t xml:space="preserve"> no necesarios para el desempeño del puesto.</w:t>
            </w:r>
          </w:p>
          <w:p w:rsidR="00E60862" w:rsidRPr="00991E62" w:rsidRDefault="007E09F7" w:rsidP="00A74339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Incluir en la difusión de los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 procesos de selección información relativa a</w:t>
            </w:r>
            <w:r w:rsidRPr="00991E62">
              <w:rPr>
                <w:rFonts w:ascii="Arial" w:hAnsi="Arial" w:cs="Arial"/>
                <w:sz w:val="22"/>
                <w:szCs w:val="22"/>
              </w:rPr>
              <w:t>l compromiso</w:t>
            </w:r>
            <w:r w:rsidR="00BC646E" w:rsidRPr="00991E62">
              <w:rPr>
                <w:rFonts w:ascii="Arial" w:hAnsi="Arial" w:cs="Arial"/>
                <w:sz w:val="22"/>
                <w:szCs w:val="22"/>
              </w:rPr>
              <w:t xml:space="preserve"> de la entidad</w:t>
            </w:r>
            <w:r w:rsidRPr="00991E62">
              <w:rPr>
                <w:rFonts w:ascii="Arial" w:hAnsi="Arial" w:cs="Arial"/>
                <w:sz w:val="22"/>
                <w:szCs w:val="22"/>
              </w:rPr>
              <w:t xml:space="preserve"> con la igualdad y la no</w:t>
            </w:r>
            <w:r w:rsidR="002F03F6" w:rsidRPr="00991E62">
              <w:rPr>
                <w:rFonts w:ascii="Arial" w:hAnsi="Arial" w:cs="Arial"/>
                <w:sz w:val="22"/>
                <w:szCs w:val="22"/>
              </w:rPr>
              <w:t xml:space="preserve"> discriminación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F03F6" w:rsidRPr="00991E62">
              <w:rPr>
                <w:rFonts w:ascii="Arial" w:hAnsi="Arial" w:cs="Arial"/>
                <w:sz w:val="22"/>
                <w:szCs w:val="22"/>
              </w:rPr>
              <w:t>(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>por ejemplo</w:t>
            </w:r>
            <w:r w:rsidR="00BA0AA5" w:rsidRPr="00991E62">
              <w:rPr>
                <w:rFonts w:ascii="Arial" w:hAnsi="Arial" w:cs="Arial"/>
                <w:sz w:val="22"/>
                <w:szCs w:val="22"/>
              </w:rPr>
              <w:t>: valorar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 incluir en la pestaña </w:t>
            </w:r>
            <w:r w:rsidR="00E60862" w:rsidRPr="00991E62">
              <w:rPr>
                <w:rFonts w:ascii="Arial" w:hAnsi="Arial" w:cs="Arial"/>
                <w:i/>
                <w:sz w:val="22"/>
                <w:szCs w:val="22"/>
              </w:rPr>
              <w:t>Trabaja en igual a ti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 de la </w:t>
            </w:r>
            <w:proofErr w:type="spellStart"/>
            <w:r w:rsidR="00E60862" w:rsidRPr="00991E62">
              <w:rPr>
                <w:rFonts w:ascii="Arial" w:hAnsi="Arial" w:cs="Arial"/>
                <w:sz w:val="22"/>
                <w:szCs w:val="22"/>
              </w:rPr>
              <w:t>pág</w:t>
            </w:r>
            <w:proofErr w:type="spellEnd"/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 web una leyenda sobre el compromiso de la Asociación IGUAL</w:t>
            </w:r>
            <w:r w:rsidR="00BA0AA5" w:rsidRPr="00991E6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>A TI con la igualdad y la no discriminación por motivos de</w:t>
            </w:r>
            <w:r w:rsidR="002F03F6" w:rsidRPr="00991E62">
              <w:rPr>
                <w:rFonts w:ascii="Arial" w:hAnsi="Arial" w:cs="Arial"/>
                <w:sz w:val="22"/>
                <w:szCs w:val="22"/>
              </w:rPr>
              <w:t xml:space="preserve"> sexo,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 orientación sexual, identidad de género o expresión de género</w:t>
            </w:r>
            <w:r w:rsidR="002F03F6" w:rsidRPr="00991E62">
              <w:rPr>
                <w:rFonts w:ascii="Arial" w:hAnsi="Arial" w:cs="Arial"/>
                <w:sz w:val="22"/>
                <w:szCs w:val="22"/>
              </w:rPr>
              <w:t>)</w:t>
            </w:r>
            <w:r w:rsidR="00E60862" w:rsidRPr="00991E62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:rsidR="00E60862" w:rsidRPr="003F54AD" w:rsidRDefault="00E60862" w:rsidP="00991E62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 xml:space="preserve">Revisar la información documentada relativa a proceso de selección </w:t>
            </w:r>
            <w:r w:rsidR="00991E62">
              <w:rPr>
                <w:rFonts w:ascii="Arial" w:hAnsi="Arial" w:cs="Arial"/>
                <w:sz w:val="22"/>
                <w:szCs w:val="22"/>
              </w:rPr>
              <w:t>para</w:t>
            </w:r>
            <w:r w:rsidRPr="00991E62">
              <w:rPr>
                <w:rFonts w:ascii="Arial" w:hAnsi="Arial" w:cs="Arial"/>
                <w:sz w:val="22"/>
                <w:szCs w:val="22"/>
              </w:rPr>
              <w:t xml:space="preserve"> garantizar el cumplimiento de las medidas relacionadas en este apartado. </w:t>
            </w:r>
          </w:p>
        </w:tc>
        <w:tc>
          <w:tcPr>
            <w:tcW w:w="1701" w:type="dxa"/>
          </w:tcPr>
          <w:p w:rsidR="003F54AD" w:rsidRDefault="003F54AD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037259" w:rsidRDefault="00037259" w:rsidP="00A7433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F54AD"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 w:rsidR="008F5AFA" w:rsidRPr="003F54AD">
              <w:rPr>
                <w:rFonts w:ascii="Arial" w:hAnsi="Arial" w:cs="Arial"/>
                <w:sz w:val="20"/>
                <w:szCs w:val="20"/>
              </w:rPr>
              <w:t>.</w:t>
            </w:r>
            <w:r w:rsidRPr="003F54AD">
              <w:rPr>
                <w:rFonts w:ascii="Arial" w:hAnsi="Arial" w:cs="Arial"/>
                <w:sz w:val="20"/>
                <w:szCs w:val="20"/>
              </w:rPr>
              <w:t xml:space="preserve"> RRHH</w:t>
            </w:r>
            <w:r w:rsidR="002F03F6" w:rsidRPr="003F54AD">
              <w:rPr>
                <w:rFonts w:ascii="Arial" w:hAnsi="Arial" w:cs="Arial"/>
                <w:sz w:val="20"/>
                <w:szCs w:val="20"/>
              </w:rPr>
              <w:t xml:space="preserve"> y </w:t>
            </w:r>
            <w:proofErr w:type="spellStart"/>
            <w:r w:rsidR="002F03F6" w:rsidRPr="003F54AD"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 w:rsidR="002F03F6" w:rsidRPr="003F54AD">
              <w:rPr>
                <w:rFonts w:ascii="Arial" w:hAnsi="Arial" w:cs="Arial"/>
                <w:sz w:val="20"/>
                <w:szCs w:val="20"/>
              </w:rPr>
              <w:t>. CCSS</w:t>
            </w: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RRHH</w:t>
            </w: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Pr="003F54AD" w:rsidRDefault="002C5EDC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A4115F" w:rsidRPr="003F54AD" w:rsidRDefault="00A4115F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A4115F" w:rsidRPr="003F54AD" w:rsidRDefault="00A4115F" w:rsidP="00A743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4115F" w:rsidRPr="003F54AD" w:rsidRDefault="00A4115F" w:rsidP="00A743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21197" w:rsidRPr="003F54AD" w:rsidRDefault="00E21197" w:rsidP="00A743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21197" w:rsidRPr="003F54AD" w:rsidRDefault="00E21197" w:rsidP="00A743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21197" w:rsidRPr="003F54AD" w:rsidRDefault="00E21197" w:rsidP="00A743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F46BA" w:rsidRDefault="007F46B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A4115F" w:rsidRPr="003F54AD" w:rsidRDefault="00A4115F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3F54AD">
              <w:rPr>
                <w:rFonts w:ascii="Arial" w:hAnsi="Arial" w:cs="Arial"/>
                <w:sz w:val="20"/>
                <w:szCs w:val="20"/>
              </w:rPr>
              <w:t>N</w:t>
            </w:r>
            <w:r w:rsidR="007E09F7">
              <w:rPr>
                <w:rFonts w:ascii="Arial" w:hAnsi="Arial" w:cs="Arial"/>
                <w:sz w:val="20"/>
                <w:szCs w:val="20"/>
              </w:rPr>
              <w:t>º</w:t>
            </w:r>
            <w:r w:rsidRPr="003F54AD">
              <w:rPr>
                <w:rFonts w:ascii="Arial" w:hAnsi="Arial" w:cs="Arial"/>
                <w:sz w:val="20"/>
                <w:szCs w:val="20"/>
              </w:rPr>
              <w:t xml:space="preserve"> de procesos de selección en los que se aplica la cláusula</w:t>
            </w:r>
            <w:r w:rsidR="003C46B4">
              <w:rPr>
                <w:rFonts w:ascii="Arial" w:hAnsi="Arial" w:cs="Arial"/>
                <w:sz w:val="20"/>
                <w:szCs w:val="20"/>
              </w:rPr>
              <w:t xml:space="preserve"> y % de variación.</w:t>
            </w:r>
          </w:p>
          <w:p w:rsidR="00A4115F" w:rsidRPr="003F54AD" w:rsidRDefault="00A4115F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037259" w:rsidRDefault="00257855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3F54AD">
              <w:rPr>
                <w:rFonts w:ascii="Arial" w:hAnsi="Arial" w:cs="Arial"/>
                <w:sz w:val="20"/>
                <w:szCs w:val="20"/>
              </w:rPr>
              <w:t>Nº de procesos de selección/Nº de hombres y mujeres seleccionados/as</w:t>
            </w:r>
            <w:r w:rsidR="003C46B4">
              <w:rPr>
                <w:rFonts w:ascii="Arial" w:hAnsi="Arial" w:cs="Arial"/>
                <w:sz w:val="20"/>
                <w:szCs w:val="20"/>
              </w:rPr>
              <w:t xml:space="preserve"> y % de variación.</w:t>
            </w:r>
          </w:p>
          <w:p w:rsidR="00BC646E" w:rsidRDefault="00BC646E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BC646E" w:rsidRPr="003F54AD" w:rsidRDefault="00BC646E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E21197" w:rsidRPr="003F54AD" w:rsidRDefault="00E21197" w:rsidP="000E6320">
            <w:pPr>
              <w:rPr>
                <w:rFonts w:ascii="Arial" w:hAnsi="Arial" w:cs="Arial"/>
                <w:strike/>
                <w:sz w:val="20"/>
                <w:szCs w:val="20"/>
              </w:rPr>
            </w:pPr>
            <w:r w:rsidRPr="003F54AD">
              <w:rPr>
                <w:rFonts w:ascii="Arial" w:hAnsi="Arial" w:cs="Arial"/>
                <w:sz w:val="20"/>
                <w:szCs w:val="20"/>
              </w:rPr>
              <w:t>Documento actualizado (nueva versión)</w:t>
            </w:r>
          </w:p>
        </w:tc>
        <w:tc>
          <w:tcPr>
            <w:tcW w:w="1134" w:type="dxa"/>
            <w:shd w:val="clear" w:color="auto" w:fill="auto"/>
          </w:tcPr>
          <w:p w:rsidR="00BC646E" w:rsidRDefault="00BC646E" w:rsidP="00A743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339E1" w:rsidRDefault="00F339E1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339E1" w:rsidRDefault="00F339E1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339E1" w:rsidRDefault="00F339E1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339E1" w:rsidRDefault="003C46B4" w:rsidP="00F339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 de diciembre</w:t>
            </w:r>
          </w:p>
          <w:p w:rsidR="00F339E1" w:rsidRDefault="00F339E1" w:rsidP="00F339E1">
            <w:pPr>
              <w:rPr>
                <w:rFonts w:ascii="Arial" w:hAnsi="Arial" w:cs="Arial"/>
                <w:sz w:val="20"/>
                <w:szCs w:val="20"/>
              </w:rPr>
            </w:pPr>
          </w:p>
          <w:p w:rsidR="00F339E1" w:rsidRDefault="00F339E1" w:rsidP="00F339E1">
            <w:pPr>
              <w:rPr>
                <w:rFonts w:ascii="Arial" w:hAnsi="Arial" w:cs="Arial"/>
                <w:sz w:val="20"/>
                <w:szCs w:val="20"/>
              </w:rPr>
            </w:pPr>
          </w:p>
          <w:p w:rsidR="003C46B4" w:rsidRDefault="003C46B4" w:rsidP="00CB05BD">
            <w:pPr>
              <w:rPr>
                <w:rFonts w:ascii="Arial" w:hAnsi="Arial" w:cs="Arial"/>
                <w:sz w:val="20"/>
                <w:szCs w:val="20"/>
              </w:rPr>
            </w:pPr>
          </w:p>
          <w:p w:rsidR="003C46B4" w:rsidRDefault="003C46B4" w:rsidP="00CB05BD">
            <w:pPr>
              <w:rPr>
                <w:rFonts w:ascii="Arial" w:hAnsi="Arial" w:cs="Arial"/>
                <w:sz w:val="20"/>
                <w:szCs w:val="20"/>
              </w:rPr>
            </w:pPr>
          </w:p>
          <w:p w:rsidR="00CB05BD" w:rsidRDefault="003C46B4" w:rsidP="00CB05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 de diciembre</w:t>
            </w:r>
          </w:p>
          <w:p w:rsidR="00F339E1" w:rsidRDefault="00F339E1" w:rsidP="00F339E1">
            <w:pPr>
              <w:rPr>
                <w:rFonts w:ascii="Arial" w:hAnsi="Arial" w:cs="Arial"/>
                <w:sz w:val="20"/>
                <w:szCs w:val="20"/>
              </w:rPr>
            </w:pPr>
          </w:p>
          <w:p w:rsidR="00F339E1" w:rsidRDefault="00F339E1" w:rsidP="00F339E1">
            <w:pPr>
              <w:rPr>
                <w:rFonts w:ascii="Arial" w:hAnsi="Arial" w:cs="Arial"/>
                <w:sz w:val="20"/>
                <w:szCs w:val="20"/>
              </w:rPr>
            </w:pPr>
          </w:p>
          <w:p w:rsidR="00F339E1" w:rsidRDefault="00F339E1" w:rsidP="00F339E1">
            <w:pPr>
              <w:rPr>
                <w:rFonts w:ascii="Arial" w:hAnsi="Arial" w:cs="Arial"/>
                <w:sz w:val="20"/>
                <w:szCs w:val="20"/>
              </w:rPr>
            </w:pPr>
          </w:p>
          <w:p w:rsidR="003C46B4" w:rsidRDefault="003C46B4" w:rsidP="00F339E1">
            <w:pPr>
              <w:rPr>
                <w:rFonts w:ascii="Arial" w:hAnsi="Arial" w:cs="Arial"/>
                <w:sz w:val="20"/>
                <w:szCs w:val="20"/>
              </w:rPr>
            </w:pPr>
          </w:p>
          <w:p w:rsidR="003C46B4" w:rsidRDefault="003C46B4" w:rsidP="00F339E1">
            <w:pPr>
              <w:rPr>
                <w:rFonts w:ascii="Arial" w:hAnsi="Arial" w:cs="Arial"/>
                <w:sz w:val="20"/>
                <w:szCs w:val="20"/>
              </w:rPr>
            </w:pPr>
          </w:p>
          <w:p w:rsidR="00F339E1" w:rsidRDefault="003C46B4" w:rsidP="00F339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trimestre</w:t>
            </w:r>
            <w:r w:rsidR="00F339E1">
              <w:rPr>
                <w:rFonts w:ascii="Arial" w:hAnsi="Arial" w:cs="Arial"/>
                <w:sz w:val="20"/>
                <w:szCs w:val="20"/>
              </w:rPr>
              <w:t xml:space="preserve"> 2026</w:t>
            </w:r>
          </w:p>
          <w:p w:rsidR="002C5EDC" w:rsidRDefault="002C5EDC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339E1" w:rsidRDefault="00F339E1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339E1" w:rsidRDefault="00F339E1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C5EDC" w:rsidRDefault="002C5EDC" w:rsidP="00A743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C5EDC" w:rsidRPr="003F54AD" w:rsidRDefault="002C5EDC" w:rsidP="00A7433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4339" w:rsidRPr="0047584B" w:rsidTr="00D91884">
        <w:trPr>
          <w:trHeight w:val="320"/>
        </w:trPr>
        <w:tc>
          <w:tcPr>
            <w:tcW w:w="551" w:type="dxa"/>
          </w:tcPr>
          <w:p w:rsidR="00A74339" w:rsidRPr="005D32BB" w:rsidRDefault="00A74339" w:rsidP="005B61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2B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2.2</w:t>
            </w:r>
          </w:p>
        </w:tc>
        <w:tc>
          <w:tcPr>
            <w:tcW w:w="9089" w:type="dxa"/>
            <w:shd w:val="clear" w:color="auto" w:fill="auto"/>
          </w:tcPr>
          <w:p w:rsidR="00A74339" w:rsidRPr="003F54AD" w:rsidRDefault="00A74339" w:rsidP="00A7433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F54AD">
              <w:rPr>
                <w:rFonts w:ascii="Arial" w:hAnsi="Arial" w:cs="Arial"/>
                <w:b/>
                <w:sz w:val="22"/>
                <w:szCs w:val="22"/>
              </w:rPr>
              <w:t>PROMOCIÓN</w:t>
            </w:r>
            <w:r w:rsidR="003F54AD" w:rsidRPr="003F54A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A74339" w:rsidRPr="00A94A2E" w:rsidRDefault="00AD0F02" w:rsidP="005B59C6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4A2E">
              <w:rPr>
                <w:rFonts w:ascii="Arial" w:hAnsi="Arial" w:cs="Arial"/>
                <w:sz w:val="22"/>
                <w:szCs w:val="22"/>
              </w:rPr>
              <w:t>En procesos de selección interna, g</w:t>
            </w:r>
            <w:r w:rsidR="00A4115F" w:rsidRPr="00A94A2E">
              <w:rPr>
                <w:rFonts w:ascii="Arial" w:hAnsi="Arial" w:cs="Arial"/>
                <w:sz w:val="22"/>
                <w:szCs w:val="22"/>
              </w:rPr>
              <w:t>arantizar el acceso en condiciones de igualdad a profesionales hombres y mujeres, eliminando en los documentos de apo</w:t>
            </w:r>
            <w:r w:rsidR="00BC646E" w:rsidRPr="00A94A2E">
              <w:rPr>
                <w:rFonts w:ascii="Arial" w:hAnsi="Arial" w:cs="Arial"/>
                <w:sz w:val="22"/>
                <w:szCs w:val="22"/>
              </w:rPr>
              <w:t>yo cualquier referencia sexista</w:t>
            </w:r>
            <w:r w:rsidRPr="00A94A2E">
              <w:rPr>
                <w:rFonts w:ascii="Arial" w:hAnsi="Arial" w:cs="Arial"/>
                <w:sz w:val="22"/>
                <w:szCs w:val="22"/>
              </w:rPr>
              <w:t xml:space="preserve"> y </w:t>
            </w:r>
            <w:r w:rsidR="00F37587" w:rsidRPr="00A94A2E">
              <w:rPr>
                <w:rFonts w:ascii="Arial" w:hAnsi="Arial" w:cs="Arial"/>
                <w:sz w:val="22"/>
                <w:szCs w:val="22"/>
              </w:rPr>
              <w:t>a</w:t>
            </w:r>
            <w:r w:rsidR="00A74339" w:rsidRPr="00A94A2E">
              <w:rPr>
                <w:rFonts w:ascii="Arial" w:hAnsi="Arial" w:cs="Arial"/>
                <w:sz w:val="22"/>
                <w:szCs w:val="22"/>
              </w:rPr>
              <w:t>plica</w:t>
            </w:r>
            <w:r w:rsidR="00F37587" w:rsidRPr="00A94A2E">
              <w:rPr>
                <w:rFonts w:ascii="Arial" w:hAnsi="Arial" w:cs="Arial"/>
                <w:sz w:val="22"/>
                <w:szCs w:val="22"/>
              </w:rPr>
              <w:t xml:space="preserve">ndo </w:t>
            </w:r>
            <w:r w:rsidR="00A74339" w:rsidRPr="00A94A2E">
              <w:rPr>
                <w:rFonts w:ascii="Arial" w:hAnsi="Arial" w:cs="Arial"/>
                <w:sz w:val="22"/>
                <w:szCs w:val="22"/>
              </w:rPr>
              <w:t xml:space="preserve">criterios de </w:t>
            </w:r>
            <w:r w:rsidRPr="00A94A2E">
              <w:rPr>
                <w:rFonts w:ascii="Arial" w:hAnsi="Arial" w:cs="Arial"/>
                <w:sz w:val="22"/>
                <w:szCs w:val="22"/>
              </w:rPr>
              <w:t xml:space="preserve">objetividad </w:t>
            </w:r>
            <w:r w:rsidR="00A94A2E" w:rsidRPr="00A94A2E">
              <w:rPr>
                <w:rFonts w:ascii="Arial" w:hAnsi="Arial" w:cs="Arial"/>
                <w:sz w:val="22"/>
                <w:szCs w:val="22"/>
              </w:rPr>
              <w:t>a</w:t>
            </w:r>
            <w:r w:rsidRPr="00A94A2E">
              <w:rPr>
                <w:rFonts w:ascii="Arial" w:hAnsi="Arial" w:cs="Arial"/>
                <w:sz w:val="22"/>
                <w:szCs w:val="22"/>
              </w:rPr>
              <w:t xml:space="preserve"> igualdad de condiciones de mérito y capacidad</w:t>
            </w:r>
            <w:r w:rsidR="00F37587" w:rsidRPr="00A94A2E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A74339" w:rsidRPr="00AD0F02" w:rsidRDefault="00F37587" w:rsidP="00AD0F02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A94A2E">
              <w:rPr>
                <w:rFonts w:ascii="Arial" w:hAnsi="Arial" w:cs="Arial"/>
                <w:sz w:val="22"/>
                <w:szCs w:val="22"/>
              </w:rPr>
              <w:t xml:space="preserve">Incluir en los criterios </w:t>
            </w:r>
            <w:r w:rsidRPr="003F54AD">
              <w:rPr>
                <w:rFonts w:ascii="Arial" w:hAnsi="Arial" w:cs="Arial"/>
                <w:sz w:val="22"/>
                <w:szCs w:val="22"/>
              </w:rPr>
              <w:t>de promoción la preferencia del sexo infrarrepresentado a igualdad de condiciones (promocionar a la persona del género infrarrepresentado ante dos personas candidatas en igualdad de condiciones).</w:t>
            </w:r>
          </w:p>
        </w:tc>
        <w:tc>
          <w:tcPr>
            <w:tcW w:w="1701" w:type="dxa"/>
          </w:tcPr>
          <w:p w:rsidR="003F54AD" w:rsidRDefault="003F54AD" w:rsidP="005B613F">
            <w:pPr>
              <w:rPr>
                <w:rFonts w:ascii="Arial" w:hAnsi="Arial" w:cs="Arial"/>
                <w:sz w:val="20"/>
                <w:szCs w:val="20"/>
              </w:rPr>
            </w:pPr>
          </w:p>
          <w:p w:rsidR="00A74339" w:rsidRPr="003F54AD" w:rsidRDefault="00A74339" w:rsidP="005B613F">
            <w:pPr>
              <w:rPr>
                <w:rFonts w:ascii="Arial" w:hAnsi="Arial" w:cs="Arial"/>
                <w:sz w:val="20"/>
                <w:szCs w:val="20"/>
              </w:rPr>
            </w:pPr>
            <w:r w:rsidRPr="003F54AD">
              <w:rPr>
                <w:rFonts w:ascii="Arial" w:hAnsi="Arial" w:cs="Arial"/>
                <w:sz w:val="20"/>
                <w:szCs w:val="20"/>
              </w:rPr>
              <w:t>Comité de selección</w:t>
            </w:r>
          </w:p>
        </w:tc>
        <w:tc>
          <w:tcPr>
            <w:tcW w:w="1984" w:type="dxa"/>
            <w:shd w:val="clear" w:color="auto" w:fill="auto"/>
          </w:tcPr>
          <w:p w:rsidR="00E21197" w:rsidRPr="003F54AD" w:rsidRDefault="00E21197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57855" w:rsidRDefault="00257855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3F54AD">
              <w:rPr>
                <w:rFonts w:ascii="Arial" w:hAnsi="Arial" w:cs="Arial"/>
                <w:sz w:val="20"/>
                <w:szCs w:val="20"/>
              </w:rPr>
              <w:t xml:space="preserve">Nº de procesos de selección/Nº de hombres y mujeres </w:t>
            </w:r>
            <w:r w:rsidR="009E110F">
              <w:rPr>
                <w:rFonts w:ascii="Arial" w:hAnsi="Arial" w:cs="Arial"/>
                <w:sz w:val="20"/>
                <w:szCs w:val="20"/>
              </w:rPr>
              <w:t>selecc</w:t>
            </w:r>
            <w:r w:rsidRPr="003F54AD">
              <w:rPr>
                <w:rFonts w:ascii="Arial" w:hAnsi="Arial" w:cs="Arial"/>
                <w:sz w:val="20"/>
                <w:szCs w:val="20"/>
              </w:rPr>
              <w:t>ionados/as</w:t>
            </w:r>
            <w:r w:rsidR="003C46B4">
              <w:rPr>
                <w:rFonts w:ascii="Arial" w:hAnsi="Arial" w:cs="Arial"/>
                <w:sz w:val="20"/>
                <w:szCs w:val="20"/>
              </w:rPr>
              <w:t xml:space="preserve"> y % de variación.</w:t>
            </w:r>
          </w:p>
          <w:p w:rsidR="00BC646E" w:rsidRPr="003F54AD" w:rsidRDefault="00BC646E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3F54AD"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º</w:t>
            </w:r>
            <w:r w:rsidRPr="003F54AD">
              <w:rPr>
                <w:rFonts w:ascii="Arial" w:hAnsi="Arial" w:cs="Arial"/>
                <w:sz w:val="20"/>
                <w:szCs w:val="20"/>
              </w:rPr>
              <w:t xml:space="preserve"> de procesos de selección en los que se aplica la cláusula</w:t>
            </w:r>
            <w:r w:rsidR="007E3023">
              <w:rPr>
                <w:rFonts w:ascii="Arial" w:hAnsi="Arial" w:cs="Arial"/>
                <w:sz w:val="20"/>
                <w:szCs w:val="20"/>
              </w:rPr>
              <w:t xml:space="preserve"> y % de variación.</w:t>
            </w:r>
          </w:p>
        </w:tc>
        <w:tc>
          <w:tcPr>
            <w:tcW w:w="1134" w:type="dxa"/>
            <w:shd w:val="clear" w:color="auto" w:fill="auto"/>
          </w:tcPr>
          <w:p w:rsidR="00A74339" w:rsidRDefault="00A74339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CB05BD" w:rsidRDefault="007E3023" w:rsidP="00CB05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 de diciembre</w:t>
            </w:r>
          </w:p>
          <w:p w:rsidR="002E5389" w:rsidRDefault="002E5389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E5389" w:rsidRDefault="002E5389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E5389" w:rsidRDefault="002E5389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2T 2026</w:t>
            </w:r>
          </w:p>
          <w:p w:rsidR="002E5389" w:rsidRDefault="002E5389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9E110F" w:rsidRDefault="009E110F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9E110F" w:rsidRPr="003F54AD" w:rsidRDefault="009E110F" w:rsidP="000E632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7259" w:rsidRPr="0047584B" w:rsidTr="00D91884">
        <w:trPr>
          <w:trHeight w:val="320"/>
        </w:trPr>
        <w:tc>
          <w:tcPr>
            <w:tcW w:w="551" w:type="dxa"/>
          </w:tcPr>
          <w:p w:rsidR="00037259" w:rsidRPr="005D32BB" w:rsidRDefault="00E60862" w:rsidP="00A743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2B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037259" w:rsidRPr="005D32BB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5D32BB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9089" w:type="dxa"/>
            <w:shd w:val="clear" w:color="auto" w:fill="auto"/>
          </w:tcPr>
          <w:p w:rsidR="00E60862" w:rsidRPr="003F54AD" w:rsidRDefault="00E60862" w:rsidP="00D9188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F54AD">
              <w:rPr>
                <w:rFonts w:ascii="Arial" w:hAnsi="Arial" w:cs="Arial"/>
                <w:b/>
                <w:sz w:val="22"/>
                <w:szCs w:val="22"/>
              </w:rPr>
              <w:t>CONTRATACIÓN</w:t>
            </w:r>
            <w:r w:rsidR="003F54AD" w:rsidRPr="003F54A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037259" w:rsidRPr="003F54AD" w:rsidRDefault="00E60862" w:rsidP="00A7433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F54AD">
              <w:rPr>
                <w:rFonts w:ascii="Arial" w:hAnsi="Arial" w:cs="Arial"/>
                <w:sz w:val="22"/>
                <w:szCs w:val="22"/>
              </w:rPr>
              <w:t xml:space="preserve">Llevar un registro anual de los contratos realizados desagregados por sexo e incluirlo en el informe anual a presentar en la comisión de seguimiento del plan de igualdad. </w:t>
            </w:r>
          </w:p>
        </w:tc>
        <w:tc>
          <w:tcPr>
            <w:tcW w:w="1701" w:type="dxa"/>
          </w:tcPr>
          <w:p w:rsidR="00037259" w:rsidRPr="003F54AD" w:rsidRDefault="00257855" w:rsidP="00A7433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F54AD"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 w:rsidRPr="003F54AD">
              <w:rPr>
                <w:rFonts w:ascii="Arial" w:hAnsi="Arial" w:cs="Arial"/>
                <w:sz w:val="20"/>
                <w:szCs w:val="20"/>
              </w:rPr>
              <w:t>. RRHH</w:t>
            </w:r>
          </w:p>
        </w:tc>
        <w:tc>
          <w:tcPr>
            <w:tcW w:w="1984" w:type="dxa"/>
            <w:shd w:val="clear" w:color="auto" w:fill="auto"/>
          </w:tcPr>
          <w:p w:rsidR="00037259" w:rsidRPr="003F54AD" w:rsidRDefault="00257855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3F54AD">
              <w:rPr>
                <w:rFonts w:ascii="Arial" w:hAnsi="Arial" w:cs="Arial"/>
                <w:sz w:val="20"/>
                <w:szCs w:val="20"/>
              </w:rPr>
              <w:t>Nº de contratos desagregados por sexo</w:t>
            </w:r>
          </w:p>
        </w:tc>
        <w:tc>
          <w:tcPr>
            <w:tcW w:w="1134" w:type="dxa"/>
            <w:shd w:val="clear" w:color="auto" w:fill="auto"/>
          </w:tcPr>
          <w:p w:rsidR="00037259" w:rsidRPr="003F54AD" w:rsidRDefault="007E3023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 de diciembre</w:t>
            </w:r>
          </w:p>
        </w:tc>
      </w:tr>
      <w:tr w:rsidR="00BD1EF7" w:rsidRPr="0047584B" w:rsidTr="00D91884">
        <w:trPr>
          <w:trHeight w:val="320"/>
        </w:trPr>
        <w:tc>
          <w:tcPr>
            <w:tcW w:w="551" w:type="dxa"/>
          </w:tcPr>
          <w:p w:rsidR="00037259" w:rsidRPr="005D32BB" w:rsidRDefault="00E60862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D32BB">
              <w:rPr>
                <w:rFonts w:ascii="Arial" w:hAnsi="Arial" w:cs="Arial"/>
                <w:sz w:val="20"/>
                <w:szCs w:val="20"/>
              </w:rPr>
              <w:t>2</w:t>
            </w:r>
            <w:r w:rsidR="00037259" w:rsidRPr="005D32BB">
              <w:rPr>
                <w:rFonts w:ascii="Arial" w:hAnsi="Arial" w:cs="Arial"/>
                <w:sz w:val="20"/>
                <w:szCs w:val="20"/>
              </w:rPr>
              <w:t>.</w:t>
            </w:r>
            <w:r w:rsidRPr="005D32BB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89" w:type="dxa"/>
            <w:shd w:val="clear" w:color="auto" w:fill="auto"/>
          </w:tcPr>
          <w:p w:rsidR="00E60862" w:rsidRPr="003C46B4" w:rsidRDefault="00E60862" w:rsidP="00A74339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3C46B4">
              <w:rPr>
                <w:rFonts w:ascii="Arial" w:hAnsi="Arial" w:cs="Arial"/>
                <w:b/>
                <w:sz w:val="22"/>
                <w:szCs w:val="22"/>
              </w:rPr>
              <w:t xml:space="preserve">ACOGIDA: </w:t>
            </w:r>
          </w:p>
          <w:p w:rsidR="00E60862" w:rsidRPr="00991E62" w:rsidRDefault="00E60862" w:rsidP="00A74339">
            <w:pPr>
              <w:pStyle w:val="Prrafodelista"/>
              <w:numPr>
                <w:ilvl w:val="0"/>
                <w:numId w:val="30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 xml:space="preserve">Incluir en la acogida de nuevas incorporaciones información específica sobre: </w:t>
            </w:r>
          </w:p>
          <w:p w:rsidR="00E60862" w:rsidRPr="00991E62" w:rsidRDefault="00E60862" w:rsidP="003F54AD">
            <w:pPr>
              <w:pStyle w:val="Prrafodelista"/>
              <w:numPr>
                <w:ilvl w:val="0"/>
                <w:numId w:val="45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>Política de igualdad y no discriminación por razón de sexo, orientación sexual, identidad de género o expresión de género, así como por características sexuales.</w:t>
            </w:r>
          </w:p>
          <w:p w:rsidR="00E60862" w:rsidRPr="00991E62" w:rsidRDefault="00E60862" w:rsidP="003F54AD">
            <w:pPr>
              <w:pStyle w:val="Prrafodelista"/>
              <w:numPr>
                <w:ilvl w:val="0"/>
                <w:numId w:val="45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>Plan de Igualdad</w:t>
            </w:r>
            <w:r w:rsidR="00257855" w:rsidRPr="00991E62">
              <w:rPr>
                <w:rFonts w:ascii="Arial" w:hAnsi="Arial" w:cs="Arial"/>
              </w:rPr>
              <w:t>.</w:t>
            </w:r>
            <w:r w:rsidRPr="00991E62">
              <w:rPr>
                <w:rFonts w:ascii="Arial" w:hAnsi="Arial" w:cs="Arial"/>
              </w:rPr>
              <w:t xml:space="preserve">  </w:t>
            </w:r>
          </w:p>
          <w:p w:rsidR="00E60862" w:rsidRPr="00991E62" w:rsidRDefault="00E60862" w:rsidP="003F54AD">
            <w:pPr>
              <w:pStyle w:val="Prrafodelista"/>
              <w:numPr>
                <w:ilvl w:val="0"/>
                <w:numId w:val="45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>Plan de medidas para la igualdad y la no discr</w:t>
            </w:r>
            <w:r w:rsidR="00257855" w:rsidRPr="00991E62">
              <w:rPr>
                <w:rFonts w:ascii="Arial" w:hAnsi="Arial" w:cs="Arial"/>
              </w:rPr>
              <w:t>iminación de las personas LGTBI.</w:t>
            </w:r>
            <w:r w:rsidRPr="00991E62">
              <w:rPr>
                <w:rFonts w:ascii="Arial" w:hAnsi="Arial" w:cs="Arial"/>
              </w:rPr>
              <w:t xml:space="preserve"> </w:t>
            </w:r>
          </w:p>
          <w:p w:rsidR="00E60862" w:rsidRPr="00991E62" w:rsidRDefault="00E60862" w:rsidP="003F54AD">
            <w:pPr>
              <w:pStyle w:val="Prrafodelista"/>
              <w:numPr>
                <w:ilvl w:val="0"/>
                <w:numId w:val="45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>Protocolo para la prevención y actuación en casos de violencia y acoso laboral (acoso psicológico, acoso sexual, acoso por razón de sexo y violencia en el ámbito digital)</w:t>
            </w:r>
            <w:r w:rsidR="00257855" w:rsidRPr="00991E62">
              <w:rPr>
                <w:rFonts w:ascii="Arial" w:hAnsi="Arial" w:cs="Arial"/>
              </w:rPr>
              <w:t>.</w:t>
            </w:r>
          </w:p>
          <w:p w:rsidR="00E60862" w:rsidRPr="00991E62" w:rsidRDefault="00E60862" w:rsidP="003F54AD">
            <w:pPr>
              <w:pStyle w:val="Prrafodelista"/>
              <w:numPr>
                <w:ilvl w:val="0"/>
                <w:numId w:val="45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>Guía del Lenguaje no sexista</w:t>
            </w:r>
            <w:r w:rsidR="00257855" w:rsidRPr="00991E62">
              <w:rPr>
                <w:rFonts w:ascii="Arial" w:hAnsi="Arial" w:cs="Arial"/>
              </w:rPr>
              <w:t>.</w:t>
            </w:r>
          </w:p>
          <w:p w:rsidR="00037259" w:rsidRPr="00991E62" w:rsidRDefault="00E60862" w:rsidP="00991E62">
            <w:pPr>
              <w:pStyle w:val="Prrafodelista"/>
              <w:numPr>
                <w:ilvl w:val="0"/>
                <w:numId w:val="30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 xml:space="preserve">Revisar la información documentada relativa al proceso de acogida de profesionales a fin de garantizar el cumplimiento de las medidas relacionadas en este apartado. </w:t>
            </w:r>
          </w:p>
        </w:tc>
        <w:tc>
          <w:tcPr>
            <w:tcW w:w="1701" w:type="dxa"/>
          </w:tcPr>
          <w:p w:rsidR="009E110F" w:rsidRDefault="009E110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37259" w:rsidRDefault="00037259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F54AD"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 w:rsidR="008F5AFA" w:rsidRPr="003F54AD">
              <w:rPr>
                <w:rFonts w:ascii="Arial" w:hAnsi="Arial" w:cs="Arial"/>
                <w:sz w:val="20"/>
                <w:szCs w:val="20"/>
              </w:rPr>
              <w:t>.</w:t>
            </w:r>
            <w:r w:rsidRPr="003F54AD">
              <w:rPr>
                <w:rFonts w:ascii="Arial" w:hAnsi="Arial" w:cs="Arial"/>
                <w:sz w:val="20"/>
                <w:szCs w:val="20"/>
              </w:rPr>
              <w:t xml:space="preserve"> RRHH</w:t>
            </w:r>
            <w:r w:rsidR="00E21197" w:rsidRPr="003F54AD">
              <w:rPr>
                <w:rFonts w:ascii="Arial" w:hAnsi="Arial" w:cs="Arial"/>
                <w:sz w:val="20"/>
                <w:szCs w:val="20"/>
              </w:rPr>
              <w:t xml:space="preserve"> y </w:t>
            </w:r>
            <w:proofErr w:type="spellStart"/>
            <w:r w:rsidR="00E21197" w:rsidRPr="003F54AD"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 w:rsidR="00E21197" w:rsidRPr="003F54AD">
              <w:rPr>
                <w:rFonts w:ascii="Arial" w:hAnsi="Arial" w:cs="Arial"/>
                <w:sz w:val="20"/>
                <w:szCs w:val="20"/>
              </w:rPr>
              <w:t xml:space="preserve"> CCSS.</w:t>
            </w: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B3423F" w:rsidRPr="003F54AD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RRHH</w:t>
            </w:r>
          </w:p>
        </w:tc>
        <w:tc>
          <w:tcPr>
            <w:tcW w:w="1984" w:type="dxa"/>
            <w:shd w:val="clear" w:color="auto" w:fill="auto"/>
          </w:tcPr>
          <w:p w:rsidR="009E110F" w:rsidRDefault="009E110F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37259" w:rsidRPr="003F54AD" w:rsidRDefault="00037259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F54AD">
              <w:rPr>
                <w:rFonts w:ascii="Arial" w:hAnsi="Arial" w:cs="Arial"/>
                <w:sz w:val="20"/>
                <w:szCs w:val="20"/>
              </w:rPr>
              <w:t>Documento actualizado</w:t>
            </w:r>
            <w:r w:rsidR="00E21197" w:rsidRPr="003F54AD">
              <w:rPr>
                <w:rFonts w:ascii="Arial" w:hAnsi="Arial" w:cs="Arial"/>
                <w:sz w:val="20"/>
                <w:szCs w:val="20"/>
              </w:rPr>
              <w:t xml:space="preserve"> (nueva versión)</w:t>
            </w:r>
          </w:p>
        </w:tc>
        <w:tc>
          <w:tcPr>
            <w:tcW w:w="1134" w:type="dxa"/>
            <w:shd w:val="clear" w:color="auto" w:fill="auto"/>
          </w:tcPr>
          <w:p w:rsidR="009E110F" w:rsidRDefault="009E110F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B05BD" w:rsidRDefault="00CB05BD" w:rsidP="00CB05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2T 2026</w:t>
            </w:r>
          </w:p>
          <w:p w:rsidR="00037259" w:rsidRDefault="00037259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D1228" w:rsidRDefault="00CD1228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D1228" w:rsidRDefault="00CD1228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D1228" w:rsidRDefault="00CD1228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D1228" w:rsidRDefault="00CD1228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D1228" w:rsidRDefault="00CD1228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D1228" w:rsidRDefault="00CD1228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D1228" w:rsidRDefault="00CD1228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D1228" w:rsidRDefault="00CD1228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D1228" w:rsidRDefault="00CD1228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D1228" w:rsidRDefault="00CD1228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CD1228" w:rsidRPr="003F54AD" w:rsidRDefault="00CD1228" w:rsidP="00CD12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2T 2026</w:t>
            </w:r>
          </w:p>
        </w:tc>
      </w:tr>
      <w:tr w:rsidR="00037259" w:rsidRPr="0047584B" w:rsidTr="00D91884">
        <w:trPr>
          <w:trHeight w:val="320"/>
        </w:trPr>
        <w:tc>
          <w:tcPr>
            <w:tcW w:w="551" w:type="dxa"/>
          </w:tcPr>
          <w:p w:rsidR="00037259" w:rsidRPr="005D32BB" w:rsidRDefault="00E60862" w:rsidP="00A74339">
            <w:pPr>
              <w:rPr>
                <w:rFonts w:ascii="Arial" w:hAnsi="Arial" w:cs="Arial"/>
                <w:sz w:val="20"/>
                <w:szCs w:val="20"/>
              </w:rPr>
            </w:pPr>
            <w:r w:rsidRPr="005D32BB">
              <w:rPr>
                <w:rFonts w:ascii="Arial" w:hAnsi="Arial" w:cs="Arial"/>
                <w:sz w:val="20"/>
                <w:szCs w:val="20"/>
              </w:rPr>
              <w:t>2</w:t>
            </w:r>
            <w:r w:rsidR="00037259" w:rsidRPr="005D32BB">
              <w:rPr>
                <w:rFonts w:ascii="Arial" w:hAnsi="Arial" w:cs="Arial"/>
                <w:sz w:val="20"/>
                <w:szCs w:val="20"/>
              </w:rPr>
              <w:t>.</w:t>
            </w:r>
            <w:r w:rsidRPr="005D32BB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089" w:type="dxa"/>
            <w:shd w:val="clear" w:color="auto" w:fill="auto"/>
          </w:tcPr>
          <w:p w:rsidR="001414F0" w:rsidRPr="00991E62" w:rsidRDefault="001414F0" w:rsidP="00D9188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91E62">
              <w:rPr>
                <w:rFonts w:ascii="Arial" w:hAnsi="Arial" w:cs="Arial"/>
                <w:b/>
                <w:sz w:val="22"/>
                <w:szCs w:val="22"/>
              </w:rPr>
              <w:t>FORMACIÓN:</w:t>
            </w:r>
          </w:p>
          <w:p w:rsidR="001414F0" w:rsidRPr="00991E62" w:rsidRDefault="001414F0" w:rsidP="00A7433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lastRenderedPageBreak/>
              <w:t>Diseñar planes formativos para mejorar las competencias y cualificación de todas las personas trabajadoras de la entidad, mujeres y hombres.</w:t>
            </w:r>
          </w:p>
          <w:p w:rsidR="001414F0" w:rsidRPr="00991E62" w:rsidRDefault="001414F0" w:rsidP="00A74339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 xml:space="preserve">Llevar un registro anual de las acciones formativas realizadas y del número de mujeres y hombres formadas/os e incluirlo en el informe anual a presentar a la comisión de seguimiento del plan de igualdad. </w:t>
            </w:r>
          </w:p>
          <w:p w:rsidR="001414F0" w:rsidRPr="00991E62" w:rsidRDefault="001414F0" w:rsidP="00DA21B3">
            <w:pPr>
              <w:pStyle w:val="Prrafodelista"/>
              <w:numPr>
                <w:ilvl w:val="0"/>
                <w:numId w:val="34"/>
              </w:numPr>
              <w:spacing w:after="0" w:line="240" w:lineRule="auto"/>
              <w:ind w:left="357" w:hanging="357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 xml:space="preserve">Formación: diseñar acciones de formación/sensibilización </w:t>
            </w:r>
            <w:r w:rsidR="00920C21" w:rsidRPr="00991E62">
              <w:rPr>
                <w:rFonts w:ascii="Arial" w:hAnsi="Arial" w:cs="Arial"/>
              </w:rPr>
              <w:t>para</w:t>
            </w:r>
            <w:r w:rsidRPr="00991E62">
              <w:rPr>
                <w:rFonts w:ascii="Arial" w:hAnsi="Arial" w:cs="Arial"/>
              </w:rPr>
              <w:t xml:space="preserve"> Junta Directiva y todas las personas trabajadoras de la entidad, sobre:</w:t>
            </w:r>
          </w:p>
          <w:p w:rsidR="001414F0" w:rsidRPr="00991E62" w:rsidRDefault="001414F0" w:rsidP="00DA21B3">
            <w:pPr>
              <w:pStyle w:val="Prrafodelista"/>
              <w:numPr>
                <w:ilvl w:val="0"/>
                <w:numId w:val="45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>La igualdad de oportunidades entre hombre y mujeres.</w:t>
            </w:r>
          </w:p>
          <w:p w:rsidR="00920C21" w:rsidRPr="00991E62" w:rsidRDefault="001414F0" w:rsidP="00DA21B3">
            <w:pPr>
              <w:pStyle w:val="Prrafodelista"/>
              <w:numPr>
                <w:ilvl w:val="0"/>
                <w:numId w:val="45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>El uso del lenguaje no sexista (basado en nuestra guía). Realizar periódicamente acciones de sensibilización a la plantilla sobre la importancia de un uso no sexista del lenguaje (correos, con pequeñas píldoras formativas, …).</w:t>
            </w:r>
          </w:p>
          <w:p w:rsidR="00037259" w:rsidRPr="00991E62" w:rsidRDefault="001414F0" w:rsidP="00DA21B3">
            <w:pPr>
              <w:pStyle w:val="Prrafodelista"/>
              <w:numPr>
                <w:ilvl w:val="0"/>
                <w:numId w:val="45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>Género y discapacidad intelectual</w:t>
            </w:r>
            <w:r w:rsidR="00B3423F" w:rsidRPr="00991E62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</w:tcPr>
          <w:p w:rsidR="00037259" w:rsidRDefault="00037259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Resp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 RRHH</w:t>
            </w: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3423F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Resp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>. RRHH</w:t>
            </w:r>
          </w:p>
          <w:p w:rsidR="00B3423F" w:rsidRPr="003F54AD" w:rsidRDefault="00B3423F" w:rsidP="00A743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E21197" w:rsidRPr="003F54AD" w:rsidRDefault="00E21197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21197" w:rsidRPr="003F54AD" w:rsidRDefault="00E21197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F54AD">
              <w:rPr>
                <w:rFonts w:ascii="Arial" w:hAnsi="Arial" w:cs="Arial"/>
                <w:sz w:val="20"/>
                <w:szCs w:val="20"/>
              </w:rPr>
              <w:lastRenderedPageBreak/>
              <w:t>Nº acciones formativas</w:t>
            </w:r>
          </w:p>
          <w:p w:rsidR="00920C21" w:rsidRPr="003F54AD" w:rsidRDefault="00920C21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E21197" w:rsidRPr="00B3423F" w:rsidRDefault="00920C21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3423F">
              <w:rPr>
                <w:rFonts w:ascii="Arial" w:hAnsi="Arial" w:cs="Arial"/>
                <w:sz w:val="20"/>
                <w:szCs w:val="20"/>
              </w:rPr>
              <w:t>Nº de mujeres y hombres formados</w:t>
            </w:r>
          </w:p>
          <w:p w:rsidR="00920C21" w:rsidRPr="003F54AD" w:rsidRDefault="00920C21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E21197" w:rsidRPr="003F54AD" w:rsidRDefault="00E21197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sz w:val="20"/>
                <w:szCs w:val="20"/>
              </w:rPr>
              <w:t>Grado de satisfacción con las acciones formativas</w:t>
            </w: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037259" w:rsidRPr="003F54AD" w:rsidRDefault="00037259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584150" w:rsidRDefault="00584150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CD1228" w:rsidRDefault="007E3023" w:rsidP="00CD12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31 de diciembre</w:t>
            </w:r>
          </w:p>
          <w:p w:rsidR="00584150" w:rsidRPr="003F54AD" w:rsidRDefault="00584150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9C0805" w:rsidRPr="0047584B" w:rsidTr="00D91884">
        <w:trPr>
          <w:trHeight w:val="320"/>
        </w:trPr>
        <w:tc>
          <w:tcPr>
            <w:tcW w:w="551" w:type="dxa"/>
          </w:tcPr>
          <w:p w:rsidR="00037259" w:rsidRPr="005D32BB" w:rsidRDefault="00E60862" w:rsidP="00A743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D32BB">
              <w:rPr>
                <w:rFonts w:ascii="Arial" w:hAnsi="Arial" w:cs="Arial"/>
                <w:sz w:val="20"/>
                <w:szCs w:val="20"/>
              </w:rPr>
              <w:lastRenderedPageBreak/>
              <w:t>2.6</w:t>
            </w:r>
            <w:r w:rsidR="00037259" w:rsidRPr="005D32BB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9089" w:type="dxa"/>
            <w:shd w:val="clear" w:color="auto" w:fill="auto"/>
          </w:tcPr>
          <w:p w:rsidR="001414F0" w:rsidRPr="00674632" w:rsidRDefault="00A74339" w:rsidP="00D9188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74632">
              <w:rPr>
                <w:rFonts w:ascii="Arial" w:hAnsi="Arial" w:cs="Arial"/>
                <w:b/>
                <w:sz w:val="22"/>
                <w:szCs w:val="22"/>
              </w:rPr>
              <w:t>CONDICIONES DE TRABAJO:</w:t>
            </w:r>
          </w:p>
          <w:p w:rsidR="001414F0" w:rsidRPr="00674632" w:rsidRDefault="001414F0" w:rsidP="003F54A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4632">
              <w:rPr>
                <w:rFonts w:ascii="Arial" w:hAnsi="Arial" w:cs="Arial"/>
                <w:sz w:val="22"/>
                <w:szCs w:val="22"/>
              </w:rPr>
              <w:t>Mantener actualizado y firmado por la dirección y la representación de las personas trabajadoras el documento en el que se relacionan las mejoras existentes respecto al convenio en vigor.</w:t>
            </w:r>
          </w:p>
          <w:p w:rsidR="001414F0" w:rsidRPr="00674632" w:rsidRDefault="001414F0" w:rsidP="003F54A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4632">
              <w:rPr>
                <w:rFonts w:ascii="Arial" w:hAnsi="Arial" w:cs="Arial"/>
                <w:sz w:val="22"/>
                <w:szCs w:val="22"/>
              </w:rPr>
              <w:t xml:space="preserve">Revisar y dar respuesta individualmente a las medidas de conciliación solicitadas por las personas trabajadoras, concediéndolas siempre que las necesidades de los servicios lo permitan. </w:t>
            </w:r>
          </w:p>
          <w:p w:rsidR="001414F0" w:rsidRPr="00674632" w:rsidRDefault="001414F0" w:rsidP="003F54A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4632">
              <w:rPr>
                <w:rFonts w:ascii="Arial" w:hAnsi="Arial" w:cs="Arial"/>
                <w:sz w:val="22"/>
                <w:szCs w:val="22"/>
              </w:rPr>
              <w:t xml:space="preserve">Recoger anualmente los permisos solicitados y concedidos, desagregados por sexos, especificando el tipo de permiso (parental, sin sueldo, excedencia, …). </w:t>
            </w:r>
          </w:p>
          <w:p w:rsidR="001414F0" w:rsidRPr="00674632" w:rsidRDefault="001414F0" w:rsidP="003F54A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4632">
              <w:rPr>
                <w:rFonts w:ascii="Arial" w:hAnsi="Arial" w:cs="Arial"/>
                <w:sz w:val="22"/>
                <w:szCs w:val="22"/>
              </w:rPr>
              <w:t xml:space="preserve">Recoger anualmente los permisos solicitados que son denegados y los motivos. </w:t>
            </w:r>
          </w:p>
          <w:p w:rsidR="001414F0" w:rsidRPr="00674632" w:rsidRDefault="001414F0" w:rsidP="003F54A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4632">
              <w:rPr>
                <w:rFonts w:ascii="Arial" w:hAnsi="Arial" w:cs="Arial"/>
                <w:sz w:val="22"/>
                <w:szCs w:val="22"/>
              </w:rPr>
              <w:t xml:space="preserve">Llevar a cabo periódicamente un análisis de los sistemas de turnos existentes (fundamentalmente en los recursos residenciales), a fin de establecer mejoras que faciliten la conciliación de la vida laboral y personal. </w:t>
            </w:r>
          </w:p>
          <w:p w:rsidR="001414F0" w:rsidRPr="00674632" w:rsidRDefault="001414F0" w:rsidP="003F54A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4632">
              <w:rPr>
                <w:rFonts w:ascii="Arial" w:hAnsi="Arial" w:cs="Arial"/>
                <w:sz w:val="22"/>
                <w:szCs w:val="22"/>
              </w:rPr>
              <w:t>Detec</w:t>
            </w:r>
            <w:r w:rsidR="00212FA1" w:rsidRPr="00674632">
              <w:rPr>
                <w:rFonts w:ascii="Arial" w:hAnsi="Arial" w:cs="Arial"/>
                <w:sz w:val="22"/>
                <w:szCs w:val="22"/>
              </w:rPr>
              <w:t>tar las</w:t>
            </w:r>
            <w:r w:rsidRPr="00674632">
              <w:rPr>
                <w:rFonts w:ascii="Arial" w:hAnsi="Arial" w:cs="Arial"/>
                <w:sz w:val="22"/>
                <w:szCs w:val="22"/>
              </w:rPr>
              <w:t xml:space="preserve"> necesidades de conciliación de la plantilla: Analizar la evolución de la satisfacción con las medidas de conciliación existentes en la entidad que sale de las encuestas de satisfacción de profesionales, añadiendo la información cuantitativa y cualitativa. </w:t>
            </w:r>
          </w:p>
          <w:p w:rsidR="001414F0" w:rsidRPr="00674632" w:rsidRDefault="001414F0" w:rsidP="003F54A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4632">
              <w:rPr>
                <w:rFonts w:ascii="Arial" w:hAnsi="Arial" w:cs="Arial"/>
                <w:sz w:val="22"/>
                <w:szCs w:val="22"/>
              </w:rPr>
              <w:lastRenderedPageBreak/>
              <w:t xml:space="preserve">Difundir las medidas de conciliación disponibles y los procedimientos para solicitarlas: mantener actualizado y puesto a disposición de las personas trabajadoras en la intranet el documento Requisitos para la concesión de permisos incluido en el sistema de información documentada, así como el convenio colectivo en vigor. </w:t>
            </w:r>
          </w:p>
          <w:p w:rsidR="00E60862" w:rsidRPr="00674632" w:rsidRDefault="001414F0" w:rsidP="003F54AD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4632">
              <w:rPr>
                <w:rFonts w:ascii="Arial" w:hAnsi="Arial" w:cs="Arial"/>
                <w:sz w:val="22"/>
                <w:szCs w:val="22"/>
              </w:rPr>
              <w:t>Sensibilización a los trabajadores hombres sobre corresponsabilidad en los compromisos familiares para el cuidado de familiares, personas dependientes, reparto de tareas (con las tareas de cuidados: incluirlo en las acciones formativas).</w:t>
            </w:r>
          </w:p>
        </w:tc>
        <w:tc>
          <w:tcPr>
            <w:tcW w:w="1701" w:type="dxa"/>
          </w:tcPr>
          <w:p w:rsidR="00674632" w:rsidRPr="00674632" w:rsidRDefault="00674632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037259" w:rsidRPr="00674632" w:rsidRDefault="00037259" w:rsidP="00A7433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74632"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 w:rsidR="008F5AFA" w:rsidRPr="00674632">
              <w:rPr>
                <w:rFonts w:ascii="Arial" w:hAnsi="Arial" w:cs="Arial"/>
                <w:sz w:val="20"/>
                <w:szCs w:val="20"/>
              </w:rPr>
              <w:t>.</w:t>
            </w:r>
            <w:r w:rsidRPr="00674632">
              <w:rPr>
                <w:rFonts w:ascii="Arial" w:hAnsi="Arial" w:cs="Arial"/>
                <w:sz w:val="20"/>
                <w:szCs w:val="20"/>
              </w:rPr>
              <w:t xml:space="preserve"> RRHH</w:t>
            </w:r>
          </w:p>
        </w:tc>
        <w:tc>
          <w:tcPr>
            <w:tcW w:w="1984" w:type="dxa"/>
            <w:shd w:val="clear" w:color="auto" w:fill="auto"/>
          </w:tcPr>
          <w:p w:rsidR="00674632" w:rsidRP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037259" w:rsidRPr="00674632" w:rsidRDefault="002F03F6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674632">
              <w:rPr>
                <w:rFonts w:ascii="Arial" w:hAnsi="Arial" w:cs="Arial"/>
                <w:sz w:val="20"/>
                <w:szCs w:val="20"/>
              </w:rPr>
              <w:t>Doc. De mejoras actualizado</w:t>
            </w:r>
          </w:p>
          <w:p w:rsidR="002F03F6" w:rsidRPr="00674632" w:rsidRDefault="002F03F6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3F6" w:rsidRPr="00674632" w:rsidRDefault="002F03F6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3F6" w:rsidRPr="00674632" w:rsidRDefault="002F03F6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DE7F13" w:rsidRDefault="00DE7F13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DE7F13" w:rsidRDefault="00DE7F13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3F6" w:rsidRPr="00674632" w:rsidRDefault="004650D6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% </w:t>
            </w:r>
            <w:r w:rsidR="005D32BB" w:rsidRPr="00674632">
              <w:rPr>
                <w:rFonts w:ascii="Arial" w:hAnsi="Arial" w:cs="Arial"/>
                <w:sz w:val="20"/>
                <w:szCs w:val="20"/>
              </w:rPr>
              <w:t>P</w:t>
            </w:r>
            <w:r w:rsidR="002F03F6" w:rsidRPr="00674632">
              <w:rPr>
                <w:rFonts w:ascii="Arial" w:hAnsi="Arial" w:cs="Arial"/>
                <w:sz w:val="20"/>
                <w:szCs w:val="20"/>
              </w:rPr>
              <w:t>ermisos concedidos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="002F03F6" w:rsidRPr="00674632">
              <w:rPr>
                <w:rFonts w:ascii="Arial" w:hAnsi="Arial" w:cs="Arial"/>
                <w:sz w:val="20"/>
                <w:szCs w:val="20"/>
              </w:rPr>
              <w:t xml:space="preserve"> desagregado por sexos</w:t>
            </w:r>
            <w:r>
              <w:rPr>
                <w:rFonts w:ascii="Arial" w:hAnsi="Arial" w:cs="Arial"/>
                <w:sz w:val="20"/>
                <w:szCs w:val="20"/>
              </w:rPr>
              <w:t>, sobre los solicitados.</w:t>
            </w:r>
          </w:p>
          <w:p w:rsidR="002F03F6" w:rsidRPr="00674632" w:rsidRDefault="002F03F6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3F6" w:rsidRPr="00674632" w:rsidRDefault="002F03F6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3F6" w:rsidRPr="00674632" w:rsidRDefault="00B34EF7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Grado de s</w:t>
            </w:r>
            <w:r w:rsidR="002F03F6" w:rsidRPr="00674632">
              <w:rPr>
                <w:rFonts w:ascii="Arial" w:hAnsi="Arial" w:cs="Arial"/>
                <w:sz w:val="20"/>
                <w:szCs w:val="20"/>
              </w:rPr>
              <w:t xml:space="preserve">atisfacción con las medidas de </w:t>
            </w:r>
            <w:r w:rsidR="00212FA1" w:rsidRPr="00674632">
              <w:rPr>
                <w:rFonts w:ascii="Arial" w:hAnsi="Arial" w:cs="Arial"/>
                <w:sz w:val="20"/>
                <w:szCs w:val="20"/>
              </w:rPr>
              <w:t>conciliación</w:t>
            </w:r>
          </w:p>
          <w:p w:rsidR="00674632" w:rsidRP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F03F6" w:rsidRPr="00674632" w:rsidRDefault="002F03F6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674632">
              <w:rPr>
                <w:rFonts w:ascii="Arial" w:hAnsi="Arial" w:cs="Arial"/>
                <w:sz w:val="20"/>
                <w:szCs w:val="20"/>
              </w:rPr>
              <w:lastRenderedPageBreak/>
              <w:t xml:space="preserve">Documento actualizado y colgado </w:t>
            </w:r>
            <w:r w:rsidR="001D7BC1">
              <w:rPr>
                <w:rFonts w:ascii="Arial" w:hAnsi="Arial" w:cs="Arial"/>
                <w:sz w:val="20"/>
                <w:szCs w:val="20"/>
              </w:rPr>
              <w:t>(</w:t>
            </w:r>
            <w:r w:rsidRPr="00674632">
              <w:rPr>
                <w:rFonts w:ascii="Arial" w:hAnsi="Arial" w:cs="Arial"/>
                <w:sz w:val="20"/>
                <w:szCs w:val="20"/>
              </w:rPr>
              <w:t>intranet</w:t>
            </w:r>
            <w:r w:rsidR="001D7BC1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5D32BB" w:rsidRPr="00674632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1D7BC1" w:rsidRDefault="001D7BC1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9A7745" w:rsidRDefault="009A7745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5D32BB" w:rsidRPr="00674632" w:rsidRDefault="009A7745" w:rsidP="009A774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Incluido en “</w:t>
            </w:r>
            <w:r w:rsidR="005D32BB" w:rsidRPr="00674632">
              <w:rPr>
                <w:rFonts w:ascii="Arial" w:hAnsi="Arial" w:cs="Arial"/>
                <w:sz w:val="20"/>
                <w:szCs w:val="20"/>
              </w:rPr>
              <w:t>formación</w:t>
            </w:r>
            <w:r>
              <w:rPr>
                <w:rFonts w:ascii="Arial" w:hAnsi="Arial" w:cs="Arial"/>
                <w:sz w:val="20"/>
                <w:szCs w:val="20"/>
              </w:rPr>
              <w:t>”.</w:t>
            </w:r>
          </w:p>
        </w:tc>
        <w:tc>
          <w:tcPr>
            <w:tcW w:w="1134" w:type="dxa"/>
            <w:shd w:val="clear" w:color="auto" w:fill="auto"/>
          </w:tcPr>
          <w:p w:rsidR="00674632" w:rsidRDefault="00674632" w:rsidP="000E632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037259" w:rsidRDefault="00177930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 la firma</w:t>
            </w:r>
          </w:p>
          <w:p w:rsid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674632" w:rsidRDefault="00844055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 de diciembre</w:t>
            </w:r>
          </w:p>
          <w:p w:rsid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844055" w:rsidRDefault="00844055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844055" w:rsidRDefault="00844055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844055" w:rsidRDefault="00844055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9E110F" w:rsidRDefault="00674632" w:rsidP="000E632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Bienal</w:t>
            </w:r>
            <w:r w:rsidR="00DE7F13">
              <w:rPr>
                <w:rFonts w:ascii="Arial" w:hAnsi="Arial" w:cs="Arial"/>
                <w:sz w:val="20"/>
                <w:szCs w:val="20"/>
              </w:rPr>
              <w:t xml:space="preserve"> en encuestas</w:t>
            </w:r>
          </w:p>
          <w:p w:rsidR="009E110F" w:rsidRDefault="009E110F" w:rsidP="000E632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9E110F" w:rsidRDefault="009E110F" w:rsidP="000E632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B34EF7" w:rsidRDefault="00B34EF7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9E110F" w:rsidRP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674632">
              <w:rPr>
                <w:rFonts w:ascii="Arial" w:hAnsi="Arial" w:cs="Arial"/>
                <w:sz w:val="20"/>
                <w:szCs w:val="20"/>
              </w:rPr>
              <w:lastRenderedPageBreak/>
              <w:t>Continuo</w:t>
            </w:r>
          </w:p>
          <w:p w:rsidR="009E110F" w:rsidRDefault="009E110F" w:rsidP="000E632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9E110F" w:rsidRDefault="009E110F" w:rsidP="000E632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9E110F" w:rsidRDefault="009E110F" w:rsidP="000E632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9E110F" w:rsidRDefault="009E110F" w:rsidP="000E632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:rsidR="009E110F" w:rsidRPr="003F54AD" w:rsidRDefault="009E110F" w:rsidP="000E6320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037259" w:rsidRPr="0047584B" w:rsidTr="00D91884">
        <w:trPr>
          <w:trHeight w:val="320"/>
        </w:trPr>
        <w:tc>
          <w:tcPr>
            <w:tcW w:w="551" w:type="dxa"/>
          </w:tcPr>
          <w:p w:rsidR="00037259" w:rsidRPr="0047584B" w:rsidRDefault="001414F0" w:rsidP="00A74339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D32B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2.7</w:t>
            </w:r>
            <w:r w:rsidR="00037259" w:rsidRPr="0047584B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  <w:tc>
          <w:tcPr>
            <w:tcW w:w="9089" w:type="dxa"/>
            <w:shd w:val="clear" w:color="auto" w:fill="auto"/>
          </w:tcPr>
          <w:p w:rsidR="001414F0" w:rsidRPr="00674632" w:rsidRDefault="00A74339" w:rsidP="00D91884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674632">
              <w:rPr>
                <w:rFonts w:ascii="Arial" w:hAnsi="Arial" w:cs="Arial"/>
                <w:b/>
                <w:sz w:val="22"/>
                <w:szCs w:val="22"/>
              </w:rPr>
              <w:t>SISTEMA RETRIBUTIVO</w:t>
            </w:r>
            <w:r w:rsidR="001414F0" w:rsidRPr="00674632">
              <w:rPr>
                <w:rFonts w:ascii="Arial" w:hAnsi="Arial" w:cs="Arial"/>
                <w:b/>
                <w:sz w:val="22"/>
                <w:szCs w:val="22"/>
              </w:rPr>
              <w:t xml:space="preserve">: </w:t>
            </w:r>
          </w:p>
          <w:p w:rsidR="001414F0" w:rsidRPr="00674632" w:rsidRDefault="001414F0" w:rsidP="00920C2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4632">
              <w:rPr>
                <w:rFonts w:ascii="Arial" w:hAnsi="Arial" w:cs="Arial"/>
                <w:sz w:val="22"/>
                <w:szCs w:val="22"/>
              </w:rPr>
              <w:t>Realizar un registro anual de salarios con retribuciones medias por categorías, distinguiendo entre hombres y mujeres</w:t>
            </w:r>
          </w:p>
          <w:p w:rsidR="009C0805" w:rsidRPr="00674632" w:rsidRDefault="001414F0" w:rsidP="00920C2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674632">
              <w:rPr>
                <w:rFonts w:ascii="Arial" w:hAnsi="Arial" w:cs="Arial"/>
                <w:sz w:val="22"/>
                <w:szCs w:val="22"/>
              </w:rPr>
              <w:t>Realizar una auditoría de salarios en los términos establecidos por la legislación aplicable. *En la fecha de realización del segundo plan de igualdad, el RD 902/2020 de 13 de octubre no ha tenido desarrollo reglamentario, por lo que este punto queda pendiente</w:t>
            </w:r>
            <w:r w:rsidR="00DA21B3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5D32BB" w:rsidRDefault="005D32BB" w:rsidP="00A74339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37259" w:rsidRPr="003F54AD" w:rsidRDefault="00E21197" w:rsidP="00A7433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Resp</w:t>
            </w:r>
            <w:proofErr w:type="spellEnd"/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 xml:space="preserve">. de </w:t>
            </w:r>
            <w:proofErr w:type="spellStart"/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Admón</w:t>
            </w:r>
            <w:proofErr w:type="spellEnd"/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 xml:space="preserve"> y Gerencia</w:t>
            </w:r>
          </w:p>
        </w:tc>
        <w:tc>
          <w:tcPr>
            <w:tcW w:w="1984" w:type="dxa"/>
            <w:shd w:val="clear" w:color="auto" w:fill="auto"/>
          </w:tcPr>
          <w:p w:rsidR="005D32BB" w:rsidRDefault="005D32BB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E21197" w:rsidRPr="003F54AD" w:rsidRDefault="0062154F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Registro salarial entregado a Comité de E</w:t>
            </w:r>
            <w:r w:rsidR="007348A0">
              <w:rPr>
                <w:rFonts w:ascii="Arial" w:hAnsi="Arial" w:cs="Arial"/>
                <w:color w:val="000000"/>
                <w:sz w:val="20"/>
                <w:szCs w:val="20"/>
              </w:rPr>
              <w:t>mpresa</w:t>
            </w:r>
            <w:r w:rsidR="00CB7710">
              <w:rPr>
                <w:rFonts w:ascii="Arial" w:hAnsi="Arial" w:cs="Arial"/>
                <w:color w:val="000000"/>
                <w:sz w:val="20"/>
                <w:szCs w:val="20"/>
              </w:rPr>
              <w:t xml:space="preserve"> /</w:t>
            </w:r>
          </w:p>
          <w:p w:rsidR="00E21197" w:rsidRPr="003F54AD" w:rsidRDefault="00E21197" w:rsidP="000E632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Informe de</w:t>
            </w:r>
          </w:p>
          <w:p w:rsidR="00037259" w:rsidRPr="003F54AD" w:rsidRDefault="00E21197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Auditoría retributiva</w:t>
            </w:r>
          </w:p>
        </w:tc>
        <w:tc>
          <w:tcPr>
            <w:tcW w:w="1134" w:type="dxa"/>
            <w:shd w:val="clear" w:color="auto" w:fill="auto"/>
          </w:tcPr>
          <w:p w:rsidR="005D32BB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037259" w:rsidRPr="003F54AD" w:rsidRDefault="00F556A8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Primer trimestre del año.</w:t>
            </w:r>
          </w:p>
        </w:tc>
      </w:tr>
    </w:tbl>
    <w:p w:rsidR="00037259" w:rsidRPr="0047584B" w:rsidRDefault="00037259" w:rsidP="00037259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:rsidR="00037259" w:rsidRPr="00811EDE" w:rsidRDefault="00037259" w:rsidP="00920C21">
      <w:pPr>
        <w:pStyle w:val="Prrafodelist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ind w:right="-314"/>
        <w:rPr>
          <w:rFonts w:ascii="Arial" w:hAnsi="Arial" w:cs="Arial"/>
          <w:b/>
          <w:color w:val="000000"/>
          <w:sz w:val="28"/>
          <w:szCs w:val="28"/>
        </w:rPr>
      </w:pPr>
      <w:r w:rsidRPr="00811EDE">
        <w:rPr>
          <w:rFonts w:ascii="Arial" w:hAnsi="Arial" w:cs="Arial"/>
          <w:b/>
          <w:color w:val="000000"/>
          <w:sz w:val="28"/>
          <w:szCs w:val="28"/>
        </w:rPr>
        <w:t>PREVENCIÓN DE RIESGOS LABORALES</w:t>
      </w:r>
    </w:p>
    <w:p w:rsidR="00037259" w:rsidRPr="0047584B" w:rsidRDefault="00037259" w:rsidP="000B524F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</w:rPr>
      </w:pPr>
      <w:r w:rsidRPr="0047584B">
        <w:rPr>
          <w:rFonts w:ascii="Arial" w:hAnsi="Arial" w:cs="Arial"/>
          <w:b/>
          <w:color w:val="000000"/>
          <w:sz w:val="22"/>
          <w:szCs w:val="22"/>
        </w:rPr>
        <w:t>OBJETIVO</w:t>
      </w:r>
      <w:r w:rsidRPr="0047584B">
        <w:rPr>
          <w:rFonts w:ascii="Arial" w:hAnsi="Arial" w:cs="Arial"/>
          <w:color w:val="000000"/>
          <w:sz w:val="22"/>
          <w:szCs w:val="22"/>
        </w:rPr>
        <w:t>: Introducir la perspectiva de género en el ámbito de la prevención de riesgos y promocionar la salud laboral desde una perspectiva de género</w:t>
      </w:r>
      <w:r w:rsidR="009E24E9" w:rsidRPr="0047584B">
        <w:rPr>
          <w:rFonts w:ascii="Arial" w:hAnsi="Arial" w:cs="Arial"/>
          <w:color w:val="000000"/>
          <w:sz w:val="22"/>
          <w:szCs w:val="22"/>
        </w:rPr>
        <w:t>.</w:t>
      </w:r>
    </w:p>
    <w:tbl>
      <w:tblPr>
        <w:tblW w:w="14601" w:type="dxa"/>
        <w:tblInd w:w="-152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"/>
        <w:gridCol w:w="264"/>
        <w:gridCol w:w="8301"/>
        <w:gridCol w:w="778"/>
        <w:gridCol w:w="1340"/>
        <w:gridCol w:w="703"/>
        <w:gridCol w:w="1140"/>
        <w:gridCol w:w="436"/>
        <w:gridCol w:w="1206"/>
        <w:gridCol w:w="281"/>
      </w:tblGrid>
      <w:tr w:rsidR="00037259" w:rsidRPr="0047584B" w:rsidTr="00B246F5">
        <w:trPr>
          <w:gridAfter w:val="1"/>
          <w:wAfter w:w="284" w:type="dxa"/>
          <w:trHeight w:val="320"/>
        </w:trPr>
        <w:tc>
          <w:tcPr>
            <w:tcW w:w="41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</w:tcPr>
          <w:p w:rsidR="00037259" w:rsidRPr="0047584B" w:rsidRDefault="00037259" w:rsidP="00037259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15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259" w:rsidRPr="0047584B" w:rsidRDefault="00037259" w:rsidP="00037259">
            <w:pPr>
              <w:jc w:val="center"/>
              <w:rPr>
                <w:rFonts w:ascii="Arial" w:hAnsi="Arial" w:cs="Arial"/>
                <w:color w:val="222222"/>
              </w:rPr>
            </w:pPr>
            <w:r w:rsidRPr="0047584B">
              <w:rPr>
                <w:rFonts w:ascii="Arial" w:hAnsi="Arial" w:cs="Arial"/>
                <w:color w:val="000000"/>
                <w:sz w:val="22"/>
                <w:szCs w:val="22"/>
              </w:rPr>
              <w:t> </w:t>
            </w:r>
            <w:r w:rsidRPr="0047584B">
              <w:rPr>
                <w:rFonts w:ascii="Arial" w:hAnsi="Arial" w:cs="Arial"/>
                <w:b/>
                <w:bCs/>
                <w:color w:val="222222"/>
              </w:rPr>
              <w:t>ACCIÓN</w:t>
            </w:r>
          </w:p>
        </w:tc>
        <w:tc>
          <w:tcPr>
            <w:tcW w:w="204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259" w:rsidRPr="0047584B" w:rsidRDefault="00037259" w:rsidP="00037259">
            <w:pPr>
              <w:jc w:val="center"/>
              <w:rPr>
                <w:rFonts w:ascii="Arial" w:hAnsi="Arial" w:cs="Arial"/>
                <w:color w:val="222222"/>
              </w:rPr>
            </w:pPr>
            <w:r w:rsidRPr="0047584B">
              <w:rPr>
                <w:rFonts w:ascii="Arial" w:hAnsi="Arial" w:cs="Arial"/>
                <w:b/>
                <w:bCs/>
                <w:color w:val="222222"/>
              </w:rPr>
              <w:t>RESPONSABLE</w:t>
            </w:r>
          </w:p>
        </w:tc>
        <w:tc>
          <w:tcPr>
            <w:tcW w:w="15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259" w:rsidRPr="0047584B" w:rsidRDefault="00037259" w:rsidP="00037259">
            <w:pPr>
              <w:jc w:val="center"/>
              <w:rPr>
                <w:rFonts w:ascii="Arial" w:hAnsi="Arial" w:cs="Arial"/>
                <w:color w:val="222222"/>
              </w:rPr>
            </w:pPr>
            <w:r w:rsidRPr="0047584B">
              <w:rPr>
                <w:rFonts w:ascii="Arial" w:hAnsi="Arial" w:cs="Arial"/>
                <w:b/>
                <w:bCs/>
                <w:color w:val="222222"/>
              </w:rPr>
              <w:t>INDICADOR</w:t>
            </w:r>
          </w:p>
        </w:tc>
        <w:tc>
          <w:tcPr>
            <w:tcW w:w="11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259" w:rsidRPr="0047584B" w:rsidRDefault="00037259" w:rsidP="00037259">
            <w:pPr>
              <w:jc w:val="center"/>
              <w:rPr>
                <w:rFonts w:ascii="Arial" w:hAnsi="Arial" w:cs="Arial"/>
                <w:color w:val="222222"/>
              </w:rPr>
            </w:pPr>
            <w:r w:rsidRPr="0047584B">
              <w:rPr>
                <w:rFonts w:ascii="Arial" w:hAnsi="Arial" w:cs="Arial"/>
                <w:b/>
                <w:bCs/>
                <w:color w:val="222222"/>
              </w:rPr>
              <w:t>FECHA</w:t>
            </w:r>
          </w:p>
        </w:tc>
      </w:tr>
      <w:tr w:rsidR="00037259" w:rsidRPr="0047584B" w:rsidTr="00B246F5">
        <w:trPr>
          <w:gridAfter w:val="1"/>
          <w:wAfter w:w="284" w:type="dxa"/>
          <w:trHeight w:val="320"/>
        </w:trPr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259" w:rsidRPr="005D32BB" w:rsidRDefault="00920C21" w:rsidP="00920C2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2BB">
              <w:rPr>
                <w:rFonts w:ascii="Arial" w:hAnsi="Arial" w:cs="Arial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9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2FA1" w:rsidRPr="00991E62" w:rsidRDefault="00212FA1" w:rsidP="00212FA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91E62">
              <w:rPr>
                <w:rFonts w:ascii="Arial" w:hAnsi="Arial" w:cs="Arial"/>
                <w:b/>
                <w:sz w:val="22"/>
                <w:szCs w:val="22"/>
              </w:rPr>
              <w:t>RIESGOS PSICOSOCIALES</w:t>
            </w:r>
            <w:r w:rsidR="00674632" w:rsidRPr="00991E62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212FA1" w:rsidRPr="00991E62" w:rsidRDefault="00204C05" w:rsidP="00212FA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Realizar una nueva eval</w:t>
            </w:r>
            <w:r w:rsidR="00B3423F" w:rsidRPr="00991E62">
              <w:rPr>
                <w:rFonts w:ascii="Arial" w:hAnsi="Arial" w:cs="Arial"/>
                <w:sz w:val="22"/>
                <w:szCs w:val="22"/>
              </w:rPr>
              <w:t>uación de riesgos psicosociales.</w:t>
            </w:r>
            <w:r w:rsidRPr="00991E6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12FA1" w:rsidRPr="00991E62" w:rsidRDefault="00334ADE" w:rsidP="00212FA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E</w:t>
            </w:r>
            <w:r w:rsidR="00204C05" w:rsidRPr="00991E62">
              <w:rPr>
                <w:rFonts w:ascii="Arial" w:hAnsi="Arial" w:cs="Arial"/>
                <w:sz w:val="22"/>
                <w:szCs w:val="22"/>
              </w:rPr>
              <w:t>laborar y desplegar el plan de acción</w:t>
            </w:r>
            <w:r w:rsidR="003F54AD" w:rsidRPr="00991E62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259" w:rsidRPr="003F54AD" w:rsidRDefault="00A43776" w:rsidP="00933A45">
            <w:pPr>
              <w:ind w:right="30"/>
              <w:rPr>
                <w:rFonts w:ascii="Arial" w:hAnsi="Arial" w:cs="Arial"/>
                <w:strike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Coordinador de prevención de riesgos</w:t>
            </w: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259" w:rsidRPr="003F54AD" w:rsidRDefault="00920C21" w:rsidP="00920C2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Informe de e</w:t>
            </w:r>
            <w:r w:rsidR="009E24E9" w:rsidRPr="003F54AD">
              <w:rPr>
                <w:rFonts w:ascii="Arial" w:hAnsi="Arial" w:cs="Arial"/>
                <w:color w:val="000000"/>
                <w:sz w:val="20"/>
                <w:szCs w:val="20"/>
              </w:rPr>
              <w:t>valuación y plan de acción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259" w:rsidRPr="003F54AD" w:rsidRDefault="00CB7710" w:rsidP="000E6320">
            <w:pPr>
              <w:rPr>
                <w:rFonts w:ascii="Arial" w:hAnsi="Arial" w:cs="Arial"/>
                <w:strike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2T 2</w:t>
            </w:r>
            <w:r w:rsidR="00920C21" w:rsidRPr="003F54AD">
              <w:rPr>
                <w:rFonts w:ascii="Arial" w:hAnsi="Arial" w:cs="Arial"/>
                <w:sz w:val="20"/>
                <w:szCs w:val="20"/>
              </w:rPr>
              <w:t>02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037259" w:rsidRPr="0047584B" w:rsidTr="00B246F5">
        <w:trPr>
          <w:gridAfter w:val="1"/>
          <w:wAfter w:w="284" w:type="dxa"/>
          <w:trHeight w:val="320"/>
        </w:trPr>
        <w:tc>
          <w:tcPr>
            <w:tcW w:w="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37259" w:rsidRPr="005D32BB" w:rsidRDefault="00920C21" w:rsidP="00920C2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D32BB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91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35D0E" w:rsidRPr="00991E62" w:rsidRDefault="00335D0E" w:rsidP="005B613F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991E62">
              <w:rPr>
                <w:rFonts w:ascii="Arial" w:hAnsi="Arial" w:cs="Arial"/>
                <w:b/>
                <w:sz w:val="22"/>
                <w:szCs w:val="22"/>
              </w:rPr>
              <w:t>PROTOCOLO:</w:t>
            </w:r>
          </w:p>
          <w:p w:rsidR="00335D0E" w:rsidRPr="00991E62" w:rsidRDefault="00335D0E" w:rsidP="00920C2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Presentar a J</w:t>
            </w:r>
            <w:r w:rsidR="000E6320">
              <w:rPr>
                <w:rFonts w:ascii="Arial" w:hAnsi="Arial" w:cs="Arial"/>
                <w:sz w:val="22"/>
                <w:szCs w:val="22"/>
              </w:rPr>
              <w:t xml:space="preserve">unta </w:t>
            </w:r>
            <w:r w:rsidRPr="00991E62">
              <w:rPr>
                <w:rFonts w:ascii="Arial" w:hAnsi="Arial" w:cs="Arial"/>
                <w:sz w:val="22"/>
                <w:szCs w:val="22"/>
              </w:rPr>
              <w:t>D</w:t>
            </w:r>
            <w:r w:rsidR="000E6320">
              <w:rPr>
                <w:rFonts w:ascii="Arial" w:hAnsi="Arial" w:cs="Arial"/>
                <w:sz w:val="22"/>
                <w:szCs w:val="22"/>
              </w:rPr>
              <w:t>irectiva</w:t>
            </w:r>
            <w:r w:rsidRPr="00991E62">
              <w:rPr>
                <w:rFonts w:ascii="Arial" w:hAnsi="Arial" w:cs="Arial"/>
                <w:sz w:val="22"/>
                <w:szCs w:val="22"/>
              </w:rPr>
              <w:t xml:space="preserve"> el protocolo para la prevención y actuación en casos de violencia y acoso laboral (acoso psicológico, acoso sexual, acoso por razón de sexo y violencia en el ámbito di</w:t>
            </w:r>
            <w:r w:rsidR="00212FA1" w:rsidRPr="00991E62">
              <w:rPr>
                <w:rFonts w:ascii="Arial" w:hAnsi="Arial" w:cs="Arial"/>
                <w:sz w:val="22"/>
                <w:szCs w:val="22"/>
              </w:rPr>
              <w:t>gital), junto con el plan de igualdad</w:t>
            </w:r>
            <w:r w:rsidRPr="00991E62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212FA1" w:rsidRPr="00991E62" w:rsidRDefault="00212FA1" w:rsidP="00920C2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lastRenderedPageBreak/>
              <w:t xml:space="preserve">Realizar una acción formativa </w:t>
            </w:r>
            <w:r w:rsidR="00BA2F17" w:rsidRPr="00991E62">
              <w:rPr>
                <w:rFonts w:ascii="Arial" w:hAnsi="Arial" w:cs="Arial"/>
                <w:sz w:val="22"/>
                <w:szCs w:val="22"/>
              </w:rPr>
              <w:t xml:space="preserve">a toda la plantilla </w:t>
            </w:r>
            <w:r w:rsidRPr="00991E62">
              <w:rPr>
                <w:rFonts w:ascii="Arial" w:hAnsi="Arial" w:cs="Arial"/>
                <w:sz w:val="22"/>
                <w:szCs w:val="22"/>
              </w:rPr>
              <w:t xml:space="preserve">sobre </w:t>
            </w:r>
            <w:r w:rsidR="00BA2F17" w:rsidRPr="00991E62">
              <w:rPr>
                <w:rFonts w:ascii="Arial" w:hAnsi="Arial" w:cs="Arial"/>
                <w:i/>
                <w:sz w:val="22"/>
                <w:szCs w:val="22"/>
              </w:rPr>
              <w:t>P</w:t>
            </w:r>
            <w:r w:rsidRPr="00991E62">
              <w:rPr>
                <w:rFonts w:ascii="Arial" w:hAnsi="Arial" w:cs="Arial"/>
                <w:i/>
                <w:sz w:val="22"/>
                <w:szCs w:val="22"/>
              </w:rPr>
              <w:t>revención de riesgos en el puesto de trabajo</w:t>
            </w:r>
            <w:r w:rsidRPr="00991E62">
              <w:rPr>
                <w:rFonts w:ascii="Arial" w:hAnsi="Arial" w:cs="Arial"/>
                <w:sz w:val="22"/>
                <w:szCs w:val="22"/>
              </w:rPr>
              <w:t>, incluyendo</w:t>
            </w:r>
            <w:r w:rsidR="00BA2F17" w:rsidRPr="00991E62">
              <w:rPr>
                <w:rFonts w:ascii="Arial" w:hAnsi="Arial" w:cs="Arial"/>
                <w:sz w:val="22"/>
                <w:szCs w:val="22"/>
              </w:rPr>
              <w:t xml:space="preserve"> el apartado</w:t>
            </w:r>
            <w:r w:rsidR="00BA2F17" w:rsidRPr="00991E62">
              <w:rPr>
                <w:rFonts w:ascii="Arial" w:hAnsi="Arial" w:cs="Arial"/>
                <w:i/>
                <w:sz w:val="22"/>
                <w:szCs w:val="22"/>
              </w:rPr>
              <w:t>: Protocolo de acoso y violencia laboral: nociones básicas y cómo actuar.</w:t>
            </w:r>
          </w:p>
          <w:p w:rsidR="00335D0E" w:rsidRPr="00991E62" w:rsidRDefault="00335D0E" w:rsidP="00920C2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  <w:shd w:val="clear" w:color="auto" w:fill="FFFFFF"/>
              </w:rPr>
              <w:t>Realizar una campaña de difusión del Protocolo para la prevención y actuación en casos de violencia y acoso laboral (acoso psicológico, acoso sexual, acoso por razón de sexo y violencia en el ámbito digital) en el momento de difundir el Plan de igualdad y el Plan de medidas para la igualdad y no discriminación de personas LGTBI.</w:t>
            </w:r>
          </w:p>
          <w:p w:rsidR="00335D0E" w:rsidRPr="00991E62" w:rsidRDefault="00335D0E" w:rsidP="00920C2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 xml:space="preserve">Realizar periódicamente campañas de sensibilización y comunicación sobre tolerancia cero ante cualquier tipo de acoso, que incluyan información sobre la existencia del Protocolo a toda la plantilla, comisión de investigación, y pasos a dar en caso de sospecha de acoso. </w:t>
            </w:r>
          </w:p>
          <w:p w:rsidR="00335D0E" w:rsidRPr="00991E62" w:rsidRDefault="00334ADE" w:rsidP="00920C2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Valorar r</w:t>
            </w:r>
            <w:r w:rsidR="00335D0E" w:rsidRPr="00991E62">
              <w:rPr>
                <w:rFonts w:ascii="Arial" w:hAnsi="Arial" w:cs="Arial"/>
                <w:sz w:val="22"/>
                <w:szCs w:val="22"/>
              </w:rPr>
              <w:t>ealizar un folleto resumen/díptico del protocolo y ponerlo a disposición</w:t>
            </w:r>
            <w:r w:rsidRPr="00991E62">
              <w:rPr>
                <w:rFonts w:ascii="Arial" w:hAnsi="Arial" w:cs="Arial"/>
                <w:sz w:val="22"/>
                <w:szCs w:val="22"/>
              </w:rPr>
              <w:t xml:space="preserve"> de las personas trabajadoras y m</w:t>
            </w:r>
            <w:r w:rsidR="00335D0E" w:rsidRPr="00991E62">
              <w:rPr>
                <w:rFonts w:ascii="Arial" w:hAnsi="Arial" w:cs="Arial"/>
                <w:sz w:val="22"/>
                <w:szCs w:val="22"/>
              </w:rPr>
              <w:t xml:space="preserve">antener en los tablones de anuncios la información </w:t>
            </w:r>
            <w:r w:rsidR="00335D0E" w:rsidRPr="00991E62">
              <w:rPr>
                <w:rFonts w:ascii="Arial" w:hAnsi="Arial" w:cs="Arial"/>
                <w:i/>
                <w:sz w:val="22"/>
                <w:szCs w:val="22"/>
              </w:rPr>
              <w:t>Tolerancia cero frente a cualquier tipo de acoso</w:t>
            </w:r>
            <w:r w:rsidR="00335D0E" w:rsidRPr="00991E62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335D0E" w:rsidRPr="00991E62" w:rsidRDefault="00335D0E" w:rsidP="00920C2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Elaborar una medición de aplicación del protocolo para la prevención y actuación en casos de violencia y acoso laboral (acoso psicológico, acoso sexual, acoso por razón de sexo y violencia en el ámbito digital).</w:t>
            </w:r>
          </w:p>
          <w:p w:rsidR="00335D0E" w:rsidRPr="00991E62" w:rsidRDefault="000E6320" w:rsidP="00920C2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Puesta en marcha de la </w:t>
            </w:r>
            <w:r w:rsidR="00335D0E" w:rsidRPr="00991E62">
              <w:rPr>
                <w:rFonts w:ascii="Arial" w:hAnsi="Arial" w:cs="Arial"/>
                <w:sz w:val="22"/>
                <w:szCs w:val="22"/>
              </w:rPr>
              <w:t>Comisión de investigación.</w:t>
            </w:r>
          </w:p>
          <w:p w:rsidR="00335D0E" w:rsidRPr="00991E62" w:rsidRDefault="00335D0E" w:rsidP="00920C21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91E62">
              <w:rPr>
                <w:rFonts w:ascii="Arial" w:hAnsi="Arial" w:cs="Arial"/>
                <w:sz w:val="22"/>
                <w:szCs w:val="22"/>
              </w:rPr>
              <w:t>Impartir formación en los términos previstos en el protocolo:</w:t>
            </w:r>
          </w:p>
          <w:p w:rsidR="00335D0E" w:rsidRPr="00991E62" w:rsidRDefault="00335D0E" w:rsidP="005B613F">
            <w:pPr>
              <w:pStyle w:val="Prrafodelista"/>
              <w:numPr>
                <w:ilvl w:val="0"/>
                <w:numId w:val="38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 xml:space="preserve">Formación específica a las personas que componen la Comisión de investigación, para asumir las funciones relacionadas en el protocolo. </w:t>
            </w:r>
          </w:p>
          <w:p w:rsidR="00335D0E" w:rsidRPr="00991E62" w:rsidRDefault="00674632" w:rsidP="005B613F">
            <w:pPr>
              <w:pStyle w:val="Prrafodelista"/>
              <w:numPr>
                <w:ilvl w:val="0"/>
                <w:numId w:val="38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>Valorar i</w:t>
            </w:r>
            <w:r w:rsidR="00335D0E" w:rsidRPr="00991E62">
              <w:rPr>
                <w:rFonts w:ascii="Arial" w:hAnsi="Arial" w:cs="Arial"/>
              </w:rPr>
              <w:t>ncluir en la formación obligatoria sobre PRL un módulo sobre prevención del acoso laboral (acoso psicológico, acoso sexual, acoso por razón de sexo y violencia en el ámbito digital).</w:t>
            </w:r>
          </w:p>
          <w:p w:rsidR="00335D0E" w:rsidRPr="00991E62" w:rsidRDefault="00335D0E" w:rsidP="005B613F">
            <w:pPr>
              <w:pStyle w:val="Prrafodelista"/>
              <w:numPr>
                <w:ilvl w:val="0"/>
                <w:numId w:val="38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991E62">
              <w:rPr>
                <w:rFonts w:ascii="Arial" w:hAnsi="Arial" w:cs="Arial"/>
              </w:rPr>
              <w:t>Formación y sensibilización a toda la plantilla para prevenir y detectar cualquier tipo de acoso.</w:t>
            </w:r>
          </w:p>
          <w:p w:rsidR="00773ACD" w:rsidRPr="00991E62" w:rsidRDefault="00773ACD" w:rsidP="00A7433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259" w:rsidRPr="003F54AD" w:rsidRDefault="00037259" w:rsidP="00A74339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  <w:p w:rsidR="00212FA1" w:rsidRPr="003F54AD" w:rsidRDefault="00991E62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1E62">
              <w:rPr>
                <w:rFonts w:ascii="Arial" w:hAnsi="Arial" w:cs="Arial"/>
                <w:sz w:val="20"/>
                <w:szCs w:val="20"/>
              </w:rPr>
              <w:t>Comisión de igualdad</w:t>
            </w: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BA2F17" w:rsidRDefault="00BA2F17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74632" w:rsidRDefault="00674632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A2F17" w:rsidRPr="003F54AD" w:rsidRDefault="00212FA1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SPA</w:t>
            </w:r>
          </w:p>
          <w:p w:rsidR="00BA2F17" w:rsidRPr="003F54AD" w:rsidRDefault="00BA2F17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556A8" w:rsidRDefault="00F556A8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12FA1" w:rsidRPr="003F54AD" w:rsidRDefault="00BA2F17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Comisión de igualdad</w:t>
            </w:r>
            <w:r w:rsidR="00212FA1" w:rsidRPr="003F54A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74632" w:rsidRDefault="00674632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Comisión de igualdad</w:t>
            </w: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Coordinador PRL</w:t>
            </w: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RRHH</w:t>
            </w: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RRHH</w:t>
            </w: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532F0" w:rsidRDefault="004532F0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246F5" w:rsidRPr="003F54AD" w:rsidRDefault="00B246F5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C. de investigación</w:t>
            </w: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4532F0" w:rsidRPr="003F54AD" w:rsidRDefault="004532F0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RRHH</w:t>
            </w:r>
          </w:p>
          <w:p w:rsidR="00334ADE" w:rsidRPr="003F54AD" w:rsidRDefault="00334ADE" w:rsidP="00212FA1">
            <w:pPr>
              <w:ind w:right="30"/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  <w:tc>
          <w:tcPr>
            <w:tcW w:w="15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A2F17" w:rsidRPr="003F54AD" w:rsidRDefault="00BA2F17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037259" w:rsidRPr="003F54AD" w:rsidRDefault="00212FA1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Acta de JD</w:t>
            </w:r>
          </w:p>
          <w:p w:rsidR="00212FA1" w:rsidRPr="003F54AD" w:rsidRDefault="00212FA1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A2F17" w:rsidRPr="003F54AD" w:rsidRDefault="00BA2F17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DA21B3" w:rsidRDefault="00DA21B3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A2F17" w:rsidRPr="003F54AD" w:rsidRDefault="00DA21B3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F</w:t>
            </w:r>
            <w:r w:rsidR="00212FA1" w:rsidRPr="003F54AD">
              <w:rPr>
                <w:rFonts w:ascii="Arial" w:hAnsi="Arial" w:cs="Arial"/>
                <w:color w:val="000000"/>
                <w:sz w:val="20"/>
                <w:szCs w:val="20"/>
              </w:rPr>
              <w:t>echas de formación</w:t>
            </w:r>
            <w:r w:rsidR="00BA2F17" w:rsidRPr="003F54AD">
              <w:rPr>
                <w:rFonts w:ascii="Arial" w:hAnsi="Arial" w:cs="Arial"/>
                <w:color w:val="000000"/>
                <w:sz w:val="20"/>
                <w:szCs w:val="20"/>
              </w:rPr>
              <w:t xml:space="preserve"> y asistentes</w:t>
            </w:r>
          </w:p>
          <w:p w:rsidR="00F556A8" w:rsidRDefault="00F556A8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BA2F17" w:rsidRPr="003F54AD" w:rsidRDefault="00BA2F17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Correo electrónico, intranet, …</w:t>
            </w:r>
          </w:p>
          <w:p w:rsidR="00674632" w:rsidRDefault="00674632" w:rsidP="00334A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F556A8" w:rsidP="00334A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Número de acciones</w:t>
            </w:r>
          </w:p>
          <w:p w:rsidR="00212FA1" w:rsidRPr="003F54AD" w:rsidRDefault="00212FA1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212FA1" w:rsidRPr="003F54AD" w:rsidRDefault="00212FA1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674632" w:rsidRPr="003F54AD" w:rsidRDefault="00674632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334ADE" w:rsidP="00212FA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B246F5" w:rsidP="00334A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</w:t>
            </w:r>
            <w:r w:rsidR="00334ADE" w:rsidRPr="003F54AD">
              <w:rPr>
                <w:rFonts w:ascii="Arial" w:hAnsi="Arial" w:cs="Arial"/>
                <w:color w:val="000000"/>
                <w:sz w:val="20"/>
                <w:szCs w:val="20"/>
              </w:rPr>
              <w:t xml:space="preserve">º de veces que se aplica el protocolo </w:t>
            </w:r>
          </w:p>
          <w:p w:rsidR="004532F0" w:rsidRPr="003F54AD" w:rsidRDefault="004532F0" w:rsidP="00334A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F556A8" w:rsidRDefault="00F556A8" w:rsidP="00334A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334ADE" w:rsidP="00334A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F54AD">
              <w:rPr>
                <w:rFonts w:ascii="Arial" w:hAnsi="Arial" w:cs="Arial"/>
                <w:color w:val="000000"/>
                <w:sz w:val="20"/>
                <w:szCs w:val="20"/>
              </w:rPr>
              <w:t>Acta</w:t>
            </w:r>
          </w:p>
          <w:p w:rsidR="00334ADE" w:rsidRPr="003F54AD" w:rsidRDefault="00334ADE" w:rsidP="00334A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334ADE" w:rsidP="00334ADE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334ADE" w:rsidRPr="003F54AD" w:rsidRDefault="00F556A8" w:rsidP="00F556A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Número de acciones y grado de satisfacción.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37259" w:rsidRPr="003F54AD" w:rsidRDefault="00037259" w:rsidP="000E6320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  <w:p w:rsidR="00212FA1" w:rsidRPr="003F54AD" w:rsidRDefault="00910A66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2T </w:t>
            </w:r>
            <w:r w:rsidR="00212FA1" w:rsidRPr="003F54AD">
              <w:rPr>
                <w:rFonts w:ascii="Arial" w:hAnsi="Arial" w:cs="Arial"/>
                <w:sz w:val="20"/>
                <w:szCs w:val="20"/>
              </w:rPr>
              <w:t>2026</w:t>
            </w:r>
          </w:p>
          <w:p w:rsidR="00212FA1" w:rsidRPr="003F54AD" w:rsidRDefault="00212FA1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674632" w:rsidRDefault="0067463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212FA1" w:rsidRDefault="00212FA1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3F54AD">
              <w:rPr>
                <w:rFonts w:ascii="Arial" w:hAnsi="Arial" w:cs="Arial"/>
                <w:sz w:val="20"/>
                <w:szCs w:val="20"/>
              </w:rPr>
              <w:lastRenderedPageBreak/>
              <w:t>2025</w:t>
            </w:r>
            <w:r w:rsidR="00910A66">
              <w:rPr>
                <w:rFonts w:ascii="Arial" w:hAnsi="Arial" w:cs="Arial"/>
                <w:sz w:val="20"/>
                <w:szCs w:val="20"/>
              </w:rPr>
              <w:t xml:space="preserve"> (ya</w:t>
            </w:r>
          </w:p>
          <w:p w:rsidR="00910A66" w:rsidRPr="003F54AD" w:rsidRDefault="00BF190E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910A66">
              <w:rPr>
                <w:rFonts w:ascii="Arial" w:hAnsi="Arial" w:cs="Arial"/>
                <w:sz w:val="20"/>
                <w:szCs w:val="20"/>
              </w:rPr>
              <w:t>ealizado</w:t>
            </w:r>
            <w:r>
              <w:rPr>
                <w:rFonts w:ascii="Arial" w:hAnsi="Arial" w:cs="Arial"/>
                <w:sz w:val="20"/>
                <w:szCs w:val="20"/>
              </w:rPr>
              <w:t xml:space="preserve"> y registrado</w:t>
            </w:r>
            <w:r w:rsidR="00910A66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BA2F17" w:rsidRPr="003F54AD" w:rsidRDefault="00BA2F17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BA2F17" w:rsidRPr="003F54AD" w:rsidRDefault="00F83DE5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</w:t>
            </w:r>
            <w:r w:rsidR="00BA2F17" w:rsidRPr="003F54AD">
              <w:rPr>
                <w:rFonts w:ascii="Arial" w:hAnsi="Arial" w:cs="Arial"/>
                <w:sz w:val="20"/>
                <w:szCs w:val="20"/>
              </w:rPr>
              <w:t xml:space="preserve"> aproba</w:t>
            </w:r>
            <w:r>
              <w:rPr>
                <w:rFonts w:ascii="Arial" w:hAnsi="Arial" w:cs="Arial"/>
                <w:sz w:val="20"/>
                <w:szCs w:val="20"/>
              </w:rPr>
              <w:t>ción de</w:t>
            </w:r>
            <w:r w:rsidR="00BA2F17" w:rsidRPr="003F54AD">
              <w:rPr>
                <w:rFonts w:ascii="Arial" w:hAnsi="Arial" w:cs="Arial"/>
                <w:sz w:val="20"/>
                <w:szCs w:val="20"/>
              </w:rPr>
              <w:t>l plan</w:t>
            </w:r>
          </w:p>
          <w:p w:rsidR="00BA2F17" w:rsidRPr="003F54AD" w:rsidRDefault="00BA2F17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83DE5" w:rsidRDefault="00F83DE5" w:rsidP="00F83D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Anual (informe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seguim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.)</w:t>
            </w:r>
          </w:p>
          <w:p w:rsidR="00F83DE5" w:rsidRPr="003F54AD" w:rsidRDefault="00F83DE5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334ADE" w:rsidRPr="003F54AD" w:rsidRDefault="00334ADE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334ADE" w:rsidRPr="003F54AD" w:rsidRDefault="00334ADE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83DE5" w:rsidRDefault="00F83DE5" w:rsidP="00F83D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Anual (informe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seguim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.)</w:t>
            </w:r>
          </w:p>
          <w:p w:rsidR="004532F0" w:rsidRPr="003F54AD" w:rsidRDefault="004532F0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556A8" w:rsidRDefault="00F556A8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532F0" w:rsidRPr="003F54AD" w:rsidRDefault="00F83DE5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1T </w:t>
            </w:r>
            <w:r w:rsidR="004532F0" w:rsidRPr="003F54AD">
              <w:rPr>
                <w:rFonts w:ascii="Arial" w:hAnsi="Arial" w:cs="Arial"/>
                <w:sz w:val="20"/>
                <w:szCs w:val="20"/>
              </w:rPr>
              <w:t>2026</w:t>
            </w:r>
          </w:p>
          <w:p w:rsidR="004532F0" w:rsidRPr="003F54AD" w:rsidRDefault="004532F0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83DE5" w:rsidRDefault="00F83DE5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83DE5" w:rsidRDefault="00F83DE5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F556A8">
              <w:rPr>
                <w:rFonts w:ascii="Arial" w:hAnsi="Arial" w:cs="Arial"/>
                <w:sz w:val="20"/>
                <w:szCs w:val="20"/>
              </w:rPr>
              <w:t>lan de formación anual.</w:t>
            </w:r>
          </w:p>
          <w:p w:rsidR="00BA2F17" w:rsidRPr="003F54AD" w:rsidRDefault="00BA2F17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BA2F17" w:rsidRPr="003F54AD" w:rsidRDefault="00BA2F17" w:rsidP="000E6320">
            <w:pPr>
              <w:rPr>
                <w:rFonts w:ascii="Arial" w:hAnsi="Arial" w:cs="Arial"/>
                <w:color w:val="222222"/>
                <w:sz w:val="20"/>
                <w:szCs w:val="20"/>
              </w:rPr>
            </w:pPr>
          </w:p>
        </w:tc>
      </w:tr>
      <w:tr w:rsidR="00037259" w:rsidRPr="0047584B" w:rsidTr="00B246F5">
        <w:trPr>
          <w:gridBefore w:val="1"/>
          <w:wBefore w:w="152" w:type="dxa"/>
          <w:trHeight w:val="320"/>
        </w:trPr>
        <w:tc>
          <w:tcPr>
            <w:tcW w:w="8637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259" w:rsidRDefault="00037259" w:rsidP="00037259">
            <w:pPr>
              <w:rPr>
                <w:rFonts w:ascii="Arial" w:hAnsi="Arial" w:cs="Arial"/>
                <w:color w:val="222222"/>
              </w:rPr>
            </w:pPr>
          </w:p>
          <w:p w:rsidR="00B246F5" w:rsidRPr="0047584B" w:rsidRDefault="00B246F5" w:rsidP="00037259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2126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259" w:rsidRPr="0047584B" w:rsidRDefault="00037259" w:rsidP="00037259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1843" w:type="dxa"/>
            <w:gridSpan w:val="2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259" w:rsidRPr="0047584B" w:rsidRDefault="00037259" w:rsidP="00037259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1843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37259" w:rsidRPr="0047584B" w:rsidRDefault="00037259" w:rsidP="00037259">
            <w:pPr>
              <w:rPr>
                <w:rFonts w:ascii="Arial" w:hAnsi="Arial" w:cs="Arial"/>
                <w:color w:val="222222"/>
              </w:rPr>
            </w:pPr>
          </w:p>
        </w:tc>
      </w:tr>
    </w:tbl>
    <w:p w:rsidR="00037259" w:rsidRPr="00811EDE" w:rsidRDefault="00037259" w:rsidP="004C7055">
      <w:pPr>
        <w:pStyle w:val="Prrafodelist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ind w:right="-314"/>
        <w:rPr>
          <w:rFonts w:ascii="Arial" w:hAnsi="Arial" w:cs="Arial"/>
          <w:b/>
          <w:color w:val="000000"/>
          <w:sz w:val="28"/>
          <w:szCs w:val="28"/>
        </w:rPr>
      </w:pPr>
      <w:r w:rsidRPr="00811EDE">
        <w:rPr>
          <w:rFonts w:ascii="Arial" w:hAnsi="Arial" w:cs="Arial"/>
          <w:b/>
          <w:color w:val="000000"/>
          <w:sz w:val="28"/>
          <w:szCs w:val="28"/>
        </w:rPr>
        <w:lastRenderedPageBreak/>
        <w:t xml:space="preserve">COMUNICACIÓN </w:t>
      </w:r>
    </w:p>
    <w:p w:rsidR="00037259" w:rsidRPr="0047584B" w:rsidRDefault="00037259" w:rsidP="000B524F">
      <w:pPr>
        <w:autoSpaceDE w:val="0"/>
        <w:autoSpaceDN w:val="0"/>
        <w:adjustRightInd w:val="0"/>
        <w:ind w:left="-142"/>
        <w:jc w:val="both"/>
        <w:rPr>
          <w:rFonts w:ascii="Arial" w:hAnsi="Arial" w:cs="Arial"/>
          <w:sz w:val="22"/>
          <w:szCs w:val="22"/>
        </w:rPr>
      </w:pPr>
      <w:r w:rsidRPr="0047584B">
        <w:rPr>
          <w:rFonts w:ascii="Arial" w:hAnsi="Arial" w:cs="Arial"/>
          <w:b/>
          <w:sz w:val="22"/>
          <w:szCs w:val="22"/>
        </w:rPr>
        <w:t>OBJETIVO</w:t>
      </w:r>
      <w:r w:rsidRPr="0047584B">
        <w:rPr>
          <w:rFonts w:ascii="Arial" w:hAnsi="Arial" w:cs="Arial"/>
          <w:sz w:val="22"/>
          <w:szCs w:val="22"/>
        </w:rPr>
        <w:t>: Promover y difundir una imagen interna y externa de la entidad comprometida con la igualdad de oportunidades</w:t>
      </w:r>
      <w:r w:rsidR="000B524F">
        <w:rPr>
          <w:rFonts w:ascii="Arial" w:hAnsi="Arial" w:cs="Arial"/>
          <w:sz w:val="22"/>
          <w:szCs w:val="22"/>
        </w:rPr>
        <w:t>.</w:t>
      </w:r>
    </w:p>
    <w:p w:rsidR="00037259" w:rsidRPr="0047584B" w:rsidRDefault="00037259" w:rsidP="00037259">
      <w:pPr>
        <w:autoSpaceDE w:val="0"/>
        <w:autoSpaceDN w:val="0"/>
        <w:adjustRightInd w:val="0"/>
        <w:ind w:left="-142"/>
        <w:rPr>
          <w:rFonts w:ascii="Arial" w:hAnsi="Arial" w:cs="Arial"/>
          <w:color w:val="000000"/>
          <w:sz w:val="22"/>
          <w:szCs w:val="22"/>
        </w:rPr>
      </w:pPr>
    </w:p>
    <w:tbl>
      <w:tblPr>
        <w:tblW w:w="1431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788"/>
        <w:gridCol w:w="2126"/>
        <w:gridCol w:w="1701"/>
        <w:gridCol w:w="1134"/>
      </w:tblGrid>
      <w:tr w:rsidR="00037259" w:rsidRPr="005D32BB" w:rsidTr="005D32BB">
        <w:trPr>
          <w:trHeight w:val="320"/>
        </w:trPr>
        <w:tc>
          <w:tcPr>
            <w:tcW w:w="568" w:type="dxa"/>
            <w:shd w:val="clear" w:color="auto" w:fill="92D050"/>
          </w:tcPr>
          <w:p w:rsidR="00037259" w:rsidRPr="005D32BB" w:rsidRDefault="00037259" w:rsidP="0003725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788" w:type="dxa"/>
            <w:shd w:val="clear" w:color="auto" w:fill="92D050"/>
          </w:tcPr>
          <w:p w:rsidR="00037259" w:rsidRPr="005D32BB" w:rsidRDefault="00037259" w:rsidP="00037259">
            <w:pPr>
              <w:jc w:val="center"/>
              <w:rPr>
                <w:rFonts w:ascii="Arial" w:hAnsi="Arial" w:cs="Arial"/>
                <w:b/>
              </w:rPr>
            </w:pPr>
            <w:r w:rsidRPr="005D32BB">
              <w:rPr>
                <w:rFonts w:ascii="Arial" w:hAnsi="Arial" w:cs="Arial"/>
                <w:b/>
              </w:rPr>
              <w:t xml:space="preserve">ACCIÓN </w:t>
            </w:r>
          </w:p>
        </w:tc>
        <w:tc>
          <w:tcPr>
            <w:tcW w:w="2126" w:type="dxa"/>
            <w:shd w:val="clear" w:color="auto" w:fill="92D050"/>
          </w:tcPr>
          <w:p w:rsidR="00037259" w:rsidRPr="005D32BB" w:rsidRDefault="00037259" w:rsidP="00037259">
            <w:pPr>
              <w:jc w:val="center"/>
              <w:rPr>
                <w:rFonts w:ascii="Arial" w:hAnsi="Arial" w:cs="Arial"/>
                <w:b/>
              </w:rPr>
            </w:pPr>
            <w:r w:rsidRPr="005D32BB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92D050"/>
          </w:tcPr>
          <w:p w:rsidR="00037259" w:rsidRPr="005D32BB" w:rsidRDefault="00037259" w:rsidP="00037259">
            <w:pPr>
              <w:jc w:val="center"/>
              <w:rPr>
                <w:rFonts w:ascii="Arial" w:hAnsi="Arial" w:cs="Arial"/>
                <w:b/>
              </w:rPr>
            </w:pPr>
            <w:r w:rsidRPr="005D32BB">
              <w:rPr>
                <w:rFonts w:ascii="Arial" w:hAnsi="Arial" w:cs="Arial"/>
                <w:b/>
              </w:rPr>
              <w:t>INDICADOR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92D050"/>
          </w:tcPr>
          <w:p w:rsidR="00037259" w:rsidRPr="005D32BB" w:rsidRDefault="00037259" w:rsidP="00037259">
            <w:pPr>
              <w:jc w:val="center"/>
              <w:rPr>
                <w:rFonts w:ascii="Arial" w:hAnsi="Arial" w:cs="Arial"/>
                <w:b/>
              </w:rPr>
            </w:pPr>
            <w:r w:rsidRPr="005D32BB">
              <w:rPr>
                <w:rFonts w:ascii="Arial" w:hAnsi="Arial" w:cs="Arial"/>
                <w:b/>
              </w:rPr>
              <w:t>FECHA</w:t>
            </w:r>
          </w:p>
        </w:tc>
      </w:tr>
      <w:tr w:rsidR="00037259" w:rsidRPr="0047584B" w:rsidTr="005D32BB">
        <w:trPr>
          <w:trHeight w:val="320"/>
        </w:trPr>
        <w:tc>
          <w:tcPr>
            <w:tcW w:w="568" w:type="dxa"/>
          </w:tcPr>
          <w:p w:rsidR="00037259" w:rsidRPr="00E1451C" w:rsidRDefault="004C7055" w:rsidP="004C705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451C">
              <w:rPr>
                <w:rFonts w:ascii="Arial" w:hAnsi="Arial" w:cs="Arial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8788" w:type="dxa"/>
            <w:shd w:val="clear" w:color="auto" w:fill="auto"/>
          </w:tcPr>
          <w:p w:rsidR="004C7055" w:rsidRPr="00E1451C" w:rsidRDefault="004C7055" w:rsidP="004C705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1451C">
              <w:rPr>
                <w:rFonts w:ascii="Arial" w:hAnsi="Arial" w:cs="Arial"/>
                <w:b/>
                <w:sz w:val="22"/>
                <w:szCs w:val="22"/>
              </w:rPr>
              <w:t>LENGUAJE</w:t>
            </w:r>
            <w:r w:rsidR="003F54AD" w:rsidRPr="00E1451C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335D0E" w:rsidRPr="003F54AD" w:rsidRDefault="005B613F" w:rsidP="00A74339">
            <w:pPr>
              <w:pStyle w:val="Prrafodelista"/>
              <w:numPr>
                <w:ilvl w:val="0"/>
                <w:numId w:val="36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3F54AD">
              <w:rPr>
                <w:rFonts w:ascii="Arial" w:hAnsi="Arial" w:cs="Arial"/>
              </w:rPr>
              <w:t xml:space="preserve">Valorar la creación de </w:t>
            </w:r>
            <w:r w:rsidR="00335D0E" w:rsidRPr="003F54AD">
              <w:rPr>
                <w:rFonts w:ascii="Arial" w:hAnsi="Arial" w:cs="Arial"/>
              </w:rPr>
              <w:t xml:space="preserve">una </w:t>
            </w:r>
            <w:r w:rsidRPr="003F54AD">
              <w:rPr>
                <w:rFonts w:ascii="Arial" w:hAnsi="Arial" w:cs="Arial"/>
              </w:rPr>
              <w:t>“</w:t>
            </w:r>
            <w:r w:rsidR="00991E62">
              <w:rPr>
                <w:rFonts w:ascii="Arial" w:hAnsi="Arial" w:cs="Arial"/>
              </w:rPr>
              <w:t>C</w:t>
            </w:r>
            <w:r w:rsidR="00335D0E" w:rsidRPr="003F54AD">
              <w:rPr>
                <w:rFonts w:ascii="Arial" w:hAnsi="Arial" w:cs="Arial"/>
              </w:rPr>
              <w:t>omisión de lenguaje</w:t>
            </w:r>
            <w:r w:rsidRPr="003F54AD">
              <w:rPr>
                <w:rFonts w:ascii="Arial" w:hAnsi="Arial" w:cs="Arial"/>
              </w:rPr>
              <w:t>”</w:t>
            </w:r>
            <w:r w:rsidR="00335D0E" w:rsidRPr="003F54AD">
              <w:rPr>
                <w:rFonts w:ascii="Arial" w:hAnsi="Arial" w:cs="Arial"/>
              </w:rPr>
              <w:t>, que analice los documentos significativos de la entidad (internos y externos), para asegurar el uso de un lenguaje inclusivo y no sexista y respetuoso con la diversidad</w:t>
            </w:r>
            <w:r w:rsidR="004C3E2A" w:rsidRPr="003F54AD">
              <w:rPr>
                <w:rFonts w:ascii="Arial" w:hAnsi="Arial" w:cs="Arial"/>
              </w:rPr>
              <w:t xml:space="preserve"> para asegurar</w:t>
            </w:r>
            <w:r w:rsidR="00335D0E" w:rsidRPr="003F54AD">
              <w:rPr>
                <w:rFonts w:ascii="Arial" w:hAnsi="Arial" w:cs="Arial"/>
              </w:rPr>
              <w:t>:</w:t>
            </w:r>
          </w:p>
          <w:p w:rsidR="00335D0E" w:rsidRPr="003F54AD" w:rsidRDefault="00335D0E" w:rsidP="00A74339">
            <w:pPr>
              <w:pStyle w:val="Prrafodelista"/>
              <w:numPr>
                <w:ilvl w:val="1"/>
                <w:numId w:val="36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3F54AD">
              <w:rPr>
                <w:rFonts w:ascii="Arial" w:hAnsi="Arial" w:cs="Arial"/>
              </w:rPr>
              <w:t>Utilizar un lenguaje inclusivo y no sexista en toda la documentación/comunicación interna: intranet, correos electrónicos, tablones de anuncios…</w:t>
            </w:r>
          </w:p>
          <w:p w:rsidR="00335D0E" w:rsidRPr="003F54AD" w:rsidRDefault="00335D0E" w:rsidP="00A74339">
            <w:pPr>
              <w:pStyle w:val="Prrafodelista"/>
              <w:numPr>
                <w:ilvl w:val="1"/>
                <w:numId w:val="36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3F54AD">
              <w:rPr>
                <w:rFonts w:ascii="Arial" w:hAnsi="Arial" w:cs="Arial"/>
              </w:rPr>
              <w:t>Utilizar un lenguaje inclusivo y no sexista en toda la documentación de la entidad con salida al exterior: memorias, contratos, subvenciones, proyectos, comunicaciones a las familias, informes a servicios sociales, informes de salud, manuales, información en redes sociales, protocolos, página web…</w:t>
            </w:r>
          </w:p>
          <w:p w:rsidR="00335D0E" w:rsidRPr="003F54AD" w:rsidRDefault="00335D0E" w:rsidP="00A74339">
            <w:pPr>
              <w:pStyle w:val="Prrafodelista"/>
              <w:numPr>
                <w:ilvl w:val="0"/>
                <w:numId w:val="36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3F54AD">
              <w:rPr>
                <w:rFonts w:ascii="Arial" w:hAnsi="Arial" w:cs="Arial"/>
              </w:rPr>
              <w:t>Presentar a J</w:t>
            </w:r>
            <w:r w:rsidR="000E6320">
              <w:rPr>
                <w:rFonts w:ascii="Arial" w:hAnsi="Arial" w:cs="Arial"/>
              </w:rPr>
              <w:t xml:space="preserve">unta </w:t>
            </w:r>
            <w:r w:rsidRPr="003F54AD">
              <w:rPr>
                <w:rFonts w:ascii="Arial" w:hAnsi="Arial" w:cs="Arial"/>
              </w:rPr>
              <w:t>D</w:t>
            </w:r>
            <w:r w:rsidR="000E6320">
              <w:rPr>
                <w:rFonts w:ascii="Arial" w:hAnsi="Arial" w:cs="Arial"/>
              </w:rPr>
              <w:t>irectiva</w:t>
            </w:r>
            <w:r w:rsidRPr="003F54AD">
              <w:rPr>
                <w:rFonts w:ascii="Arial" w:hAnsi="Arial" w:cs="Arial"/>
              </w:rPr>
              <w:t xml:space="preserve"> la guía del lenguaje no sexista </w:t>
            </w:r>
            <w:r w:rsidR="004C3E2A" w:rsidRPr="003F54AD">
              <w:rPr>
                <w:rFonts w:ascii="Arial" w:hAnsi="Arial" w:cs="Arial"/>
              </w:rPr>
              <w:t>de la entidad, junto con el segundo plan de igualdad</w:t>
            </w:r>
            <w:r w:rsidRPr="003F54AD">
              <w:rPr>
                <w:rFonts w:ascii="Arial" w:hAnsi="Arial" w:cs="Arial"/>
              </w:rPr>
              <w:t>, para sensibilizar sobre la importancia del uso de un lenguaje inclusivo y no sexist</w:t>
            </w:r>
            <w:r w:rsidR="004C3E2A" w:rsidRPr="003F54AD">
              <w:rPr>
                <w:rFonts w:ascii="Arial" w:hAnsi="Arial" w:cs="Arial"/>
              </w:rPr>
              <w:t>a y respetuoso con la diversidad</w:t>
            </w:r>
            <w:r w:rsidRPr="003F54AD">
              <w:rPr>
                <w:rFonts w:ascii="Arial" w:hAnsi="Arial" w:cs="Arial"/>
              </w:rPr>
              <w:t>.</w:t>
            </w:r>
          </w:p>
          <w:p w:rsidR="001D7112" w:rsidRPr="003F54AD" w:rsidRDefault="004C7055" w:rsidP="004C3E2A">
            <w:pPr>
              <w:pStyle w:val="Prrafodelista"/>
              <w:numPr>
                <w:ilvl w:val="0"/>
                <w:numId w:val="36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3F54AD">
              <w:rPr>
                <w:rFonts w:ascii="Arial" w:hAnsi="Arial" w:cs="Arial"/>
              </w:rPr>
              <w:t xml:space="preserve">Valorar </w:t>
            </w:r>
            <w:r w:rsidR="004C3E2A" w:rsidRPr="003F54AD">
              <w:rPr>
                <w:rFonts w:ascii="Arial" w:hAnsi="Arial" w:cs="Arial"/>
              </w:rPr>
              <w:t xml:space="preserve">con el equipo de accesibilidad la conveniencia de adaptar </w:t>
            </w:r>
            <w:r w:rsidR="00335D0E" w:rsidRPr="003F54AD">
              <w:rPr>
                <w:rFonts w:ascii="Arial" w:hAnsi="Arial" w:cs="Arial"/>
              </w:rPr>
              <w:t>la guía de l</w:t>
            </w:r>
            <w:r w:rsidR="004C3E2A" w:rsidRPr="003F54AD">
              <w:rPr>
                <w:rFonts w:ascii="Arial" w:hAnsi="Arial" w:cs="Arial"/>
              </w:rPr>
              <w:t>enguaje inclusivo y no sexista a</w:t>
            </w:r>
            <w:r w:rsidR="00335D0E" w:rsidRPr="003F54AD">
              <w:rPr>
                <w:rFonts w:ascii="Arial" w:hAnsi="Arial" w:cs="Arial"/>
              </w:rPr>
              <w:t xml:space="preserve"> lectura fácil</w:t>
            </w:r>
            <w:r w:rsidRPr="003F54AD">
              <w:rPr>
                <w:rFonts w:ascii="Arial" w:hAnsi="Arial" w:cs="Arial"/>
              </w:rPr>
              <w:t>.</w:t>
            </w:r>
          </w:p>
        </w:tc>
        <w:tc>
          <w:tcPr>
            <w:tcW w:w="2126" w:type="dxa"/>
          </w:tcPr>
          <w:p w:rsidR="005D32BB" w:rsidRDefault="005D32BB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5D32BB" w:rsidRDefault="005D32BB" w:rsidP="00A7433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</w:t>
            </w:r>
            <w:r w:rsidR="00037259" w:rsidRPr="0047584B">
              <w:rPr>
                <w:rFonts w:ascii="Arial" w:hAnsi="Arial" w:cs="Arial"/>
                <w:sz w:val="20"/>
                <w:szCs w:val="20"/>
              </w:rPr>
              <w:t>esp</w:t>
            </w:r>
            <w:proofErr w:type="spellEnd"/>
            <w:r w:rsidR="00037259" w:rsidRPr="0047584B">
              <w:rPr>
                <w:rFonts w:ascii="Arial" w:hAnsi="Arial" w:cs="Arial"/>
                <w:sz w:val="20"/>
                <w:szCs w:val="20"/>
              </w:rPr>
              <w:t xml:space="preserve"> RRHH</w:t>
            </w:r>
          </w:p>
          <w:p w:rsidR="004C7055" w:rsidRPr="0047584B" w:rsidRDefault="005D32BB" w:rsidP="00A743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 w:rsidR="00037259" w:rsidRPr="0047584B">
              <w:rPr>
                <w:rFonts w:ascii="Arial" w:hAnsi="Arial" w:cs="Arial"/>
                <w:sz w:val="20"/>
                <w:szCs w:val="20"/>
              </w:rPr>
              <w:t>omisión de igualdad</w:t>
            </w:r>
            <w:r w:rsidR="004C7055" w:rsidRPr="0047584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D32BB" w:rsidRDefault="004C7055" w:rsidP="00A74339">
            <w:pPr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37259" w:rsidRDefault="004C7055" w:rsidP="00A74339">
            <w:pPr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>Responsables de la información y todas las personas trabajadoras de la entidad</w:t>
            </w:r>
          </w:p>
          <w:p w:rsidR="005D32BB" w:rsidRDefault="005D32BB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5D32BB" w:rsidRDefault="005D32BB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5D32BB" w:rsidRDefault="005D32BB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991E62" w:rsidRDefault="00991E62" w:rsidP="00A743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Comisión de igualdad</w:t>
            </w:r>
          </w:p>
          <w:p w:rsidR="005D32BB" w:rsidRDefault="005D32BB" w:rsidP="00A74339">
            <w:pPr>
              <w:rPr>
                <w:rFonts w:ascii="Arial" w:hAnsi="Arial" w:cs="Arial"/>
                <w:sz w:val="20"/>
                <w:szCs w:val="20"/>
              </w:rPr>
            </w:pPr>
          </w:p>
          <w:p w:rsidR="005D32BB" w:rsidRDefault="005D32BB" w:rsidP="00A7433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RRHH</w:t>
            </w:r>
          </w:p>
          <w:p w:rsidR="005D32BB" w:rsidRPr="0047584B" w:rsidRDefault="005D32BB" w:rsidP="005D32BB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Eq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accesibilidad</w:t>
            </w:r>
          </w:p>
        </w:tc>
        <w:tc>
          <w:tcPr>
            <w:tcW w:w="1701" w:type="dxa"/>
            <w:shd w:val="clear" w:color="auto" w:fill="auto"/>
          </w:tcPr>
          <w:p w:rsidR="005D32BB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037259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>Si procede, a</w:t>
            </w:r>
            <w:r w:rsidR="00894C73" w:rsidRPr="0047584B">
              <w:rPr>
                <w:rFonts w:ascii="Arial" w:hAnsi="Arial" w:cs="Arial"/>
                <w:sz w:val="20"/>
                <w:szCs w:val="20"/>
              </w:rPr>
              <w:t>cta de creación de la comisión de lenguaje</w:t>
            </w: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5D32BB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5D32BB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>Acta de JD</w:t>
            </w:r>
          </w:p>
          <w:p w:rsidR="005D32BB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991E62" w:rsidRDefault="00991E62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5D32BB" w:rsidRPr="0047584B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 procede, guía adaptada</w:t>
            </w:r>
          </w:p>
        </w:tc>
        <w:tc>
          <w:tcPr>
            <w:tcW w:w="1134" w:type="dxa"/>
            <w:shd w:val="clear" w:color="auto" w:fill="auto"/>
          </w:tcPr>
          <w:p w:rsidR="005D32BB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F83DE5" w:rsidRPr="0047584B" w:rsidRDefault="00F83DE5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5D32BB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5D32BB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</w:p>
          <w:p w:rsidR="004C3E2A" w:rsidRPr="0047584B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 xml:space="preserve">Al </w:t>
            </w:r>
            <w:r w:rsidR="00F4681F" w:rsidRPr="0047584B">
              <w:rPr>
                <w:rFonts w:ascii="Arial" w:hAnsi="Arial" w:cs="Arial"/>
                <w:sz w:val="20"/>
                <w:szCs w:val="20"/>
              </w:rPr>
              <w:t>aprobar</w:t>
            </w:r>
            <w:r w:rsidRPr="0047584B">
              <w:rPr>
                <w:rFonts w:ascii="Arial" w:hAnsi="Arial" w:cs="Arial"/>
                <w:sz w:val="20"/>
                <w:szCs w:val="20"/>
              </w:rPr>
              <w:t xml:space="preserve"> el pla</w:t>
            </w:r>
            <w:r w:rsidR="005D32BB">
              <w:rPr>
                <w:rFonts w:ascii="Arial" w:hAnsi="Arial" w:cs="Arial"/>
                <w:sz w:val="20"/>
                <w:szCs w:val="20"/>
              </w:rPr>
              <w:t>n</w:t>
            </w:r>
          </w:p>
        </w:tc>
      </w:tr>
      <w:tr w:rsidR="00037259" w:rsidRPr="0047584B" w:rsidTr="005D32BB">
        <w:trPr>
          <w:trHeight w:val="320"/>
        </w:trPr>
        <w:tc>
          <w:tcPr>
            <w:tcW w:w="568" w:type="dxa"/>
          </w:tcPr>
          <w:p w:rsidR="00037259" w:rsidRPr="00E1451C" w:rsidRDefault="004C3E2A" w:rsidP="000372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451C">
              <w:rPr>
                <w:rFonts w:ascii="Arial" w:hAnsi="Arial" w:cs="Arial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8788" w:type="dxa"/>
            <w:shd w:val="clear" w:color="auto" w:fill="auto"/>
          </w:tcPr>
          <w:p w:rsidR="00037259" w:rsidRPr="003F54AD" w:rsidRDefault="004C7055" w:rsidP="004C3E2A">
            <w:pPr>
              <w:pStyle w:val="Prrafodelista"/>
              <w:numPr>
                <w:ilvl w:val="0"/>
                <w:numId w:val="36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3F54AD">
              <w:rPr>
                <w:rFonts w:ascii="Arial" w:hAnsi="Arial" w:cs="Arial"/>
              </w:rPr>
              <w:t>Mantener actualizado en la página web el espacio específico dedicado a “</w:t>
            </w:r>
            <w:r w:rsidRPr="003F54AD">
              <w:rPr>
                <w:rFonts w:ascii="Arial" w:hAnsi="Arial" w:cs="Arial"/>
                <w:i/>
              </w:rPr>
              <w:t>igualdad</w:t>
            </w:r>
            <w:r w:rsidRPr="003F54AD">
              <w:rPr>
                <w:rFonts w:ascii="Arial" w:hAnsi="Arial" w:cs="Arial"/>
              </w:rPr>
              <w:t xml:space="preserve">” e incluir banners para comunicar hechos puntuales y significativos: aprobación del plan de igualdad, elaboración de la política de igualdad, formación en igualdad, o lo que se considere oportuno… </w:t>
            </w:r>
          </w:p>
        </w:tc>
        <w:tc>
          <w:tcPr>
            <w:tcW w:w="2126" w:type="dxa"/>
          </w:tcPr>
          <w:p w:rsidR="00037259" w:rsidRPr="0047584B" w:rsidRDefault="00E1451C" w:rsidP="0003725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de C</w:t>
            </w:r>
            <w:r w:rsidR="004C7055" w:rsidRPr="0047584B">
              <w:rPr>
                <w:rFonts w:ascii="Arial" w:hAnsi="Arial" w:cs="Arial"/>
                <w:sz w:val="20"/>
                <w:szCs w:val="20"/>
              </w:rPr>
              <w:t>omunicación</w:t>
            </w:r>
          </w:p>
        </w:tc>
        <w:tc>
          <w:tcPr>
            <w:tcW w:w="1701" w:type="dxa"/>
            <w:shd w:val="clear" w:color="auto" w:fill="auto"/>
          </w:tcPr>
          <w:p w:rsidR="00037259" w:rsidRDefault="004C3E2A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>Fechas de actualización de la web</w:t>
            </w:r>
            <w:r w:rsidR="00037259" w:rsidRPr="0047584B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D32BB" w:rsidRPr="0047584B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Web actualizada</w:t>
            </w:r>
          </w:p>
        </w:tc>
        <w:tc>
          <w:tcPr>
            <w:tcW w:w="1134" w:type="dxa"/>
            <w:shd w:val="clear" w:color="auto" w:fill="auto"/>
          </w:tcPr>
          <w:p w:rsidR="00037259" w:rsidRPr="0047584B" w:rsidRDefault="00D7490C" w:rsidP="000E6320">
            <w:pPr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>Continuo</w:t>
            </w:r>
          </w:p>
        </w:tc>
      </w:tr>
      <w:tr w:rsidR="00037259" w:rsidRPr="0047584B" w:rsidTr="005D32BB">
        <w:trPr>
          <w:trHeight w:val="320"/>
        </w:trPr>
        <w:tc>
          <w:tcPr>
            <w:tcW w:w="568" w:type="dxa"/>
          </w:tcPr>
          <w:p w:rsidR="00037259" w:rsidRPr="00E1451C" w:rsidRDefault="004C3E2A" w:rsidP="000372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451C">
              <w:rPr>
                <w:rFonts w:ascii="Arial" w:hAnsi="Arial" w:cs="Arial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8788" w:type="dxa"/>
            <w:shd w:val="clear" w:color="auto" w:fill="auto"/>
          </w:tcPr>
          <w:p w:rsidR="00037259" w:rsidRPr="003F54AD" w:rsidRDefault="004C7055" w:rsidP="004C3E2A">
            <w:pPr>
              <w:pStyle w:val="Prrafodelista"/>
              <w:numPr>
                <w:ilvl w:val="0"/>
                <w:numId w:val="36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3F54AD">
              <w:rPr>
                <w:rFonts w:ascii="Arial" w:hAnsi="Arial" w:cs="Arial"/>
              </w:rPr>
              <w:t>Dedicar un espacio en la memoria anual a la igualdad, informando del plan de igualdad y de las acciones más significativas llevadas a cabo a lo largo del año.</w:t>
            </w:r>
          </w:p>
        </w:tc>
        <w:tc>
          <w:tcPr>
            <w:tcW w:w="2126" w:type="dxa"/>
          </w:tcPr>
          <w:p w:rsidR="00037259" w:rsidRDefault="00E1451C" w:rsidP="0003725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Técnica</w:t>
            </w:r>
          </w:p>
          <w:p w:rsidR="00E1451C" w:rsidRPr="0047584B" w:rsidRDefault="00E1451C" w:rsidP="0003725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Comunicación</w:t>
            </w:r>
          </w:p>
        </w:tc>
        <w:tc>
          <w:tcPr>
            <w:tcW w:w="1701" w:type="dxa"/>
            <w:shd w:val="clear" w:color="auto" w:fill="auto"/>
          </w:tcPr>
          <w:p w:rsidR="00037259" w:rsidRPr="0047584B" w:rsidRDefault="005D32BB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Memoria</w:t>
            </w:r>
          </w:p>
        </w:tc>
        <w:tc>
          <w:tcPr>
            <w:tcW w:w="1134" w:type="dxa"/>
            <w:shd w:val="clear" w:color="auto" w:fill="auto"/>
          </w:tcPr>
          <w:p w:rsidR="00037259" w:rsidRPr="0047584B" w:rsidRDefault="00F4681F" w:rsidP="000E6320">
            <w:pPr>
              <w:tabs>
                <w:tab w:val="center" w:pos="458"/>
              </w:tabs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>Anual</w:t>
            </w:r>
          </w:p>
        </w:tc>
      </w:tr>
      <w:tr w:rsidR="00BD1EF7" w:rsidRPr="0047584B" w:rsidTr="005D32BB">
        <w:trPr>
          <w:trHeight w:val="320"/>
        </w:trPr>
        <w:tc>
          <w:tcPr>
            <w:tcW w:w="568" w:type="dxa"/>
          </w:tcPr>
          <w:p w:rsidR="00037259" w:rsidRPr="00E1451C" w:rsidRDefault="004C3E2A" w:rsidP="000372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1451C">
              <w:rPr>
                <w:rFonts w:ascii="Arial" w:hAnsi="Arial" w:cs="Arial"/>
                <w:sz w:val="20"/>
                <w:szCs w:val="20"/>
              </w:rPr>
              <w:lastRenderedPageBreak/>
              <w:t>4.4</w:t>
            </w:r>
          </w:p>
        </w:tc>
        <w:tc>
          <w:tcPr>
            <w:tcW w:w="8788" w:type="dxa"/>
            <w:shd w:val="clear" w:color="auto" w:fill="auto"/>
          </w:tcPr>
          <w:p w:rsidR="00037259" w:rsidRPr="003F54AD" w:rsidRDefault="004C7055" w:rsidP="004C3E2A">
            <w:pPr>
              <w:pStyle w:val="Prrafodelista"/>
              <w:numPr>
                <w:ilvl w:val="0"/>
                <w:numId w:val="36"/>
              </w:numPr>
              <w:spacing w:line="240" w:lineRule="auto"/>
              <w:jc w:val="both"/>
              <w:rPr>
                <w:rFonts w:ascii="Arial" w:hAnsi="Arial" w:cs="Arial"/>
              </w:rPr>
            </w:pPr>
            <w:r w:rsidRPr="003F54AD">
              <w:rPr>
                <w:rFonts w:ascii="Arial" w:hAnsi="Arial" w:cs="Arial"/>
              </w:rPr>
              <w:t>Realizar campañas de sensibilización con motivo de días oficiales relativos a la igualdad (25 de noviembre, 8 de marzo,…)</w:t>
            </w:r>
          </w:p>
        </w:tc>
        <w:tc>
          <w:tcPr>
            <w:tcW w:w="2126" w:type="dxa"/>
          </w:tcPr>
          <w:p w:rsidR="00037259" w:rsidRPr="0047584B" w:rsidRDefault="00352FC4" w:rsidP="0003725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 Comunicación</w:t>
            </w:r>
          </w:p>
        </w:tc>
        <w:tc>
          <w:tcPr>
            <w:tcW w:w="1701" w:type="dxa"/>
            <w:shd w:val="clear" w:color="auto" w:fill="auto"/>
          </w:tcPr>
          <w:p w:rsidR="00037259" w:rsidRPr="0047584B" w:rsidRDefault="00037259" w:rsidP="000E6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>Nº de difusiones</w:t>
            </w:r>
          </w:p>
        </w:tc>
        <w:tc>
          <w:tcPr>
            <w:tcW w:w="1134" w:type="dxa"/>
            <w:shd w:val="clear" w:color="auto" w:fill="auto"/>
          </w:tcPr>
          <w:p w:rsidR="00037259" w:rsidRDefault="00F83DE5" w:rsidP="000E6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08/03</w:t>
            </w:r>
          </w:p>
          <w:p w:rsidR="00F83DE5" w:rsidRPr="0047584B" w:rsidRDefault="00F83DE5" w:rsidP="000E63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25/11</w:t>
            </w:r>
          </w:p>
        </w:tc>
      </w:tr>
    </w:tbl>
    <w:p w:rsidR="00037259" w:rsidRPr="0047584B" w:rsidRDefault="00037259" w:rsidP="00037259">
      <w:pPr>
        <w:rPr>
          <w:rFonts w:ascii="Arial" w:hAnsi="Arial" w:cs="Arial"/>
          <w:sz w:val="22"/>
          <w:szCs w:val="22"/>
        </w:rPr>
      </w:pPr>
    </w:p>
    <w:p w:rsidR="00037259" w:rsidRPr="0047584B" w:rsidRDefault="00037259" w:rsidP="00037259">
      <w:pPr>
        <w:rPr>
          <w:rFonts w:ascii="Arial" w:hAnsi="Arial" w:cs="Arial"/>
        </w:rPr>
      </w:pPr>
    </w:p>
    <w:p w:rsidR="00037259" w:rsidRPr="00811EDE" w:rsidRDefault="00037259" w:rsidP="00D91884">
      <w:pPr>
        <w:pStyle w:val="Prrafodelista"/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ind w:right="-314"/>
        <w:rPr>
          <w:rFonts w:ascii="Arial" w:hAnsi="Arial" w:cs="Arial"/>
          <w:b/>
          <w:color w:val="000000"/>
          <w:sz w:val="28"/>
          <w:szCs w:val="28"/>
        </w:rPr>
      </w:pPr>
      <w:r w:rsidRPr="00811EDE">
        <w:rPr>
          <w:rFonts w:ascii="Arial" w:hAnsi="Arial" w:cs="Arial"/>
          <w:b/>
          <w:color w:val="000000"/>
          <w:sz w:val="28"/>
          <w:szCs w:val="28"/>
        </w:rPr>
        <w:t>DIFUSIÓN DEL PLAN DE IGUALDAD</w:t>
      </w:r>
    </w:p>
    <w:p w:rsidR="00037259" w:rsidRPr="0047584B" w:rsidRDefault="00037259" w:rsidP="000B524F">
      <w:pPr>
        <w:autoSpaceDE w:val="0"/>
        <w:autoSpaceDN w:val="0"/>
        <w:adjustRightInd w:val="0"/>
        <w:ind w:left="-142"/>
        <w:jc w:val="both"/>
        <w:rPr>
          <w:rFonts w:ascii="Arial" w:hAnsi="Arial" w:cs="Arial"/>
          <w:sz w:val="22"/>
          <w:szCs w:val="22"/>
        </w:rPr>
      </w:pPr>
      <w:r w:rsidRPr="0047584B">
        <w:rPr>
          <w:rFonts w:ascii="Arial" w:hAnsi="Arial" w:cs="Arial"/>
          <w:b/>
          <w:sz w:val="22"/>
          <w:szCs w:val="22"/>
        </w:rPr>
        <w:t>OBJETIVO</w:t>
      </w:r>
      <w:r w:rsidRPr="0047584B">
        <w:rPr>
          <w:rFonts w:ascii="Arial" w:hAnsi="Arial" w:cs="Arial"/>
          <w:sz w:val="22"/>
          <w:szCs w:val="22"/>
        </w:rPr>
        <w:t>: Difundir el Plan de igualdad para generar una imagen interna y externa de la entidad comprometida con la igualdad de oportunidades</w:t>
      </w:r>
      <w:r w:rsidR="000B524F">
        <w:rPr>
          <w:rFonts w:ascii="Arial" w:hAnsi="Arial" w:cs="Arial"/>
          <w:sz w:val="22"/>
          <w:szCs w:val="22"/>
        </w:rPr>
        <w:t>.</w:t>
      </w:r>
    </w:p>
    <w:p w:rsidR="00037259" w:rsidRPr="0047584B" w:rsidRDefault="00037259" w:rsidP="00037259">
      <w:pPr>
        <w:autoSpaceDE w:val="0"/>
        <w:autoSpaceDN w:val="0"/>
        <w:adjustRightInd w:val="0"/>
        <w:ind w:left="-142"/>
        <w:rPr>
          <w:rFonts w:ascii="Arial" w:hAnsi="Arial" w:cs="Arial"/>
          <w:color w:val="000000"/>
          <w:sz w:val="22"/>
          <w:szCs w:val="22"/>
        </w:rPr>
      </w:pPr>
    </w:p>
    <w:tbl>
      <w:tblPr>
        <w:tblW w:w="1445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8646"/>
        <w:gridCol w:w="2127"/>
        <w:gridCol w:w="1701"/>
        <w:gridCol w:w="1417"/>
      </w:tblGrid>
      <w:tr w:rsidR="00A15D26" w:rsidRPr="0047584B" w:rsidTr="007B08CB">
        <w:trPr>
          <w:trHeight w:val="320"/>
        </w:trPr>
        <w:tc>
          <w:tcPr>
            <w:tcW w:w="568" w:type="dxa"/>
            <w:shd w:val="clear" w:color="auto" w:fill="92D050"/>
          </w:tcPr>
          <w:p w:rsidR="00A15D26" w:rsidRPr="0047584B" w:rsidRDefault="00A15D26" w:rsidP="0003725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646" w:type="dxa"/>
            <w:shd w:val="clear" w:color="auto" w:fill="92D050"/>
          </w:tcPr>
          <w:p w:rsidR="00A15D26" w:rsidRPr="0047584B" w:rsidRDefault="00A15D26" w:rsidP="00037259">
            <w:pPr>
              <w:jc w:val="center"/>
              <w:rPr>
                <w:rFonts w:ascii="Arial" w:hAnsi="Arial" w:cs="Arial"/>
                <w:b/>
              </w:rPr>
            </w:pPr>
            <w:r w:rsidRPr="0047584B">
              <w:rPr>
                <w:rFonts w:ascii="Arial" w:hAnsi="Arial" w:cs="Arial"/>
                <w:b/>
              </w:rPr>
              <w:t xml:space="preserve">ACCIÓN </w:t>
            </w:r>
          </w:p>
        </w:tc>
        <w:tc>
          <w:tcPr>
            <w:tcW w:w="2127" w:type="dxa"/>
            <w:shd w:val="clear" w:color="auto" w:fill="92D050"/>
          </w:tcPr>
          <w:p w:rsidR="00A15D26" w:rsidRPr="0047584B" w:rsidRDefault="00A15D26" w:rsidP="00037259">
            <w:pPr>
              <w:jc w:val="center"/>
              <w:rPr>
                <w:rFonts w:ascii="Arial" w:hAnsi="Arial" w:cs="Arial"/>
                <w:b/>
              </w:rPr>
            </w:pPr>
            <w:r w:rsidRPr="0047584B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92D050"/>
          </w:tcPr>
          <w:p w:rsidR="00A15D26" w:rsidRPr="0047584B" w:rsidRDefault="00A15D26" w:rsidP="00037259">
            <w:pPr>
              <w:jc w:val="center"/>
              <w:rPr>
                <w:rFonts w:ascii="Arial" w:hAnsi="Arial" w:cs="Arial"/>
                <w:b/>
              </w:rPr>
            </w:pPr>
            <w:r w:rsidRPr="0047584B">
              <w:rPr>
                <w:rFonts w:ascii="Arial" w:hAnsi="Arial" w:cs="Arial"/>
                <w:b/>
              </w:rPr>
              <w:t>INDICADOR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92D050"/>
          </w:tcPr>
          <w:p w:rsidR="00A15D26" w:rsidRPr="0047584B" w:rsidRDefault="00A15D26" w:rsidP="00037259">
            <w:pPr>
              <w:jc w:val="center"/>
              <w:rPr>
                <w:rFonts w:ascii="Arial" w:hAnsi="Arial" w:cs="Arial"/>
                <w:b/>
              </w:rPr>
            </w:pPr>
            <w:r w:rsidRPr="0047584B">
              <w:rPr>
                <w:rFonts w:ascii="Arial" w:hAnsi="Arial" w:cs="Arial"/>
                <w:b/>
              </w:rPr>
              <w:t>FECHA</w:t>
            </w:r>
          </w:p>
        </w:tc>
      </w:tr>
      <w:tr w:rsidR="00A15D26" w:rsidRPr="0047584B" w:rsidTr="007B08CB">
        <w:trPr>
          <w:trHeight w:val="320"/>
        </w:trPr>
        <w:tc>
          <w:tcPr>
            <w:tcW w:w="568" w:type="dxa"/>
          </w:tcPr>
          <w:p w:rsidR="00A15D26" w:rsidRPr="00E1451C" w:rsidRDefault="00D91884" w:rsidP="000372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451C">
              <w:rPr>
                <w:rFonts w:ascii="Arial" w:hAnsi="Arial" w:cs="Arial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8646" w:type="dxa"/>
            <w:shd w:val="clear" w:color="auto" w:fill="auto"/>
          </w:tcPr>
          <w:p w:rsidR="00A15D26" w:rsidRPr="003F54AD" w:rsidRDefault="00A15D26" w:rsidP="0003725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F54AD">
              <w:rPr>
                <w:rFonts w:ascii="Arial" w:hAnsi="Arial" w:cs="Arial"/>
                <w:sz w:val="22"/>
                <w:szCs w:val="22"/>
              </w:rPr>
              <w:t xml:space="preserve">Realizar una difusión externa del plan de igualdad a través de los canales habituales: redes sociales, </w:t>
            </w:r>
            <w:proofErr w:type="spellStart"/>
            <w:r w:rsidRPr="003F54AD">
              <w:rPr>
                <w:rFonts w:ascii="Arial" w:hAnsi="Arial" w:cs="Arial"/>
                <w:sz w:val="22"/>
                <w:szCs w:val="22"/>
              </w:rPr>
              <w:t>pág</w:t>
            </w:r>
            <w:proofErr w:type="spellEnd"/>
            <w:r w:rsidRPr="003F54AD">
              <w:rPr>
                <w:rFonts w:ascii="Arial" w:hAnsi="Arial" w:cs="Arial"/>
                <w:sz w:val="22"/>
                <w:szCs w:val="22"/>
              </w:rPr>
              <w:t xml:space="preserve"> web, nota de prensa, …</w:t>
            </w:r>
          </w:p>
        </w:tc>
        <w:tc>
          <w:tcPr>
            <w:tcW w:w="2127" w:type="dxa"/>
          </w:tcPr>
          <w:p w:rsidR="00A15D26" w:rsidRPr="0047584B" w:rsidRDefault="00A15D26" w:rsidP="00D774EF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7584B">
              <w:rPr>
                <w:rFonts w:ascii="Arial" w:hAnsi="Arial" w:cs="Arial"/>
                <w:sz w:val="20"/>
                <w:szCs w:val="20"/>
              </w:rPr>
              <w:t>Resp</w:t>
            </w:r>
            <w:proofErr w:type="spellEnd"/>
            <w:r w:rsidRPr="0047584B">
              <w:rPr>
                <w:rFonts w:ascii="Arial" w:hAnsi="Arial" w:cs="Arial"/>
                <w:sz w:val="20"/>
                <w:szCs w:val="20"/>
              </w:rPr>
              <w:t>. de comunicación</w:t>
            </w:r>
          </w:p>
        </w:tc>
        <w:tc>
          <w:tcPr>
            <w:tcW w:w="1701" w:type="dxa"/>
            <w:shd w:val="clear" w:color="auto" w:fill="auto"/>
          </w:tcPr>
          <w:p w:rsidR="00A15D26" w:rsidRPr="0047584B" w:rsidRDefault="00A15D26" w:rsidP="00037259">
            <w:pPr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>N</w:t>
            </w:r>
            <w:r w:rsidR="00980113" w:rsidRPr="0047584B">
              <w:rPr>
                <w:rFonts w:ascii="Arial" w:hAnsi="Arial" w:cs="Arial"/>
                <w:sz w:val="20"/>
                <w:szCs w:val="20"/>
              </w:rPr>
              <w:t>º</w:t>
            </w:r>
            <w:r w:rsidRPr="0047584B">
              <w:rPr>
                <w:rFonts w:ascii="Arial" w:hAnsi="Arial" w:cs="Arial"/>
                <w:sz w:val="20"/>
                <w:szCs w:val="20"/>
              </w:rPr>
              <w:t xml:space="preserve"> de acciones de difusión </w:t>
            </w:r>
          </w:p>
        </w:tc>
        <w:tc>
          <w:tcPr>
            <w:tcW w:w="1417" w:type="dxa"/>
            <w:shd w:val="clear" w:color="auto" w:fill="auto"/>
          </w:tcPr>
          <w:p w:rsidR="00A15D26" w:rsidRPr="0047584B" w:rsidRDefault="00F83DE5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</w:t>
            </w:r>
            <w:r w:rsidRPr="003F54AD">
              <w:rPr>
                <w:rFonts w:ascii="Arial" w:hAnsi="Arial" w:cs="Arial"/>
                <w:sz w:val="20"/>
                <w:szCs w:val="20"/>
              </w:rPr>
              <w:t xml:space="preserve"> aproba</w:t>
            </w:r>
            <w:r>
              <w:rPr>
                <w:rFonts w:ascii="Arial" w:hAnsi="Arial" w:cs="Arial"/>
                <w:sz w:val="20"/>
                <w:szCs w:val="20"/>
              </w:rPr>
              <w:t>ción de</w:t>
            </w:r>
            <w:r w:rsidRPr="003F54AD">
              <w:rPr>
                <w:rFonts w:ascii="Arial" w:hAnsi="Arial" w:cs="Arial"/>
                <w:sz w:val="20"/>
                <w:szCs w:val="20"/>
              </w:rPr>
              <w:t>l plan</w:t>
            </w:r>
          </w:p>
        </w:tc>
      </w:tr>
      <w:tr w:rsidR="00A15D26" w:rsidRPr="0047584B" w:rsidTr="007B08CB">
        <w:trPr>
          <w:trHeight w:val="320"/>
        </w:trPr>
        <w:tc>
          <w:tcPr>
            <w:tcW w:w="568" w:type="dxa"/>
          </w:tcPr>
          <w:p w:rsidR="00A15D26" w:rsidRPr="00E1451C" w:rsidRDefault="00D91884" w:rsidP="000372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1451C">
              <w:rPr>
                <w:rFonts w:ascii="Arial" w:hAnsi="Arial" w:cs="Arial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8646" w:type="dxa"/>
            <w:shd w:val="clear" w:color="auto" w:fill="auto"/>
          </w:tcPr>
          <w:p w:rsidR="00A15D26" w:rsidRPr="003F54AD" w:rsidRDefault="00A15D26" w:rsidP="00037259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</w:rPr>
            </w:pPr>
            <w:r w:rsidRPr="003F54AD">
              <w:rPr>
                <w:rFonts w:ascii="Arial" w:hAnsi="Arial" w:cs="Arial"/>
                <w:sz w:val="22"/>
                <w:szCs w:val="22"/>
              </w:rPr>
              <w:t xml:space="preserve">Realizar una difusión interna del plan de igualdad a través de los canales habituales: intranet, correo electrónico, </w:t>
            </w:r>
            <w:proofErr w:type="spellStart"/>
            <w:r w:rsidRPr="003F54AD">
              <w:rPr>
                <w:rFonts w:ascii="Arial" w:hAnsi="Arial" w:cs="Arial"/>
                <w:sz w:val="22"/>
                <w:szCs w:val="22"/>
              </w:rPr>
              <w:t>ccyss</w:t>
            </w:r>
            <w:proofErr w:type="spellEnd"/>
            <w:r w:rsidRPr="003F54AD">
              <w:rPr>
                <w:rFonts w:ascii="Arial" w:hAnsi="Arial" w:cs="Arial"/>
                <w:sz w:val="22"/>
                <w:szCs w:val="22"/>
              </w:rPr>
              <w:t>, tablones de anuncios, ...</w:t>
            </w:r>
          </w:p>
        </w:tc>
        <w:tc>
          <w:tcPr>
            <w:tcW w:w="2127" w:type="dxa"/>
          </w:tcPr>
          <w:p w:rsidR="00A15D26" w:rsidRPr="0047584B" w:rsidRDefault="00A15D26" w:rsidP="00037259">
            <w:pPr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>Comisión de igualdad</w:t>
            </w:r>
          </w:p>
        </w:tc>
        <w:tc>
          <w:tcPr>
            <w:tcW w:w="1701" w:type="dxa"/>
            <w:shd w:val="clear" w:color="auto" w:fill="auto"/>
          </w:tcPr>
          <w:p w:rsidR="00A15D26" w:rsidRPr="0047584B" w:rsidRDefault="00A15D26" w:rsidP="00037259">
            <w:pPr>
              <w:rPr>
                <w:rFonts w:ascii="Arial" w:hAnsi="Arial" w:cs="Arial"/>
                <w:sz w:val="20"/>
                <w:szCs w:val="20"/>
              </w:rPr>
            </w:pPr>
            <w:r w:rsidRPr="0047584B">
              <w:rPr>
                <w:rFonts w:ascii="Arial" w:hAnsi="Arial" w:cs="Arial"/>
                <w:sz w:val="20"/>
                <w:szCs w:val="20"/>
              </w:rPr>
              <w:t>Nº de acciones/canales de difusión</w:t>
            </w:r>
          </w:p>
        </w:tc>
        <w:tc>
          <w:tcPr>
            <w:tcW w:w="1417" w:type="dxa"/>
            <w:shd w:val="clear" w:color="auto" w:fill="auto"/>
          </w:tcPr>
          <w:p w:rsidR="00A15D26" w:rsidRPr="0047584B" w:rsidRDefault="00F83DE5" w:rsidP="000E632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Fecha de</w:t>
            </w:r>
            <w:r w:rsidRPr="003F54AD">
              <w:rPr>
                <w:rFonts w:ascii="Arial" w:hAnsi="Arial" w:cs="Arial"/>
                <w:sz w:val="20"/>
                <w:szCs w:val="20"/>
              </w:rPr>
              <w:t xml:space="preserve"> aproba</w:t>
            </w:r>
            <w:r>
              <w:rPr>
                <w:rFonts w:ascii="Arial" w:hAnsi="Arial" w:cs="Arial"/>
                <w:sz w:val="20"/>
                <w:szCs w:val="20"/>
              </w:rPr>
              <w:t>ción de</w:t>
            </w:r>
            <w:r w:rsidRPr="003F54AD">
              <w:rPr>
                <w:rFonts w:ascii="Arial" w:hAnsi="Arial" w:cs="Arial"/>
                <w:sz w:val="20"/>
                <w:szCs w:val="20"/>
              </w:rPr>
              <w:t>l plan</w:t>
            </w:r>
          </w:p>
        </w:tc>
      </w:tr>
      <w:tr w:rsidR="00A15D26" w:rsidRPr="0047584B" w:rsidTr="007B08CB">
        <w:trPr>
          <w:trHeight w:val="320"/>
        </w:trPr>
        <w:tc>
          <w:tcPr>
            <w:tcW w:w="568" w:type="dxa"/>
          </w:tcPr>
          <w:p w:rsidR="00A15D26" w:rsidRPr="00E1451C" w:rsidRDefault="00D91884" w:rsidP="00037259">
            <w:pPr>
              <w:rPr>
                <w:rFonts w:ascii="Arial" w:hAnsi="Arial" w:cs="Arial"/>
                <w:sz w:val="20"/>
                <w:szCs w:val="20"/>
              </w:rPr>
            </w:pPr>
            <w:r w:rsidRPr="00E1451C">
              <w:rPr>
                <w:rFonts w:ascii="Arial" w:hAnsi="Arial" w:cs="Arial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8646" w:type="dxa"/>
            <w:shd w:val="clear" w:color="auto" w:fill="auto"/>
          </w:tcPr>
          <w:p w:rsidR="00A15D26" w:rsidRPr="003F54AD" w:rsidRDefault="00A15D26" w:rsidP="00037259">
            <w:pPr>
              <w:rPr>
                <w:rFonts w:ascii="Arial" w:hAnsi="Arial" w:cs="Arial"/>
                <w:sz w:val="22"/>
                <w:szCs w:val="22"/>
              </w:rPr>
            </w:pPr>
            <w:r w:rsidRPr="003F54AD">
              <w:rPr>
                <w:rFonts w:ascii="Arial" w:hAnsi="Arial" w:cs="Arial"/>
                <w:sz w:val="22"/>
                <w:szCs w:val="22"/>
              </w:rPr>
              <w:t>Realizar una difusión anual interna y externa del informe de seguimiento del Plan de igualdad.</w:t>
            </w:r>
          </w:p>
        </w:tc>
        <w:tc>
          <w:tcPr>
            <w:tcW w:w="2127" w:type="dxa"/>
          </w:tcPr>
          <w:p w:rsidR="00A15D26" w:rsidRPr="0047584B" w:rsidRDefault="00A15D26" w:rsidP="000372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584B">
              <w:rPr>
                <w:rFonts w:ascii="Arial" w:hAnsi="Arial" w:cs="Arial"/>
                <w:color w:val="000000"/>
                <w:sz w:val="20"/>
                <w:szCs w:val="20"/>
              </w:rPr>
              <w:t>Comisión de igualdad/</w:t>
            </w:r>
            <w:proofErr w:type="spellStart"/>
            <w:r w:rsidRPr="0047584B">
              <w:rPr>
                <w:rFonts w:ascii="Arial" w:hAnsi="Arial" w:cs="Arial"/>
                <w:color w:val="000000"/>
                <w:sz w:val="20"/>
                <w:szCs w:val="20"/>
              </w:rPr>
              <w:t>Resp</w:t>
            </w:r>
            <w:proofErr w:type="spellEnd"/>
            <w:r w:rsidR="00E1451C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47584B">
              <w:rPr>
                <w:rFonts w:ascii="Arial" w:hAnsi="Arial" w:cs="Arial"/>
                <w:color w:val="000000"/>
                <w:sz w:val="20"/>
                <w:szCs w:val="20"/>
              </w:rPr>
              <w:t xml:space="preserve"> de comunicación</w:t>
            </w:r>
          </w:p>
        </w:tc>
        <w:tc>
          <w:tcPr>
            <w:tcW w:w="1701" w:type="dxa"/>
            <w:shd w:val="clear" w:color="auto" w:fill="auto"/>
          </w:tcPr>
          <w:p w:rsidR="00A15D26" w:rsidRPr="0047584B" w:rsidRDefault="00A15D26" w:rsidP="0003725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584B">
              <w:rPr>
                <w:rFonts w:ascii="Arial" w:hAnsi="Arial" w:cs="Arial"/>
                <w:color w:val="000000"/>
                <w:sz w:val="20"/>
                <w:szCs w:val="20"/>
              </w:rPr>
              <w:t>Nª de acciones de difusión</w:t>
            </w:r>
          </w:p>
        </w:tc>
        <w:tc>
          <w:tcPr>
            <w:tcW w:w="1417" w:type="dxa"/>
            <w:shd w:val="clear" w:color="auto" w:fill="auto"/>
          </w:tcPr>
          <w:p w:rsidR="00A15D26" w:rsidRPr="0047584B" w:rsidRDefault="00F83DE5" w:rsidP="00595636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1T </w:t>
            </w:r>
          </w:p>
        </w:tc>
      </w:tr>
    </w:tbl>
    <w:p w:rsidR="00037259" w:rsidRPr="0047584B" w:rsidRDefault="00037259" w:rsidP="00037259">
      <w:pPr>
        <w:rPr>
          <w:rFonts w:ascii="Arial" w:hAnsi="Arial" w:cs="Arial"/>
          <w:sz w:val="22"/>
          <w:szCs w:val="22"/>
        </w:rPr>
      </w:pPr>
    </w:p>
    <w:p w:rsidR="00037259" w:rsidRPr="00037259" w:rsidRDefault="00037259" w:rsidP="00037259">
      <w:pPr>
        <w:rPr>
          <w:rFonts w:ascii="Arial" w:hAnsi="Arial" w:cs="Arial"/>
          <w:sz w:val="22"/>
          <w:szCs w:val="22"/>
        </w:rPr>
        <w:sectPr w:rsidR="00037259" w:rsidRPr="00037259" w:rsidSect="009C0805">
          <w:pgSz w:w="16838" w:h="11906" w:orient="landscape"/>
          <w:pgMar w:top="1701" w:right="1418" w:bottom="1134" w:left="1418" w:header="709" w:footer="709" w:gutter="0"/>
          <w:cols w:space="708"/>
          <w:docGrid w:linePitch="360"/>
        </w:sectPr>
      </w:pPr>
    </w:p>
    <w:p w:rsidR="00037259" w:rsidRDefault="00037259" w:rsidP="00037259">
      <w:pPr>
        <w:numPr>
          <w:ilvl w:val="0"/>
          <w:numId w:val="21"/>
        </w:numPr>
        <w:spacing w:after="200" w:line="276" w:lineRule="auto"/>
        <w:contextualSpacing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b/>
          <w:sz w:val="22"/>
          <w:szCs w:val="22"/>
          <w:lang w:eastAsia="en-US"/>
        </w:rPr>
        <w:lastRenderedPageBreak/>
        <w:t>MEDIOS Y RECURSOS MATERIALES Y HUMANOS PARA EL DESARROLLO DEL PLAN</w:t>
      </w:r>
    </w:p>
    <w:p w:rsidR="00D774EF" w:rsidRPr="00037259" w:rsidRDefault="00D774EF" w:rsidP="00D774EF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037259" w:rsidRPr="00037259" w:rsidRDefault="00037259" w:rsidP="00037259">
      <w:pPr>
        <w:jc w:val="both"/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>La dirección de la entidad pone a disposición del desarrollo de plan y de la puesta en marcha de las acciones previstas los recursos técnicos, materiales y humanos necesarios para el despliegue de las acciones previstas en el Plan.</w:t>
      </w:r>
    </w:p>
    <w:p w:rsidR="00037259" w:rsidRPr="00037259" w:rsidRDefault="00037259" w:rsidP="00037259">
      <w:pPr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 xml:space="preserve"> </w:t>
      </w:r>
    </w:p>
    <w:p w:rsidR="00037259" w:rsidRDefault="00037259" w:rsidP="00037259">
      <w:pPr>
        <w:numPr>
          <w:ilvl w:val="0"/>
          <w:numId w:val="21"/>
        </w:numPr>
        <w:spacing w:after="200" w:line="276" w:lineRule="auto"/>
        <w:contextualSpacing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b/>
          <w:sz w:val="22"/>
          <w:szCs w:val="22"/>
          <w:lang w:eastAsia="en-US"/>
        </w:rPr>
        <w:t>SISTEMA DE SEGUIMIENTO Y EVALUACIÓN DEL PLAN (CALENDARIO)</w:t>
      </w:r>
    </w:p>
    <w:p w:rsidR="00D774EF" w:rsidRPr="00037259" w:rsidRDefault="00D774EF" w:rsidP="00D774EF">
      <w:pPr>
        <w:spacing w:after="200" w:line="276" w:lineRule="auto"/>
        <w:ind w:left="720"/>
        <w:contextualSpacing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037259" w:rsidRPr="00037259" w:rsidRDefault="00037259" w:rsidP="00037259">
      <w:pPr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>Se realizará un informe anual que incluya:</w:t>
      </w:r>
    </w:p>
    <w:p w:rsidR="00037259" w:rsidRPr="00037259" w:rsidRDefault="00037259" w:rsidP="00037259">
      <w:pPr>
        <w:numPr>
          <w:ilvl w:val="0"/>
          <w:numId w:val="25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Resultado de los indicadores que se establecen en el plan.</w:t>
      </w:r>
    </w:p>
    <w:p w:rsidR="00037259" w:rsidRPr="00037259" w:rsidRDefault="00037259" w:rsidP="00037259">
      <w:pPr>
        <w:numPr>
          <w:ilvl w:val="0"/>
          <w:numId w:val="25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Análisis y evaluación de los mismos.</w:t>
      </w:r>
    </w:p>
    <w:p w:rsidR="00037259" w:rsidRPr="00037259" w:rsidRDefault="00037259" w:rsidP="00037259">
      <w:pPr>
        <w:numPr>
          <w:ilvl w:val="0"/>
          <w:numId w:val="25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Modificaciones del plan si las hubiera.</w:t>
      </w:r>
    </w:p>
    <w:p w:rsidR="00037259" w:rsidRPr="00037259" w:rsidRDefault="00037259" w:rsidP="00037259">
      <w:pPr>
        <w:numPr>
          <w:ilvl w:val="0"/>
          <w:numId w:val="25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Cronograma de las mismas.</w:t>
      </w:r>
    </w:p>
    <w:p w:rsidR="00037259" w:rsidRPr="00037259" w:rsidRDefault="00037259" w:rsidP="00037259">
      <w:pPr>
        <w:ind w:left="360"/>
        <w:rPr>
          <w:rFonts w:ascii="Arial" w:hAnsi="Arial" w:cs="Arial"/>
        </w:rPr>
      </w:pPr>
    </w:p>
    <w:p w:rsidR="00037259" w:rsidRDefault="00037259" w:rsidP="00037259">
      <w:pPr>
        <w:numPr>
          <w:ilvl w:val="0"/>
          <w:numId w:val="21"/>
        </w:numPr>
        <w:spacing w:after="200" w:line="276" w:lineRule="auto"/>
        <w:contextualSpacing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b/>
          <w:sz w:val="22"/>
          <w:szCs w:val="22"/>
          <w:lang w:eastAsia="en-US"/>
        </w:rPr>
        <w:t>COMITÉ DE SEGUIMIENTO</w:t>
      </w:r>
    </w:p>
    <w:p w:rsidR="00D774EF" w:rsidRPr="00037259" w:rsidRDefault="00D774EF" w:rsidP="00D774EF">
      <w:pPr>
        <w:spacing w:after="200" w:line="276" w:lineRule="auto"/>
        <w:ind w:left="720"/>
        <w:contextualSpacing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:rsidR="00037259" w:rsidRPr="00037259" w:rsidRDefault="00037259" w:rsidP="00037259">
      <w:pPr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>El comité de seguimiento estará formado por las siguientes personas:</w:t>
      </w:r>
    </w:p>
    <w:p w:rsidR="00037259" w:rsidRPr="00037259" w:rsidRDefault="00037259" w:rsidP="00037259">
      <w:pPr>
        <w:rPr>
          <w:rFonts w:ascii="Arial" w:hAnsi="Arial" w:cs="Arial"/>
          <w:sz w:val="22"/>
          <w:szCs w:val="22"/>
        </w:rPr>
      </w:pPr>
    </w:p>
    <w:p w:rsidR="00037259" w:rsidRPr="00037259" w:rsidRDefault="00037259" w:rsidP="00037259">
      <w:pPr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>En representación de la entidad:</w:t>
      </w:r>
    </w:p>
    <w:p w:rsidR="00037259" w:rsidRDefault="00037259" w:rsidP="00037259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Roberto Rodríguez Muro, Gerente.</w:t>
      </w:r>
    </w:p>
    <w:p w:rsidR="007A31D2" w:rsidRPr="00D8583E" w:rsidRDefault="007A31D2" w:rsidP="007A31D2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D8583E">
        <w:rPr>
          <w:rFonts w:ascii="Arial" w:eastAsiaTheme="minorHAnsi" w:hAnsi="Arial" w:cs="Arial"/>
          <w:sz w:val="22"/>
          <w:szCs w:val="22"/>
          <w:lang w:eastAsia="en-US"/>
        </w:rPr>
        <w:t>Diego López-</w:t>
      </w:r>
      <w:proofErr w:type="spellStart"/>
      <w:r w:rsidRPr="00D8583E">
        <w:rPr>
          <w:rFonts w:ascii="Arial" w:eastAsiaTheme="minorHAnsi" w:hAnsi="Arial" w:cs="Arial"/>
          <w:sz w:val="22"/>
          <w:szCs w:val="22"/>
          <w:lang w:eastAsia="en-US"/>
        </w:rPr>
        <w:t>Urizarna</w:t>
      </w:r>
      <w:proofErr w:type="spellEnd"/>
      <w:r w:rsidRPr="00D8583E">
        <w:rPr>
          <w:rFonts w:ascii="Arial" w:eastAsiaTheme="minorHAnsi" w:hAnsi="Arial" w:cs="Arial"/>
          <w:sz w:val="22"/>
          <w:szCs w:val="22"/>
          <w:lang w:eastAsia="en-US"/>
        </w:rPr>
        <w:t xml:space="preserve"> Gutiérrez, Responsable de Admón.</w:t>
      </w:r>
    </w:p>
    <w:p w:rsidR="00037259" w:rsidRPr="00037259" w:rsidRDefault="00037259" w:rsidP="00037259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Elena Pérez García, Responsable de RRHH.</w:t>
      </w:r>
    </w:p>
    <w:p w:rsidR="00037259" w:rsidRPr="00037259" w:rsidRDefault="00037259" w:rsidP="00037259">
      <w:pPr>
        <w:jc w:val="both"/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>En representación de las trabajadoras y los trabajadores</w:t>
      </w:r>
    </w:p>
    <w:p w:rsidR="0083367E" w:rsidRPr="0083367E" w:rsidRDefault="00037259" w:rsidP="005B59C6">
      <w:pPr>
        <w:numPr>
          <w:ilvl w:val="0"/>
          <w:numId w:val="22"/>
        </w:numPr>
        <w:spacing w:after="200" w:line="276" w:lineRule="auto"/>
        <w:contextualSpacing/>
        <w:jc w:val="both"/>
      </w:pPr>
      <w:r w:rsidRPr="0083367E">
        <w:rPr>
          <w:rFonts w:ascii="Arial" w:eastAsiaTheme="minorHAnsi" w:hAnsi="Arial" w:cs="Arial"/>
          <w:sz w:val="22"/>
          <w:szCs w:val="22"/>
          <w:lang w:eastAsia="en-US"/>
        </w:rPr>
        <w:t>María Ángeles Matute García, UGT</w:t>
      </w:r>
      <w:r w:rsidR="007F27B4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83367E" w:rsidRPr="0083367E" w:rsidRDefault="0083367E" w:rsidP="005B59C6">
      <w:pPr>
        <w:numPr>
          <w:ilvl w:val="0"/>
          <w:numId w:val="22"/>
        </w:numPr>
        <w:spacing w:after="200" w:line="276" w:lineRule="auto"/>
        <w:contextualSpacing/>
        <w:jc w:val="both"/>
      </w:pPr>
      <w:r w:rsidRPr="0083367E">
        <w:rPr>
          <w:rFonts w:ascii="Arial" w:eastAsiaTheme="minorHAnsi" w:hAnsi="Arial" w:cs="Arial"/>
          <w:sz w:val="22"/>
          <w:szCs w:val="22"/>
          <w:lang w:eastAsia="en-US"/>
        </w:rPr>
        <w:t>Johana Astrid Zuluaga Bedoya, CCOO</w:t>
      </w:r>
      <w:r w:rsidR="007F27B4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83367E" w:rsidRPr="00A0426A" w:rsidRDefault="0083367E" w:rsidP="005B59C6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A0426A">
        <w:rPr>
          <w:rFonts w:ascii="Arial" w:eastAsiaTheme="minorHAnsi" w:hAnsi="Arial" w:cs="Arial"/>
          <w:sz w:val="22"/>
          <w:szCs w:val="22"/>
          <w:lang w:eastAsia="en-US"/>
        </w:rPr>
        <w:t>Carolina Alonso Beltrán, FSIE</w:t>
      </w:r>
      <w:r w:rsidR="007F27B4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037259" w:rsidRPr="00037259" w:rsidRDefault="00037259" w:rsidP="00037259">
      <w:pPr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>El comité de seguimiento tendrá las siguientes funciones:</w:t>
      </w:r>
    </w:p>
    <w:p w:rsidR="00037259" w:rsidRPr="00037259" w:rsidRDefault="00037259" w:rsidP="00037259">
      <w:pPr>
        <w:numPr>
          <w:ilvl w:val="0"/>
          <w:numId w:val="24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Elaboración de informe anual con los resultados …</w:t>
      </w:r>
    </w:p>
    <w:p w:rsidR="00037259" w:rsidRPr="00037259" w:rsidRDefault="00037259" w:rsidP="00037259">
      <w:pPr>
        <w:numPr>
          <w:ilvl w:val="0"/>
          <w:numId w:val="24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Elaboración de informes parciales cuando se completen alguna de las acciones previstas en el plan</w:t>
      </w:r>
    </w:p>
    <w:p w:rsidR="00037259" w:rsidRPr="00037259" w:rsidRDefault="00037259" w:rsidP="00037259">
      <w:pPr>
        <w:numPr>
          <w:ilvl w:val="0"/>
          <w:numId w:val="24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Establecer posibles ajustes, modificaciones o correcciones a la vista de los resultados.</w:t>
      </w:r>
    </w:p>
    <w:p w:rsidR="00037259" w:rsidRPr="00037259" w:rsidRDefault="00037259" w:rsidP="00037259">
      <w:pPr>
        <w:numPr>
          <w:ilvl w:val="0"/>
          <w:numId w:val="24"/>
        </w:numPr>
        <w:spacing w:after="200" w:line="276" w:lineRule="auto"/>
        <w:contextualSpacing/>
        <w:rPr>
          <w:rFonts w:ascii="Arial" w:eastAsiaTheme="minorHAnsi" w:hAnsi="Arial" w:cs="Arial"/>
          <w:sz w:val="22"/>
          <w:szCs w:val="22"/>
          <w:lang w:eastAsia="en-US"/>
        </w:rPr>
      </w:pPr>
      <w:r w:rsidRPr="00037259">
        <w:rPr>
          <w:rFonts w:ascii="Arial" w:eastAsiaTheme="minorHAnsi" w:hAnsi="Arial" w:cs="Arial"/>
          <w:sz w:val="22"/>
          <w:szCs w:val="22"/>
          <w:lang w:eastAsia="en-US"/>
        </w:rPr>
        <w:t>Realizar la difusión de los informes del plan de igualdad.</w:t>
      </w:r>
    </w:p>
    <w:p w:rsidR="00037259" w:rsidRPr="00037259" w:rsidRDefault="00037259" w:rsidP="00037259">
      <w:pPr>
        <w:rPr>
          <w:rFonts w:ascii="Arial" w:hAnsi="Arial" w:cs="Arial"/>
          <w:sz w:val="22"/>
          <w:szCs w:val="22"/>
        </w:rPr>
      </w:pPr>
      <w:r w:rsidRPr="00037259">
        <w:rPr>
          <w:rFonts w:ascii="Arial" w:hAnsi="Arial" w:cs="Arial"/>
          <w:sz w:val="22"/>
          <w:szCs w:val="22"/>
        </w:rPr>
        <w:t>Se reunirá, al menos, una vez cada seis meses y siempre que lo soliciten alguna de las personas que lo integran.</w:t>
      </w:r>
    </w:p>
    <w:p w:rsidR="00037259" w:rsidRDefault="00037259" w:rsidP="00037259">
      <w:pPr>
        <w:rPr>
          <w:rFonts w:ascii="Arial" w:hAnsi="Arial" w:cs="Arial"/>
          <w:sz w:val="22"/>
          <w:szCs w:val="22"/>
        </w:rPr>
      </w:pPr>
    </w:p>
    <w:p w:rsidR="00CC6D32" w:rsidRDefault="00CC6D32" w:rsidP="00037259">
      <w:pPr>
        <w:rPr>
          <w:rFonts w:ascii="Arial" w:hAnsi="Arial" w:cs="Arial"/>
          <w:sz w:val="22"/>
          <w:szCs w:val="22"/>
        </w:rPr>
      </w:pPr>
    </w:p>
    <w:p w:rsidR="00141B43" w:rsidRDefault="00141B43">
      <w:pPr>
        <w:rPr>
          <w:rFonts w:ascii="Arial" w:hAnsi="Arial" w:cs="Arial"/>
          <w:sz w:val="22"/>
          <w:szCs w:val="22"/>
        </w:rPr>
      </w:pPr>
    </w:p>
    <w:p w:rsidR="000B0585" w:rsidRPr="00A43BE2" w:rsidRDefault="00C151F9" w:rsidP="00037259">
      <w:pPr>
        <w:rPr>
          <w:rFonts w:ascii="Arial" w:hAnsi="Arial" w:cs="Arial"/>
          <w:sz w:val="22"/>
          <w:szCs w:val="22"/>
        </w:rPr>
      </w:pPr>
      <w:r w:rsidRPr="00A0426A">
        <w:rPr>
          <w:rFonts w:ascii="Arial" w:hAnsi="Arial" w:cs="Arial"/>
          <w:sz w:val="22"/>
          <w:szCs w:val="22"/>
        </w:rPr>
        <w:t xml:space="preserve">Aprobado en Logroño a </w:t>
      </w:r>
      <w:r w:rsidR="00A43BE2">
        <w:rPr>
          <w:rFonts w:ascii="Arial" w:hAnsi="Arial" w:cs="Arial"/>
          <w:sz w:val="22"/>
          <w:szCs w:val="22"/>
        </w:rPr>
        <w:t>4 de febrero de 2026.</w:t>
      </w:r>
    </w:p>
    <w:p w:rsidR="00141B43" w:rsidRDefault="00141B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B0585" w:rsidRDefault="000B0585" w:rsidP="00037259">
      <w:pPr>
        <w:rPr>
          <w:rFonts w:ascii="Arial" w:hAnsi="Arial" w:cs="Arial"/>
          <w:sz w:val="22"/>
          <w:szCs w:val="22"/>
        </w:rPr>
      </w:pPr>
    </w:p>
    <w:p w:rsidR="000B0585" w:rsidRDefault="000B0585" w:rsidP="000B058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Pr="00786B79">
        <w:rPr>
          <w:rFonts w:ascii="Arial" w:hAnsi="Arial" w:cs="Arial"/>
          <w:sz w:val="22"/>
          <w:szCs w:val="22"/>
        </w:rPr>
        <w:t xml:space="preserve">epresentación de la empresa </w:t>
      </w:r>
    </w:p>
    <w:p w:rsidR="000B0585" w:rsidRPr="00786B79" w:rsidRDefault="000B0585" w:rsidP="000B0585">
      <w:pPr>
        <w:jc w:val="both"/>
        <w:rPr>
          <w:rFonts w:ascii="Arial" w:hAnsi="Arial" w:cs="Arial"/>
          <w:sz w:val="22"/>
          <w:szCs w:val="22"/>
        </w:rPr>
      </w:pPr>
    </w:p>
    <w:p w:rsidR="007A31D2" w:rsidRPr="007A31D2" w:rsidRDefault="000B0585" w:rsidP="007A31D2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C3473B">
        <w:rPr>
          <w:rFonts w:ascii="Arial" w:hAnsi="Arial" w:cs="Arial"/>
        </w:rPr>
        <w:t>Roberto Rodríguez Muro,</w:t>
      </w:r>
      <w:r>
        <w:rPr>
          <w:rFonts w:ascii="Arial" w:hAnsi="Arial" w:cs="Arial"/>
        </w:rPr>
        <w:t xml:space="preserve"> Gerente.</w:t>
      </w:r>
      <w:r w:rsidR="007A31D2">
        <w:rPr>
          <w:rFonts w:ascii="Arial" w:hAnsi="Arial" w:cs="Arial"/>
        </w:rPr>
        <w:t xml:space="preserve"> </w:t>
      </w:r>
    </w:p>
    <w:p w:rsidR="007A31D2" w:rsidRPr="007A31D2" w:rsidRDefault="007A31D2" w:rsidP="002E5389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7A31D2">
        <w:rPr>
          <w:rFonts w:ascii="Arial" w:eastAsiaTheme="minorHAnsi" w:hAnsi="Arial" w:cs="Arial"/>
          <w:sz w:val="22"/>
          <w:szCs w:val="22"/>
          <w:lang w:eastAsia="en-US"/>
        </w:rPr>
        <w:t>Diego López-</w:t>
      </w:r>
      <w:proofErr w:type="spellStart"/>
      <w:r w:rsidRPr="007A31D2">
        <w:rPr>
          <w:rFonts w:ascii="Arial" w:eastAsiaTheme="minorHAnsi" w:hAnsi="Arial" w:cs="Arial"/>
          <w:sz w:val="22"/>
          <w:szCs w:val="22"/>
          <w:lang w:eastAsia="en-US"/>
        </w:rPr>
        <w:t>Urizarna</w:t>
      </w:r>
      <w:proofErr w:type="spellEnd"/>
      <w:r w:rsidRPr="007A31D2">
        <w:rPr>
          <w:rFonts w:ascii="Arial" w:eastAsiaTheme="minorHAnsi" w:hAnsi="Arial" w:cs="Arial"/>
          <w:sz w:val="22"/>
          <w:szCs w:val="22"/>
          <w:lang w:eastAsia="en-US"/>
        </w:rPr>
        <w:t xml:space="preserve"> Gutiérrez, Responsable de Admón.</w:t>
      </w:r>
    </w:p>
    <w:p w:rsidR="000B0585" w:rsidRPr="007A31D2" w:rsidRDefault="000B0585" w:rsidP="002E5389">
      <w:pPr>
        <w:numPr>
          <w:ilvl w:val="0"/>
          <w:numId w:val="22"/>
        </w:numPr>
        <w:spacing w:after="200" w:line="276" w:lineRule="auto"/>
        <w:contextualSpacing/>
        <w:jc w:val="both"/>
        <w:rPr>
          <w:rFonts w:ascii="Arial" w:hAnsi="Arial" w:cs="Arial"/>
        </w:rPr>
      </w:pPr>
      <w:r w:rsidRPr="007A31D2">
        <w:rPr>
          <w:rFonts w:ascii="Arial" w:hAnsi="Arial" w:cs="Arial"/>
        </w:rPr>
        <w:t>Elena Pérez García, Responsable de RRHH.</w:t>
      </w:r>
    </w:p>
    <w:p w:rsidR="007A31D2" w:rsidRDefault="007A31D2" w:rsidP="000B0585">
      <w:pPr>
        <w:jc w:val="both"/>
        <w:rPr>
          <w:rFonts w:ascii="Arial" w:hAnsi="Arial" w:cs="Arial"/>
          <w:sz w:val="22"/>
          <w:szCs w:val="22"/>
        </w:rPr>
      </w:pPr>
    </w:p>
    <w:p w:rsidR="000B0585" w:rsidRDefault="000B0585" w:rsidP="000B058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Pr="00786B79">
        <w:rPr>
          <w:rFonts w:ascii="Arial" w:hAnsi="Arial" w:cs="Arial"/>
          <w:sz w:val="22"/>
          <w:szCs w:val="22"/>
        </w:rPr>
        <w:t>epresentación de las trabajadoras y los trabajadores</w:t>
      </w:r>
    </w:p>
    <w:p w:rsidR="003004EE" w:rsidRDefault="003004EE" w:rsidP="000B0585">
      <w:pPr>
        <w:jc w:val="both"/>
        <w:rPr>
          <w:rFonts w:ascii="Arial" w:hAnsi="Arial" w:cs="Arial"/>
          <w:sz w:val="22"/>
          <w:szCs w:val="22"/>
        </w:rPr>
      </w:pPr>
    </w:p>
    <w:p w:rsidR="00717C5E" w:rsidRPr="0083367E" w:rsidRDefault="00717C5E" w:rsidP="00717C5E">
      <w:pPr>
        <w:numPr>
          <w:ilvl w:val="0"/>
          <w:numId w:val="29"/>
        </w:numPr>
        <w:spacing w:after="200" w:line="276" w:lineRule="auto"/>
        <w:contextualSpacing/>
        <w:jc w:val="both"/>
      </w:pPr>
      <w:r w:rsidRPr="0083367E">
        <w:rPr>
          <w:rFonts w:ascii="Arial" w:eastAsiaTheme="minorHAnsi" w:hAnsi="Arial" w:cs="Arial"/>
          <w:sz w:val="22"/>
          <w:szCs w:val="22"/>
          <w:lang w:eastAsia="en-US"/>
        </w:rPr>
        <w:t>María Ángeles Matute García, UGT</w:t>
      </w:r>
      <w:r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717C5E" w:rsidRPr="0083367E" w:rsidRDefault="00717C5E" w:rsidP="00717C5E">
      <w:pPr>
        <w:numPr>
          <w:ilvl w:val="0"/>
          <w:numId w:val="29"/>
        </w:numPr>
        <w:spacing w:after="200" w:line="276" w:lineRule="auto"/>
        <w:contextualSpacing/>
        <w:jc w:val="both"/>
      </w:pPr>
      <w:r w:rsidRPr="0083367E">
        <w:rPr>
          <w:rFonts w:ascii="Arial" w:eastAsiaTheme="minorHAnsi" w:hAnsi="Arial" w:cs="Arial"/>
          <w:sz w:val="22"/>
          <w:szCs w:val="22"/>
          <w:lang w:eastAsia="en-US"/>
        </w:rPr>
        <w:t>Johana Astrid Zuluaga Bedoya, CCOO</w:t>
      </w:r>
      <w:r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717C5E" w:rsidRDefault="00717C5E" w:rsidP="00717C5E">
      <w:pPr>
        <w:numPr>
          <w:ilvl w:val="0"/>
          <w:numId w:val="29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A0426A">
        <w:rPr>
          <w:rFonts w:ascii="Arial" w:eastAsiaTheme="minorHAnsi" w:hAnsi="Arial" w:cs="Arial"/>
          <w:sz w:val="22"/>
          <w:szCs w:val="22"/>
          <w:lang w:eastAsia="en-US"/>
        </w:rPr>
        <w:t>Carolina Alonso Beltrán, FSIE</w:t>
      </w:r>
      <w:r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CE00E1" w:rsidRDefault="00CE00E1" w:rsidP="00CE00E1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</w:p>
    <w:p w:rsidR="00CE00E1" w:rsidRDefault="00CE00E1" w:rsidP="00CE00E1">
      <w:pPr>
        <w:spacing w:after="200" w:line="276" w:lineRule="auto"/>
        <w:ind w:left="720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965F3">
        <w:rPr>
          <w:noProof/>
        </w:rPr>
        <w:drawing>
          <wp:anchor distT="0" distB="0" distL="114300" distR="114300" simplePos="0" relativeHeight="251721728" behindDoc="0" locked="0" layoutInCell="1" allowOverlap="1" wp14:anchorId="32D8B1FC" wp14:editId="3E30CE10">
            <wp:simplePos x="0" y="0"/>
            <wp:positionH relativeFrom="column">
              <wp:posOffset>300990</wp:posOffset>
            </wp:positionH>
            <wp:positionV relativeFrom="paragraph">
              <wp:posOffset>302260</wp:posOffset>
            </wp:positionV>
            <wp:extent cx="5136721" cy="2286000"/>
            <wp:effectExtent l="0" t="0" r="698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721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0585" w:rsidRPr="00C3473B" w:rsidRDefault="000B0585" w:rsidP="00CE00E1">
      <w:pPr>
        <w:pStyle w:val="Prrafodelista"/>
        <w:spacing w:before="240" w:after="240" w:line="312" w:lineRule="auto"/>
        <w:ind w:left="1440" w:right="227"/>
        <w:jc w:val="both"/>
        <w:rPr>
          <w:rFonts w:ascii="Arial" w:hAnsi="Arial" w:cs="Arial"/>
          <w:lang w:val="es-ES_tradnl"/>
        </w:rPr>
      </w:pPr>
    </w:p>
    <w:p w:rsidR="000B0585" w:rsidRDefault="000B0585" w:rsidP="000B0585">
      <w:pPr>
        <w:pStyle w:val="Prrafodelista"/>
        <w:spacing w:before="240" w:after="240" w:line="312" w:lineRule="auto"/>
        <w:ind w:left="1440" w:right="227"/>
        <w:jc w:val="both"/>
        <w:rPr>
          <w:rFonts w:ascii="Arial" w:hAnsi="Arial" w:cs="Arial"/>
          <w:lang w:val="es-ES_tradnl"/>
        </w:rPr>
      </w:pPr>
    </w:p>
    <w:p w:rsidR="000B0585" w:rsidRDefault="000B0585" w:rsidP="000B0585">
      <w:pPr>
        <w:pStyle w:val="Prrafodelista"/>
        <w:spacing w:before="240" w:after="240" w:line="312" w:lineRule="auto"/>
        <w:ind w:left="1440" w:right="227"/>
        <w:jc w:val="both"/>
        <w:rPr>
          <w:rFonts w:ascii="Arial" w:hAnsi="Arial" w:cs="Arial"/>
          <w:lang w:val="es-ES_tradnl"/>
        </w:rPr>
      </w:pPr>
    </w:p>
    <w:p w:rsidR="004815D7" w:rsidRDefault="004815D7" w:rsidP="000B0585">
      <w:pPr>
        <w:pStyle w:val="Prrafodelista"/>
        <w:spacing w:before="240" w:after="240" w:line="312" w:lineRule="auto"/>
        <w:ind w:left="1440" w:right="227"/>
        <w:jc w:val="both"/>
        <w:rPr>
          <w:rFonts w:ascii="Arial" w:hAnsi="Arial" w:cs="Arial"/>
          <w:lang w:val="es-ES_tradnl"/>
        </w:rPr>
      </w:pPr>
    </w:p>
    <w:p w:rsidR="000B0585" w:rsidRPr="00037259" w:rsidRDefault="000B0585" w:rsidP="00037259">
      <w:pPr>
        <w:rPr>
          <w:rFonts w:ascii="Arial" w:hAnsi="Arial" w:cs="Arial"/>
          <w:sz w:val="22"/>
          <w:szCs w:val="22"/>
        </w:rPr>
      </w:pPr>
    </w:p>
    <w:p w:rsidR="00037259" w:rsidRPr="00037259" w:rsidRDefault="00037259" w:rsidP="00037259">
      <w:pPr>
        <w:rPr>
          <w:rFonts w:ascii="Arial" w:hAnsi="Arial" w:cs="Arial"/>
          <w:sz w:val="22"/>
          <w:szCs w:val="22"/>
        </w:rPr>
      </w:pPr>
    </w:p>
    <w:p w:rsidR="00037259" w:rsidRDefault="00037259">
      <w:pPr>
        <w:rPr>
          <w:rFonts w:ascii="Arial" w:eastAsia="Calibri" w:hAnsi="Arial" w:cs="Arial"/>
          <w:b/>
          <w:color w:val="206414"/>
          <w:sz w:val="32"/>
          <w:szCs w:val="32"/>
          <w:lang w:eastAsia="en-US"/>
        </w:rPr>
      </w:pPr>
    </w:p>
    <w:sectPr w:rsidR="00037259" w:rsidSect="00037259"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6B4" w:rsidRDefault="003C46B4">
      <w:r>
        <w:separator/>
      </w:r>
    </w:p>
  </w:endnote>
  <w:endnote w:type="continuationSeparator" w:id="0">
    <w:p w:rsidR="003C46B4" w:rsidRDefault="003C4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edra Sans Std Book">
    <w:altName w:val="Arial"/>
    <w:panose1 w:val="00000000000000000000"/>
    <w:charset w:val="00"/>
    <w:family w:val="swiss"/>
    <w:notTrueType/>
    <w:pitch w:val="variable"/>
    <w:sig w:usb0="00000001" w:usb1="00000033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0720514"/>
      <w:docPartObj>
        <w:docPartGallery w:val="Page Numbers (Bottom of Page)"/>
        <w:docPartUnique/>
      </w:docPartObj>
    </w:sdtPr>
    <w:sdtEndPr/>
    <w:sdtContent>
      <w:p w:rsidR="003C46B4" w:rsidRDefault="003C46B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6EE2">
          <w:rPr>
            <w:noProof/>
          </w:rPr>
          <w:t>18</w:t>
        </w:r>
        <w:r>
          <w:fldChar w:fldCharType="end"/>
        </w:r>
      </w:p>
    </w:sdtContent>
  </w:sdt>
  <w:p w:rsidR="003C46B4" w:rsidRDefault="003C46B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6B4" w:rsidRDefault="003C46B4">
      <w:r>
        <w:separator/>
      </w:r>
    </w:p>
  </w:footnote>
  <w:footnote w:type="continuationSeparator" w:id="0">
    <w:p w:rsidR="003C46B4" w:rsidRDefault="003C4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6B4" w:rsidRDefault="003C46B4">
    <w:pPr>
      <w:pStyle w:val="Encabezado"/>
      <w:keepNext/>
      <w:widowControl w:val="0"/>
      <w:ind w:left="-624" w:hanging="1077"/>
    </w:pPr>
    <w:r>
      <w:tab/>
    </w:r>
  </w:p>
  <w:tbl>
    <w:tblPr>
      <w:tblW w:w="10281" w:type="dxa"/>
      <w:tblInd w:w="-62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869"/>
      <w:gridCol w:w="2196"/>
      <w:gridCol w:w="412"/>
      <w:gridCol w:w="1804"/>
    </w:tblGrid>
    <w:tr w:rsidR="003C46B4" w:rsidRPr="003A13E3" w:rsidTr="00036821">
      <w:trPr>
        <w:trHeight w:val="771"/>
      </w:trPr>
      <w:tc>
        <w:tcPr>
          <w:tcW w:w="5869" w:type="dxa"/>
        </w:tcPr>
        <w:p w:rsidR="003C46B4" w:rsidRDefault="003C46B4">
          <w:pPr>
            <w:pStyle w:val="Encabezado"/>
            <w:keepNext/>
            <w:widowControl w:val="0"/>
          </w:pPr>
          <w:r>
            <w:rPr>
              <w:noProof/>
            </w:rPr>
            <w:drawing>
              <wp:inline distT="0" distB="0" distL="0" distR="0" wp14:anchorId="326F7132" wp14:editId="7856539E">
                <wp:extent cx="2838734" cy="573489"/>
                <wp:effectExtent l="0" t="0" r="0" b="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IGUAL A TI copi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40673" cy="573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6" w:type="dxa"/>
        </w:tcPr>
        <w:p w:rsidR="003C46B4" w:rsidRDefault="003C46B4">
          <w:pPr>
            <w:pStyle w:val="Encabezado"/>
            <w:keepNext/>
            <w:widowControl w:val="0"/>
            <w:rPr>
              <w:sz w:val="20"/>
              <w:u w:val="single"/>
            </w:rPr>
          </w:pPr>
        </w:p>
      </w:tc>
      <w:tc>
        <w:tcPr>
          <w:tcW w:w="2216" w:type="dxa"/>
          <w:gridSpan w:val="2"/>
        </w:tcPr>
        <w:p w:rsidR="003C46B4" w:rsidRPr="003A13E3" w:rsidRDefault="003C46B4" w:rsidP="00036821">
          <w:pPr>
            <w:pStyle w:val="Encabezado"/>
            <w:keepNext/>
            <w:widowControl w:val="0"/>
            <w:jc w:val="right"/>
            <w:rPr>
              <w:rFonts w:ascii="Arial" w:hAnsi="Arial" w:cs="Arial"/>
              <w:sz w:val="16"/>
              <w:szCs w:val="16"/>
            </w:rPr>
          </w:pPr>
        </w:p>
        <w:p w:rsidR="003C46B4" w:rsidRPr="003A13E3" w:rsidRDefault="003C46B4" w:rsidP="00036821">
          <w:pPr>
            <w:pStyle w:val="Encabezado"/>
            <w:keepNext/>
            <w:widowControl w:val="0"/>
            <w:jc w:val="right"/>
            <w:rPr>
              <w:rFonts w:ascii="Arial" w:hAnsi="Arial" w:cs="Arial"/>
              <w:b/>
              <w:sz w:val="16"/>
              <w:szCs w:val="16"/>
            </w:rPr>
          </w:pPr>
        </w:p>
        <w:p w:rsidR="003C46B4" w:rsidRPr="003A13E3" w:rsidRDefault="003C46B4" w:rsidP="00036821">
          <w:pPr>
            <w:pStyle w:val="Encabezado"/>
            <w:keepNext/>
            <w:widowControl w:val="0"/>
            <w:jc w:val="right"/>
            <w:rPr>
              <w:rFonts w:ascii="Arial" w:hAnsi="Arial" w:cs="Arial"/>
              <w:sz w:val="16"/>
              <w:szCs w:val="16"/>
            </w:rPr>
          </w:pPr>
          <w:r w:rsidRPr="003A13E3">
            <w:rPr>
              <w:rFonts w:ascii="Arial" w:hAnsi="Arial" w:cs="Arial"/>
              <w:sz w:val="16"/>
              <w:szCs w:val="16"/>
            </w:rPr>
            <w:t>C/ LUIS DE ULLOA 6</w:t>
          </w:r>
        </w:p>
        <w:p w:rsidR="003C46B4" w:rsidRPr="003A13E3" w:rsidRDefault="003C46B4" w:rsidP="00036821">
          <w:pPr>
            <w:pStyle w:val="Encabezado"/>
            <w:keepNext/>
            <w:widowControl w:val="0"/>
            <w:jc w:val="right"/>
            <w:rPr>
              <w:rFonts w:ascii="Arial" w:hAnsi="Arial" w:cs="Arial"/>
              <w:sz w:val="16"/>
              <w:szCs w:val="16"/>
            </w:rPr>
          </w:pPr>
          <w:r w:rsidRPr="003A13E3">
            <w:rPr>
              <w:rFonts w:ascii="Arial" w:hAnsi="Arial" w:cs="Arial"/>
              <w:sz w:val="16"/>
              <w:szCs w:val="16"/>
            </w:rPr>
            <w:t>26004 LOGROÑO</w:t>
          </w:r>
        </w:p>
        <w:p w:rsidR="003C46B4" w:rsidRPr="003A13E3" w:rsidRDefault="003C46B4" w:rsidP="00036821">
          <w:pPr>
            <w:pStyle w:val="Encabezado"/>
            <w:keepNext/>
            <w:widowControl w:val="0"/>
            <w:jc w:val="right"/>
            <w:rPr>
              <w:rFonts w:ascii="Arial" w:hAnsi="Arial" w:cs="Arial"/>
              <w:sz w:val="16"/>
              <w:szCs w:val="16"/>
            </w:rPr>
          </w:pPr>
          <w:r w:rsidRPr="003A13E3">
            <w:rPr>
              <w:rFonts w:ascii="Arial" w:hAnsi="Arial" w:cs="Arial"/>
              <w:sz w:val="16"/>
              <w:szCs w:val="16"/>
            </w:rPr>
            <w:t>941233600</w:t>
          </w:r>
        </w:p>
        <w:p w:rsidR="003C46B4" w:rsidRPr="003A13E3" w:rsidRDefault="003C46B4" w:rsidP="00036821">
          <w:pPr>
            <w:pStyle w:val="Encabezado"/>
            <w:keepNext/>
            <w:widowControl w:val="0"/>
            <w:jc w:val="right"/>
            <w:rPr>
              <w:rFonts w:ascii="Arial" w:hAnsi="Arial" w:cs="Arial"/>
              <w:sz w:val="16"/>
              <w:szCs w:val="16"/>
              <w:lang w:val="fr-FR"/>
            </w:rPr>
          </w:pPr>
          <w:r w:rsidRPr="003A13E3">
            <w:rPr>
              <w:rFonts w:ascii="Arial" w:hAnsi="Arial" w:cs="Arial"/>
              <w:sz w:val="16"/>
              <w:szCs w:val="16"/>
              <w:lang w:val="fr-FR"/>
            </w:rPr>
            <w:t>igualati@igualati.org</w:t>
          </w:r>
        </w:p>
      </w:tc>
    </w:tr>
    <w:tr w:rsidR="003C46B4" w:rsidRPr="00CB0142" w:rsidTr="00036821">
      <w:trPr>
        <w:trHeight w:val="148"/>
      </w:trPr>
      <w:tc>
        <w:tcPr>
          <w:tcW w:w="5869" w:type="dxa"/>
        </w:tcPr>
        <w:p w:rsidR="003C46B4" w:rsidRDefault="003C46B4">
          <w:pPr>
            <w:pStyle w:val="Encabezado"/>
            <w:keepNext/>
            <w:widowControl w:val="0"/>
            <w:rPr>
              <w:noProof/>
            </w:rPr>
          </w:pPr>
        </w:p>
      </w:tc>
      <w:tc>
        <w:tcPr>
          <w:tcW w:w="2608" w:type="dxa"/>
          <w:gridSpan w:val="2"/>
        </w:tcPr>
        <w:p w:rsidR="003C46B4" w:rsidRDefault="003C46B4">
          <w:pPr>
            <w:pStyle w:val="Encabezado"/>
            <w:keepNext/>
            <w:widowControl w:val="0"/>
            <w:rPr>
              <w:sz w:val="20"/>
              <w:u w:val="single"/>
            </w:rPr>
          </w:pPr>
        </w:p>
      </w:tc>
      <w:tc>
        <w:tcPr>
          <w:tcW w:w="1804" w:type="dxa"/>
        </w:tcPr>
        <w:p w:rsidR="003C46B4" w:rsidRPr="008F3C93" w:rsidRDefault="003C46B4" w:rsidP="008F3C93">
          <w:pPr>
            <w:pStyle w:val="Encabezado"/>
            <w:keepNext/>
            <w:widowControl w:val="0"/>
            <w:rPr>
              <w:rFonts w:ascii="Arial Narrow" w:hAnsi="Arial Narrow"/>
              <w:b/>
              <w:sz w:val="16"/>
            </w:rPr>
          </w:pPr>
        </w:p>
      </w:tc>
    </w:tr>
  </w:tbl>
  <w:p w:rsidR="003C46B4" w:rsidRPr="00C775CA" w:rsidRDefault="003C46B4">
    <w:pPr>
      <w:pStyle w:val="Encabezado"/>
      <w:keepNext/>
      <w:widowControl w:val="0"/>
      <w:ind w:left="-624" w:hanging="1077"/>
      <w:rPr>
        <w:b/>
        <w:lang w:val="fr-FR"/>
      </w:rPr>
    </w:pPr>
    <w:r w:rsidRPr="002810F1">
      <w:rPr>
        <w:lang w:val="fr-FR"/>
      </w:rPr>
      <w:tab/>
    </w:r>
    <w:r w:rsidRPr="002810F1">
      <w:rPr>
        <w:lang w:val="fr-FR"/>
      </w:rPr>
      <w:tab/>
    </w:r>
    <w:r w:rsidRPr="00C775CA">
      <w:rPr>
        <w:lang w:val="fr-FR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0E97"/>
    <w:multiLevelType w:val="hybridMultilevel"/>
    <w:tmpl w:val="CEFACF38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2594E79"/>
    <w:multiLevelType w:val="hybridMultilevel"/>
    <w:tmpl w:val="71BA72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3139F"/>
    <w:multiLevelType w:val="hybridMultilevel"/>
    <w:tmpl w:val="6FC66250"/>
    <w:lvl w:ilvl="0" w:tplc="B5A064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3422E2"/>
    <w:multiLevelType w:val="hybridMultilevel"/>
    <w:tmpl w:val="E6421A8A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A1E4E88"/>
    <w:multiLevelType w:val="hybridMultilevel"/>
    <w:tmpl w:val="6FC66250"/>
    <w:lvl w:ilvl="0" w:tplc="B5A064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404BB2"/>
    <w:multiLevelType w:val="hybridMultilevel"/>
    <w:tmpl w:val="8B409E1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739D1"/>
    <w:multiLevelType w:val="hybridMultilevel"/>
    <w:tmpl w:val="3FEA72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869E4"/>
    <w:multiLevelType w:val="hybridMultilevel"/>
    <w:tmpl w:val="4C1C64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72B74"/>
    <w:multiLevelType w:val="hybridMultilevel"/>
    <w:tmpl w:val="5AF0344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61D7846"/>
    <w:multiLevelType w:val="hybridMultilevel"/>
    <w:tmpl w:val="F4423E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A684C"/>
    <w:multiLevelType w:val="hybridMultilevel"/>
    <w:tmpl w:val="E75A26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925943"/>
    <w:multiLevelType w:val="hybridMultilevel"/>
    <w:tmpl w:val="57165CC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A4DBB"/>
    <w:multiLevelType w:val="hybridMultilevel"/>
    <w:tmpl w:val="729066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5485D"/>
    <w:multiLevelType w:val="hybridMultilevel"/>
    <w:tmpl w:val="D472DA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884042"/>
    <w:multiLevelType w:val="hybridMultilevel"/>
    <w:tmpl w:val="EFB0CD7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9640E9"/>
    <w:multiLevelType w:val="hybridMultilevel"/>
    <w:tmpl w:val="B61023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AE6BA8"/>
    <w:multiLevelType w:val="hybridMultilevel"/>
    <w:tmpl w:val="95763764"/>
    <w:lvl w:ilvl="0" w:tplc="0C0A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17" w15:restartNumberingAfterBreak="0">
    <w:nsid w:val="214B7A2C"/>
    <w:multiLevelType w:val="hybridMultilevel"/>
    <w:tmpl w:val="4288B100"/>
    <w:lvl w:ilvl="0" w:tplc="D7DCD064">
      <w:start w:val="2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 Narrow" w:eastAsia="Times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B1423D"/>
    <w:multiLevelType w:val="hybridMultilevel"/>
    <w:tmpl w:val="9BC41E8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552738"/>
    <w:multiLevelType w:val="hybridMultilevel"/>
    <w:tmpl w:val="1FE61D3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46A1F86"/>
    <w:multiLevelType w:val="hybridMultilevel"/>
    <w:tmpl w:val="C6BA85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AD2933"/>
    <w:multiLevelType w:val="hybridMultilevel"/>
    <w:tmpl w:val="AB626F44"/>
    <w:lvl w:ilvl="0" w:tplc="0C0A0003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 w15:restartNumberingAfterBreak="0">
    <w:nsid w:val="28870A55"/>
    <w:multiLevelType w:val="hybridMultilevel"/>
    <w:tmpl w:val="2F1CC89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8FC1711"/>
    <w:multiLevelType w:val="hybridMultilevel"/>
    <w:tmpl w:val="0FCC5FF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91D0022"/>
    <w:multiLevelType w:val="hybridMultilevel"/>
    <w:tmpl w:val="EE42FA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DC4945"/>
    <w:multiLevelType w:val="hybridMultilevel"/>
    <w:tmpl w:val="6FC66250"/>
    <w:lvl w:ilvl="0" w:tplc="B5A064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D10A5E"/>
    <w:multiLevelType w:val="hybridMultilevel"/>
    <w:tmpl w:val="CF18482E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3A9658BF"/>
    <w:multiLevelType w:val="hybridMultilevel"/>
    <w:tmpl w:val="B63E001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D300A82"/>
    <w:multiLevelType w:val="hybridMultilevel"/>
    <w:tmpl w:val="A5D8BB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560E94"/>
    <w:multiLevelType w:val="hybridMultilevel"/>
    <w:tmpl w:val="F468FC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4B9401C"/>
    <w:multiLevelType w:val="hybridMultilevel"/>
    <w:tmpl w:val="6496677A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9D0828"/>
    <w:multiLevelType w:val="hybridMultilevel"/>
    <w:tmpl w:val="413056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94766BE"/>
    <w:multiLevelType w:val="hybridMultilevel"/>
    <w:tmpl w:val="AE965D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A865E1"/>
    <w:multiLevelType w:val="hybridMultilevel"/>
    <w:tmpl w:val="67A245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8CA0A8B"/>
    <w:multiLevelType w:val="hybridMultilevel"/>
    <w:tmpl w:val="420054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AB14F0"/>
    <w:multiLevelType w:val="hybridMultilevel"/>
    <w:tmpl w:val="EF74C88A"/>
    <w:lvl w:ilvl="0" w:tplc="0C0A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17D3892"/>
    <w:multiLevelType w:val="hybridMultilevel"/>
    <w:tmpl w:val="D7D499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67526E"/>
    <w:multiLevelType w:val="hybridMultilevel"/>
    <w:tmpl w:val="051ECC64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952F79"/>
    <w:multiLevelType w:val="multilevel"/>
    <w:tmpl w:val="EE5275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65F23910"/>
    <w:multiLevelType w:val="hybridMultilevel"/>
    <w:tmpl w:val="D638A6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076439"/>
    <w:multiLevelType w:val="hybridMultilevel"/>
    <w:tmpl w:val="343897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965950"/>
    <w:multiLevelType w:val="hybridMultilevel"/>
    <w:tmpl w:val="60527F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F676F3"/>
    <w:multiLevelType w:val="hybridMultilevel"/>
    <w:tmpl w:val="13F0280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DF712C"/>
    <w:multiLevelType w:val="hybridMultilevel"/>
    <w:tmpl w:val="0DC0F17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380976"/>
    <w:multiLevelType w:val="hybridMultilevel"/>
    <w:tmpl w:val="C7AA57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9F6E2F"/>
    <w:multiLevelType w:val="hybridMultilevel"/>
    <w:tmpl w:val="8318A65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2D4336"/>
    <w:multiLevelType w:val="hybridMultilevel"/>
    <w:tmpl w:val="551CA1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2A4612"/>
    <w:multiLevelType w:val="hybridMultilevel"/>
    <w:tmpl w:val="6FC66250"/>
    <w:lvl w:ilvl="0" w:tplc="B5A064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9EE7A16"/>
    <w:multiLevelType w:val="hybridMultilevel"/>
    <w:tmpl w:val="2376F2C4"/>
    <w:lvl w:ilvl="0" w:tplc="D4AC5F8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874DAA"/>
    <w:multiLevelType w:val="hybridMultilevel"/>
    <w:tmpl w:val="8F8461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1"/>
  </w:num>
  <w:num w:numId="3">
    <w:abstractNumId w:val="24"/>
  </w:num>
  <w:num w:numId="4">
    <w:abstractNumId w:val="39"/>
  </w:num>
  <w:num w:numId="5">
    <w:abstractNumId w:val="46"/>
  </w:num>
  <w:num w:numId="6">
    <w:abstractNumId w:val="34"/>
  </w:num>
  <w:num w:numId="7">
    <w:abstractNumId w:val="0"/>
  </w:num>
  <w:num w:numId="8">
    <w:abstractNumId w:val="44"/>
  </w:num>
  <w:num w:numId="9">
    <w:abstractNumId w:val="1"/>
  </w:num>
  <w:num w:numId="10">
    <w:abstractNumId w:val="7"/>
  </w:num>
  <w:num w:numId="11">
    <w:abstractNumId w:val="36"/>
  </w:num>
  <w:num w:numId="12">
    <w:abstractNumId w:val="40"/>
  </w:num>
  <w:num w:numId="13">
    <w:abstractNumId w:val="26"/>
  </w:num>
  <w:num w:numId="14">
    <w:abstractNumId w:val="38"/>
  </w:num>
  <w:num w:numId="15">
    <w:abstractNumId w:val="23"/>
  </w:num>
  <w:num w:numId="16">
    <w:abstractNumId w:val="25"/>
  </w:num>
  <w:num w:numId="17">
    <w:abstractNumId w:val="2"/>
  </w:num>
  <w:num w:numId="18">
    <w:abstractNumId w:val="47"/>
  </w:num>
  <w:num w:numId="19">
    <w:abstractNumId w:val="4"/>
  </w:num>
  <w:num w:numId="20">
    <w:abstractNumId w:val="20"/>
  </w:num>
  <w:num w:numId="21">
    <w:abstractNumId w:val="19"/>
  </w:num>
  <w:num w:numId="22">
    <w:abstractNumId w:val="10"/>
  </w:num>
  <w:num w:numId="23">
    <w:abstractNumId w:val="16"/>
  </w:num>
  <w:num w:numId="24">
    <w:abstractNumId w:val="33"/>
  </w:num>
  <w:num w:numId="25">
    <w:abstractNumId w:val="48"/>
  </w:num>
  <w:num w:numId="26">
    <w:abstractNumId w:val="32"/>
  </w:num>
  <w:num w:numId="27">
    <w:abstractNumId w:val="8"/>
  </w:num>
  <w:num w:numId="28">
    <w:abstractNumId w:val="28"/>
  </w:num>
  <w:num w:numId="29">
    <w:abstractNumId w:val="12"/>
  </w:num>
  <w:num w:numId="30">
    <w:abstractNumId w:val="22"/>
  </w:num>
  <w:num w:numId="31">
    <w:abstractNumId w:val="6"/>
  </w:num>
  <w:num w:numId="32">
    <w:abstractNumId w:val="9"/>
  </w:num>
  <w:num w:numId="33">
    <w:abstractNumId w:val="15"/>
  </w:num>
  <w:num w:numId="34">
    <w:abstractNumId w:val="27"/>
  </w:num>
  <w:num w:numId="35">
    <w:abstractNumId w:val="49"/>
  </w:num>
  <w:num w:numId="36">
    <w:abstractNumId w:val="31"/>
  </w:num>
  <w:num w:numId="37">
    <w:abstractNumId w:val="13"/>
  </w:num>
  <w:num w:numId="38">
    <w:abstractNumId w:val="37"/>
  </w:num>
  <w:num w:numId="39">
    <w:abstractNumId w:val="29"/>
  </w:num>
  <w:num w:numId="40">
    <w:abstractNumId w:val="11"/>
  </w:num>
  <w:num w:numId="41">
    <w:abstractNumId w:val="35"/>
  </w:num>
  <w:num w:numId="42">
    <w:abstractNumId w:val="43"/>
  </w:num>
  <w:num w:numId="43">
    <w:abstractNumId w:val="3"/>
  </w:num>
  <w:num w:numId="44">
    <w:abstractNumId w:val="21"/>
  </w:num>
  <w:num w:numId="45">
    <w:abstractNumId w:val="14"/>
  </w:num>
  <w:num w:numId="46">
    <w:abstractNumId w:val="18"/>
  </w:num>
  <w:num w:numId="47">
    <w:abstractNumId w:val="45"/>
  </w:num>
  <w:num w:numId="48">
    <w:abstractNumId w:val="30"/>
  </w:num>
  <w:num w:numId="49">
    <w:abstractNumId w:val="42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9CD"/>
    <w:rsid w:val="000044E0"/>
    <w:rsid w:val="00006F30"/>
    <w:rsid w:val="0000798D"/>
    <w:rsid w:val="00013F6B"/>
    <w:rsid w:val="00016316"/>
    <w:rsid w:val="000255E6"/>
    <w:rsid w:val="00035D67"/>
    <w:rsid w:val="00036821"/>
    <w:rsid w:val="00037259"/>
    <w:rsid w:val="00042A4D"/>
    <w:rsid w:val="00042E4F"/>
    <w:rsid w:val="00043E95"/>
    <w:rsid w:val="00057F31"/>
    <w:rsid w:val="000703EE"/>
    <w:rsid w:val="000714FB"/>
    <w:rsid w:val="00080177"/>
    <w:rsid w:val="0009264E"/>
    <w:rsid w:val="0009310C"/>
    <w:rsid w:val="00094024"/>
    <w:rsid w:val="000A1E14"/>
    <w:rsid w:val="000A21B0"/>
    <w:rsid w:val="000A6B49"/>
    <w:rsid w:val="000B0585"/>
    <w:rsid w:val="000B431B"/>
    <w:rsid w:val="000B524F"/>
    <w:rsid w:val="000C03FC"/>
    <w:rsid w:val="000C698A"/>
    <w:rsid w:val="000D1A96"/>
    <w:rsid w:val="000D4692"/>
    <w:rsid w:val="000E3408"/>
    <w:rsid w:val="000E38C5"/>
    <w:rsid w:val="000E6320"/>
    <w:rsid w:val="000F03B9"/>
    <w:rsid w:val="000F060C"/>
    <w:rsid w:val="000F22F7"/>
    <w:rsid w:val="000F416C"/>
    <w:rsid w:val="00107525"/>
    <w:rsid w:val="00115659"/>
    <w:rsid w:val="001319E0"/>
    <w:rsid w:val="001362E0"/>
    <w:rsid w:val="001414F0"/>
    <w:rsid w:val="00141B43"/>
    <w:rsid w:val="00144123"/>
    <w:rsid w:val="00144237"/>
    <w:rsid w:val="00157890"/>
    <w:rsid w:val="00164ED0"/>
    <w:rsid w:val="001668A9"/>
    <w:rsid w:val="00174BF7"/>
    <w:rsid w:val="001765B7"/>
    <w:rsid w:val="00177930"/>
    <w:rsid w:val="001B7022"/>
    <w:rsid w:val="001C1527"/>
    <w:rsid w:val="001C6591"/>
    <w:rsid w:val="001C6A84"/>
    <w:rsid w:val="001D1378"/>
    <w:rsid w:val="001D3943"/>
    <w:rsid w:val="001D4D4B"/>
    <w:rsid w:val="001D7112"/>
    <w:rsid w:val="001D7BC1"/>
    <w:rsid w:val="001E0135"/>
    <w:rsid w:val="001F1678"/>
    <w:rsid w:val="001F4EB2"/>
    <w:rsid w:val="001F4F24"/>
    <w:rsid w:val="00204C05"/>
    <w:rsid w:val="00210C59"/>
    <w:rsid w:val="00212FA1"/>
    <w:rsid w:val="002154EA"/>
    <w:rsid w:val="00217870"/>
    <w:rsid w:val="0023627C"/>
    <w:rsid w:val="0024252B"/>
    <w:rsid w:val="00245E27"/>
    <w:rsid w:val="002470CA"/>
    <w:rsid w:val="00251F93"/>
    <w:rsid w:val="00257855"/>
    <w:rsid w:val="00265A42"/>
    <w:rsid w:val="002810F1"/>
    <w:rsid w:val="00285E81"/>
    <w:rsid w:val="00293846"/>
    <w:rsid w:val="002A2C8B"/>
    <w:rsid w:val="002A3649"/>
    <w:rsid w:val="002A6EB2"/>
    <w:rsid w:val="002B541D"/>
    <w:rsid w:val="002B7067"/>
    <w:rsid w:val="002C0163"/>
    <w:rsid w:val="002C5EDC"/>
    <w:rsid w:val="002D5F67"/>
    <w:rsid w:val="002E5389"/>
    <w:rsid w:val="002F03F6"/>
    <w:rsid w:val="003004EE"/>
    <w:rsid w:val="00312079"/>
    <w:rsid w:val="003247DA"/>
    <w:rsid w:val="00334ADE"/>
    <w:rsid w:val="003350FE"/>
    <w:rsid w:val="00335D0E"/>
    <w:rsid w:val="00335DB0"/>
    <w:rsid w:val="003413D6"/>
    <w:rsid w:val="00341AFB"/>
    <w:rsid w:val="0034290E"/>
    <w:rsid w:val="00342DA7"/>
    <w:rsid w:val="00352FC4"/>
    <w:rsid w:val="00353332"/>
    <w:rsid w:val="00353F52"/>
    <w:rsid w:val="00355502"/>
    <w:rsid w:val="00367F3D"/>
    <w:rsid w:val="0037114B"/>
    <w:rsid w:val="003719E2"/>
    <w:rsid w:val="00375600"/>
    <w:rsid w:val="00392A55"/>
    <w:rsid w:val="003A13C0"/>
    <w:rsid w:val="003A13E3"/>
    <w:rsid w:val="003A1A1D"/>
    <w:rsid w:val="003A32C9"/>
    <w:rsid w:val="003A399C"/>
    <w:rsid w:val="003A52FF"/>
    <w:rsid w:val="003B1293"/>
    <w:rsid w:val="003B2257"/>
    <w:rsid w:val="003B4EEB"/>
    <w:rsid w:val="003C46B4"/>
    <w:rsid w:val="003D0622"/>
    <w:rsid w:val="003D1262"/>
    <w:rsid w:val="003D1631"/>
    <w:rsid w:val="003E59FF"/>
    <w:rsid w:val="003F54AD"/>
    <w:rsid w:val="003F7AFD"/>
    <w:rsid w:val="004034C3"/>
    <w:rsid w:val="00403C33"/>
    <w:rsid w:val="004161B0"/>
    <w:rsid w:val="00416A62"/>
    <w:rsid w:val="004174C6"/>
    <w:rsid w:val="00430933"/>
    <w:rsid w:val="00431461"/>
    <w:rsid w:val="00433219"/>
    <w:rsid w:val="00434E60"/>
    <w:rsid w:val="00441491"/>
    <w:rsid w:val="00441546"/>
    <w:rsid w:val="004532F0"/>
    <w:rsid w:val="0045601D"/>
    <w:rsid w:val="00463A55"/>
    <w:rsid w:val="004650D6"/>
    <w:rsid w:val="0046764D"/>
    <w:rsid w:val="0047584B"/>
    <w:rsid w:val="0048070E"/>
    <w:rsid w:val="004815D7"/>
    <w:rsid w:val="004818EF"/>
    <w:rsid w:val="004904A0"/>
    <w:rsid w:val="004923B5"/>
    <w:rsid w:val="004A0BEB"/>
    <w:rsid w:val="004A50A2"/>
    <w:rsid w:val="004A6E5B"/>
    <w:rsid w:val="004A7BB7"/>
    <w:rsid w:val="004C3E2A"/>
    <w:rsid w:val="004C4B2D"/>
    <w:rsid w:val="004C7055"/>
    <w:rsid w:val="004D2D11"/>
    <w:rsid w:val="004E15A7"/>
    <w:rsid w:val="004E2E17"/>
    <w:rsid w:val="004E73B9"/>
    <w:rsid w:val="004F2075"/>
    <w:rsid w:val="004F314F"/>
    <w:rsid w:val="004F5A29"/>
    <w:rsid w:val="005009CD"/>
    <w:rsid w:val="00517191"/>
    <w:rsid w:val="0053498E"/>
    <w:rsid w:val="005352D5"/>
    <w:rsid w:val="0054041D"/>
    <w:rsid w:val="00540E29"/>
    <w:rsid w:val="00540F37"/>
    <w:rsid w:val="0054699D"/>
    <w:rsid w:val="005501AD"/>
    <w:rsid w:val="00575C04"/>
    <w:rsid w:val="005772E5"/>
    <w:rsid w:val="00580DE1"/>
    <w:rsid w:val="00584150"/>
    <w:rsid w:val="00591C4E"/>
    <w:rsid w:val="00595636"/>
    <w:rsid w:val="00597394"/>
    <w:rsid w:val="005A2879"/>
    <w:rsid w:val="005A5E46"/>
    <w:rsid w:val="005B164F"/>
    <w:rsid w:val="005B59C6"/>
    <w:rsid w:val="005B613F"/>
    <w:rsid w:val="005B7671"/>
    <w:rsid w:val="005B784F"/>
    <w:rsid w:val="005D32BB"/>
    <w:rsid w:val="005D7F31"/>
    <w:rsid w:val="005E1D66"/>
    <w:rsid w:val="005E306F"/>
    <w:rsid w:val="005F3316"/>
    <w:rsid w:val="005F6A73"/>
    <w:rsid w:val="00601F0E"/>
    <w:rsid w:val="0062154F"/>
    <w:rsid w:val="006229CE"/>
    <w:rsid w:val="006235C0"/>
    <w:rsid w:val="00624A26"/>
    <w:rsid w:val="00635DB1"/>
    <w:rsid w:val="006379F0"/>
    <w:rsid w:val="00642FD1"/>
    <w:rsid w:val="0064308D"/>
    <w:rsid w:val="00667CAA"/>
    <w:rsid w:val="00672D63"/>
    <w:rsid w:val="00674632"/>
    <w:rsid w:val="00682DE6"/>
    <w:rsid w:val="006930E6"/>
    <w:rsid w:val="00695018"/>
    <w:rsid w:val="006971CF"/>
    <w:rsid w:val="006A12ED"/>
    <w:rsid w:val="006A1F00"/>
    <w:rsid w:val="006B4CE2"/>
    <w:rsid w:val="006D4D0B"/>
    <w:rsid w:val="006E1F23"/>
    <w:rsid w:val="006E5854"/>
    <w:rsid w:val="006E64A4"/>
    <w:rsid w:val="006E721C"/>
    <w:rsid w:val="006F5928"/>
    <w:rsid w:val="006F59BE"/>
    <w:rsid w:val="006F65C8"/>
    <w:rsid w:val="00717C5E"/>
    <w:rsid w:val="00726A02"/>
    <w:rsid w:val="007301B1"/>
    <w:rsid w:val="00731792"/>
    <w:rsid w:val="007348A0"/>
    <w:rsid w:val="00737FD3"/>
    <w:rsid w:val="00754357"/>
    <w:rsid w:val="007576BE"/>
    <w:rsid w:val="0076159C"/>
    <w:rsid w:val="007630EF"/>
    <w:rsid w:val="0076656D"/>
    <w:rsid w:val="007703F8"/>
    <w:rsid w:val="00770F49"/>
    <w:rsid w:val="00771789"/>
    <w:rsid w:val="00772AB2"/>
    <w:rsid w:val="00773ACD"/>
    <w:rsid w:val="00780A1C"/>
    <w:rsid w:val="007A31D2"/>
    <w:rsid w:val="007B08CB"/>
    <w:rsid w:val="007B32CA"/>
    <w:rsid w:val="007C1BA9"/>
    <w:rsid w:val="007D556A"/>
    <w:rsid w:val="007D5C97"/>
    <w:rsid w:val="007E09F7"/>
    <w:rsid w:val="007E3023"/>
    <w:rsid w:val="007F27B4"/>
    <w:rsid w:val="007F35F3"/>
    <w:rsid w:val="007F46BA"/>
    <w:rsid w:val="00802B82"/>
    <w:rsid w:val="0080386D"/>
    <w:rsid w:val="00804099"/>
    <w:rsid w:val="008060C9"/>
    <w:rsid w:val="00810B43"/>
    <w:rsid w:val="00811EDE"/>
    <w:rsid w:val="0081356C"/>
    <w:rsid w:val="00815FE6"/>
    <w:rsid w:val="0082090B"/>
    <w:rsid w:val="0082240F"/>
    <w:rsid w:val="0083367E"/>
    <w:rsid w:val="008352A7"/>
    <w:rsid w:val="008364D3"/>
    <w:rsid w:val="00844055"/>
    <w:rsid w:val="00855DCD"/>
    <w:rsid w:val="00856EE2"/>
    <w:rsid w:val="00871031"/>
    <w:rsid w:val="00874358"/>
    <w:rsid w:val="00877497"/>
    <w:rsid w:val="00894C73"/>
    <w:rsid w:val="008A180A"/>
    <w:rsid w:val="008A1947"/>
    <w:rsid w:val="008A26DD"/>
    <w:rsid w:val="008A70B2"/>
    <w:rsid w:val="008B1C69"/>
    <w:rsid w:val="008B222A"/>
    <w:rsid w:val="008B31D0"/>
    <w:rsid w:val="008C37C8"/>
    <w:rsid w:val="008D65DE"/>
    <w:rsid w:val="008D7297"/>
    <w:rsid w:val="008E01BF"/>
    <w:rsid w:val="008E12BB"/>
    <w:rsid w:val="008E7534"/>
    <w:rsid w:val="008F3C93"/>
    <w:rsid w:val="008F5AFA"/>
    <w:rsid w:val="00910A66"/>
    <w:rsid w:val="00915D94"/>
    <w:rsid w:val="00920C21"/>
    <w:rsid w:val="0092441A"/>
    <w:rsid w:val="009318A1"/>
    <w:rsid w:val="00933A45"/>
    <w:rsid w:val="00935A67"/>
    <w:rsid w:val="00936288"/>
    <w:rsid w:val="00957F0B"/>
    <w:rsid w:val="009625BB"/>
    <w:rsid w:val="00962CD4"/>
    <w:rsid w:val="0097453E"/>
    <w:rsid w:val="00980113"/>
    <w:rsid w:val="009830E9"/>
    <w:rsid w:val="00987624"/>
    <w:rsid w:val="00991E62"/>
    <w:rsid w:val="00995820"/>
    <w:rsid w:val="009A7745"/>
    <w:rsid w:val="009B2234"/>
    <w:rsid w:val="009B62FF"/>
    <w:rsid w:val="009B65B1"/>
    <w:rsid w:val="009C0805"/>
    <w:rsid w:val="009D0D58"/>
    <w:rsid w:val="009E048E"/>
    <w:rsid w:val="009E110F"/>
    <w:rsid w:val="009E24E9"/>
    <w:rsid w:val="009E32BB"/>
    <w:rsid w:val="00A0426A"/>
    <w:rsid w:val="00A15D26"/>
    <w:rsid w:val="00A21924"/>
    <w:rsid w:val="00A3310B"/>
    <w:rsid w:val="00A37B83"/>
    <w:rsid w:val="00A4115F"/>
    <w:rsid w:val="00A43776"/>
    <w:rsid w:val="00A43BE2"/>
    <w:rsid w:val="00A476CE"/>
    <w:rsid w:val="00A52D9F"/>
    <w:rsid w:val="00A60020"/>
    <w:rsid w:val="00A65B75"/>
    <w:rsid w:val="00A70118"/>
    <w:rsid w:val="00A71408"/>
    <w:rsid w:val="00A74339"/>
    <w:rsid w:val="00A75F38"/>
    <w:rsid w:val="00A8255E"/>
    <w:rsid w:val="00A8348F"/>
    <w:rsid w:val="00A909B0"/>
    <w:rsid w:val="00A94A2E"/>
    <w:rsid w:val="00AA0F6E"/>
    <w:rsid w:val="00AA2414"/>
    <w:rsid w:val="00AB7F52"/>
    <w:rsid w:val="00AC55E9"/>
    <w:rsid w:val="00AD050B"/>
    <w:rsid w:val="00AD0F02"/>
    <w:rsid w:val="00AD67A1"/>
    <w:rsid w:val="00AF36B5"/>
    <w:rsid w:val="00AF3929"/>
    <w:rsid w:val="00B016A6"/>
    <w:rsid w:val="00B01788"/>
    <w:rsid w:val="00B02C1C"/>
    <w:rsid w:val="00B22592"/>
    <w:rsid w:val="00B2310B"/>
    <w:rsid w:val="00B246F5"/>
    <w:rsid w:val="00B3423F"/>
    <w:rsid w:val="00B34EF7"/>
    <w:rsid w:val="00B35116"/>
    <w:rsid w:val="00B3634F"/>
    <w:rsid w:val="00B365E2"/>
    <w:rsid w:val="00B62300"/>
    <w:rsid w:val="00B77D28"/>
    <w:rsid w:val="00B83A63"/>
    <w:rsid w:val="00B96CAD"/>
    <w:rsid w:val="00BA0AA5"/>
    <w:rsid w:val="00BA1F5F"/>
    <w:rsid w:val="00BA2412"/>
    <w:rsid w:val="00BA28ED"/>
    <w:rsid w:val="00BA2F17"/>
    <w:rsid w:val="00BB0DF4"/>
    <w:rsid w:val="00BC5BD4"/>
    <w:rsid w:val="00BC646E"/>
    <w:rsid w:val="00BC6642"/>
    <w:rsid w:val="00BD1EF7"/>
    <w:rsid w:val="00BD559F"/>
    <w:rsid w:val="00BD798C"/>
    <w:rsid w:val="00BE3E1E"/>
    <w:rsid w:val="00BF190E"/>
    <w:rsid w:val="00BF4524"/>
    <w:rsid w:val="00BF4A76"/>
    <w:rsid w:val="00BF5DB7"/>
    <w:rsid w:val="00BF6244"/>
    <w:rsid w:val="00C00FCB"/>
    <w:rsid w:val="00C06778"/>
    <w:rsid w:val="00C151F9"/>
    <w:rsid w:val="00C16E10"/>
    <w:rsid w:val="00C17959"/>
    <w:rsid w:val="00C24485"/>
    <w:rsid w:val="00C265BC"/>
    <w:rsid w:val="00C3358D"/>
    <w:rsid w:val="00C3483D"/>
    <w:rsid w:val="00C42CC8"/>
    <w:rsid w:val="00C5235E"/>
    <w:rsid w:val="00C52F58"/>
    <w:rsid w:val="00C55ECC"/>
    <w:rsid w:val="00C62368"/>
    <w:rsid w:val="00C63177"/>
    <w:rsid w:val="00C661BE"/>
    <w:rsid w:val="00C7566A"/>
    <w:rsid w:val="00C775CA"/>
    <w:rsid w:val="00C80A63"/>
    <w:rsid w:val="00C92CE0"/>
    <w:rsid w:val="00C965D5"/>
    <w:rsid w:val="00CA3AF1"/>
    <w:rsid w:val="00CB0142"/>
    <w:rsid w:val="00CB05BD"/>
    <w:rsid w:val="00CB7710"/>
    <w:rsid w:val="00CB7A23"/>
    <w:rsid w:val="00CC6D32"/>
    <w:rsid w:val="00CD1228"/>
    <w:rsid w:val="00CE00E1"/>
    <w:rsid w:val="00CE0877"/>
    <w:rsid w:val="00CE3B14"/>
    <w:rsid w:val="00CF5622"/>
    <w:rsid w:val="00CF6276"/>
    <w:rsid w:val="00D02B0F"/>
    <w:rsid w:val="00D06333"/>
    <w:rsid w:val="00D165E0"/>
    <w:rsid w:val="00D2395D"/>
    <w:rsid w:val="00D50479"/>
    <w:rsid w:val="00D6729F"/>
    <w:rsid w:val="00D72B06"/>
    <w:rsid w:val="00D732F2"/>
    <w:rsid w:val="00D7490C"/>
    <w:rsid w:val="00D774EF"/>
    <w:rsid w:val="00D8583E"/>
    <w:rsid w:val="00D86D4F"/>
    <w:rsid w:val="00D91884"/>
    <w:rsid w:val="00D928EB"/>
    <w:rsid w:val="00D96DBF"/>
    <w:rsid w:val="00DA21B3"/>
    <w:rsid w:val="00DB34DF"/>
    <w:rsid w:val="00DB3F4F"/>
    <w:rsid w:val="00DB481A"/>
    <w:rsid w:val="00DB53FE"/>
    <w:rsid w:val="00DC16E1"/>
    <w:rsid w:val="00DE0034"/>
    <w:rsid w:val="00DE04FC"/>
    <w:rsid w:val="00DE2288"/>
    <w:rsid w:val="00DE7F13"/>
    <w:rsid w:val="00DF28FE"/>
    <w:rsid w:val="00DF6E7E"/>
    <w:rsid w:val="00E02382"/>
    <w:rsid w:val="00E103DC"/>
    <w:rsid w:val="00E109B3"/>
    <w:rsid w:val="00E1451C"/>
    <w:rsid w:val="00E21197"/>
    <w:rsid w:val="00E224DA"/>
    <w:rsid w:val="00E5703E"/>
    <w:rsid w:val="00E60862"/>
    <w:rsid w:val="00E6293B"/>
    <w:rsid w:val="00E751D5"/>
    <w:rsid w:val="00E773DC"/>
    <w:rsid w:val="00E82AC4"/>
    <w:rsid w:val="00E8458B"/>
    <w:rsid w:val="00E85A62"/>
    <w:rsid w:val="00E96E75"/>
    <w:rsid w:val="00EA23EA"/>
    <w:rsid w:val="00EA3D52"/>
    <w:rsid w:val="00EB38DA"/>
    <w:rsid w:val="00EB443F"/>
    <w:rsid w:val="00EB5B1F"/>
    <w:rsid w:val="00EC3970"/>
    <w:rsid w:val="00EC3CEB"/>
    <w:rsid w:val="00ED5A1F"/>
    <w:rsid w:val="00ED69FA"/>
    <w:rsid w:val="00ED7E9F"/>
    <w:rsid w:val="00EE5F7F"/>
    <w:rsid w:val="00EF12C5"/>
    <w:rsid w:val="00F004E4"/>
    <w:rsid w:val="00F072BF"/>
    <w:rsid w:val="00F21AD0"/>
    <w:rsid w:val="00F339E1"/>
    <w:rsid w:val="00F3738F"/>
    <w:rsid w:val="00F37587"/>
    <w:rsid w:val="00F461FD"/>
    <w:rsid w:val="00F4681F"/>
    <w:rsid w:val="00F556A8"/>
    <w:rsid w:val="00F63859"/>
    <w:rsid w:val="00F66AD7"/>
    <w:rsid w:val="00F80773"/>
    <w:rsid w:val="00F83DE5"/>
    <w:rsid w:val="00F8763B"/>
    <w:rsid w:val="00FA30E3"/>
    <w:rsid w:val="00FB250E"/>
    <w:rsid w:val="00FB2F5E"/>
    <w:rsid w:val="00FB533C"/>
    <w:rsid w:val="00FB6E3D"/>
    <w:rsid w:val="00FB7B35"/>
    <w:rsid w:val="00FC00CD"/>
    <w:rsid w:val="00FC2D95"/>
    <w:rsid w:val="00FD2E6B"/>
    <w:rsid w:val="00FE718F"/>
    <w:rsid w:val="00FE7202"/>
    <w:rsid w:val="00FE7A96"/>
    <w:rsid w:val="00FF0B37"/>
    <w:rsid w:val="00FF5CCD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49"/>
    <o:shapelayout v:ext="edit">
      <o:idmap v:ext="edit" data="1"/>
    </o:shapelayout>
  </w:shapeDefaults>
  <w:decimalSymbol w:val=","/>
  <w:listSeparator w:val=";"/>
  <w14:docId w14:val="2965BAFD"/>
  <w15:docId w15:val="{3B4A8168-84B2-464A-882D-C5521805F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Cs w:val="20"/>
      <w:lang w:val="es-ES_tradnl"/>
    </w:rPr>
  </w:style>
  <w:style w:type="paragraph" w:styleId="Ttulo3">
    <w:name w:val="heading 3"/>
    <w:basedOn w:val="Normal"/>
    <w:next w:val="Normal"/>
    <w:link w:val="Ttulo3Car"/>
    <w:unhideWhenUsed/>
    <w:qFormat/>
    <w:rsid w:val="00D8583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both"/>
    </w:pPr>
    <w:rPr>
      <w:szCs w:val="20"/>
      <w:lang w:val="es-ES_tradnl"/>
    </w:rPr>
  </w:style>
  <w:style w:type="paragraph" w:styleId="Sangradetextonormal">
    <w:name w:val="Body Text Indent"/>
    <w:basedOn w:val="Normal"/>
    <w:pPr>
      <w:ind w:left="567"/>
    </w:pPr>
    <w:rPr>
      <w:szCs w:val="20"/>
      <w:lang w:val="es-ES_tradnl"/>
    </w:rPr>
  </w:style>
  <w:style w:type="paragraph" w:styleId="Textoindependiente2">
    <w:name w:val="Body Text 2"/>
    <w:basedOn w:val="Normal"/>
    <w:rsid w:val="00BA1F5F"/>
    <w:pPr>
      <w:spacing w:after="120" w:line="480" w:lineRule="auto"/>
    </w:pPr>
  </w:style>
  <w:style w:type="paragraph" w:styleId="Textodeglobo">
    <w:name w:val="Balloon Text"/>
    <w:basedOn w:val="Normal"/>
    <w:link w:val="TextodegloboCar"/>
    <w:rsid w:val="002A364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A364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2A364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nculo">
    <w:name w:val="Hyperlink"/>
    <w:basedOn w:val="Fuentedeprrafopredeter"/>
    <w:rsid w:val="002B541D"/>
    <w:rPr>
      <w:color w:val="0000FF" w:themeColor="hyperlink"/>
      <w:u w:val="single"/>
    </w:rPr>
  </w:style>
  <w:style w:type="table" w:styleId="Tablaconcuadrcula">
    <w:name w:val="Table Grid"/>
    <w:basedOn w:val="Tablanormal"/>
    <w:rsid w:val="00B83A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34E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1">
    <w:name w:val="Texto 1"/>
    <w:basedOn w:val="Encabezado"/>
    <w:rsid w:val="0054041D"/>
    <w:pPr>
      <w:tabs>
        <w:tab w:val="clear" w:pos="4252"/>
        <w:tab w:val="clear" w:pos="8504"/>
      </w:tabs>
      <w:spacing w:before="100" w:after="100"/>
      <w:jc w:val="both"/>
    </w:pPr>
    <w:rPr>
      <w:rFonts w:ascii="Tahoma" w:hAnsi="Tahoma" w:cs="Tahoma"/>
      <w:noProof/>
      <w:sz w:val="20"/>
      <w:szCs w:val="20"/>
      <w:lang w:val="ca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E1F23"/>
    <w:rPr>
      <w:sz w:val="24"/>
      <w:szCs w:val="24"/>
    </w:rPr>
  </w:style>
  <w:style w:type="character" w:customStyle="1" w:styleId="Ttulo3Car">
    <w:name w:val="Título 3 Car"/>
    <w:basedOn w:val="Fuentedeprrafopredeter"/>
    <w:link w:val="Ttulo3"/>
    <w:rsid w:val="00D8583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ndnotes.xml" Type="http://schemas.openxmlformats.org/officeDocument/2006/relationships/endnotes"/><Relationship Id="rId11" Target="media/image1.jpeg" Type="http://schemas.openxmlformats.org/officeDocument/2006/relationships/image"/><Relationship Id="rId12" Target="media/image2.png" Type="http://schemas.openxmlformats.org/officeDocument/2006/relationships/image"/><Relationship Id="rId13" Target="media/image3.png" Type="http://schemas.openxmlformats.org/officeDocument/2006/relationships/image"/><Relationship Id="rId14" Target="media/image4.jpeg" Type="http://schemas.openxmlformats.org/officeDocument/2006/relationships/image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media/image7.png" Type="http://schemas.openxmlformats.org/officeDocument/2006/relationships/image"/><Relationship Id="rId18" Target="media/image8.png" Type="http://schemas.openxmlformats.org/officeDocument/2006/relationships/image"/><Relationship Id="rId19" Target="media/image9.png" Type="http://schemas.openxmlformats.org/officeDocument/2006/relationships/image"/><Relationship Id="rId2" Target="../customXml/item2.xml" Type="http://schemas.openxmlformats.org/officeDocument/2006/relationships/customXml"/><Relationship Id="rId20" Target="media/image10.png" Type="http://schemas.openxmlformats.org/officeDocument/2006/relationships/image"/><Relationship Id="rId21" Target="media/image11.png" Type="http://schemas.openxmlformats.org/officeDocument/2006/relationships/image"/><Relationship Id="rId22" Target="media/image12.png" Type="http://schemas.openxmlformats.org/officeDocument/2006/relationships/image"/><Relationship Id="rId23" Target="media/image13.png" Type="http://schemas.openxmlformats.org/officeDocument/2006/relationships/image"/><Relationship Id="rId24" Target="media/image14.png" Type="http://schemas.openxmlformats.org/officeDocument/2006/relationships/image"/><Relationship Id="rId25" Target="media/image15.png" Type="http://schemas.openxmlformats.org/officeDocument/2006/relationships/image"/><Relationship Id="rId26" Target="media/image16.png" Type="http://schemas.openxmlformats.org/officeDocument/2006/relationships/image"/><Relationship Id="rId27" Target="media/image17.png" Type="http://schemas.openxmlformats.org/officeDocument/2006/relationships/image"/><Relationship Id="rId28" Target="https://www.iberley.es/legislacion/ley-organica-3-2007-22-mar-igualdad-efectiva-mujeres-hombres-4406043" TargetMode="External" Type="http://schemas.openxmlformats.org/officeDocument/2006/relationships/hyperlink"/><Relationship Id="rId29" Target="header1.xml" Type="http://schemas.openxmlformats.org/officeDocument/2006/relationships/header"/><Relationship Id="rId3" Target="../customXml/item3.xml" Type="http://schemas.openxmlformats.org/officeDocument/2006/relationships/customXml"/><Relationship Id="rId30" Target="footer1.xml" Type="http://schemas.openxmlformats.org/officeDocument/2006/relationships/footer"/><Relationship Id="rId31" Target="media/image19.emf" Type="http://schemas.openxmlformats.org/officeDocument/2006/relationships/image"/><Relationship Id="rId32" Target="fontTable.xml" Type="http://schemas.openxmlformats.org/officeDocument/2006/relationships/fontTable"/><Relationship Id="rId33" Target="theme/theme1.xml" Type="http://schemas.openxmlformats.org/officeDocument/2006/relationships/theme"/><Relationship Id="rId4" Target="../customXml/item4.xml" Type="http://schemas.openxmlformats.org/officeDocument/2006/relationships/customXml"/><Relationship Id="rId5" Target="numbering.xml" Type="http://schemas.openxmlformats.org/officeDocument/2006/relationships/numbering"/><Relationship Id="rId6" Target="styles.xml" Type="http://schemas.openxmlformats.org/officeDocument/2006/relationships/styles"/><Relationship Id="rId7" Target="settings.xml" Type="http://schemas.openxmlformats.org/officeDocument/2006/relationships/settings"/><Relationship Id="rId8" Target="webSettings.xml" Type="http://schemas.openxmlformats.org/officeDocument/2006/relationships/webSettings"/><Relationship Id="rId9" Target="footnotes.xml" Type="http://schemas.openxmlformats.org/officeDocument/2006/relationships/footnotes"/></Relationships>
</file>

<file path=word/_rels/header1.xml.rels><?xml version="1.0" encoding="UTF-8" standalone="yes"?><Relationships xmlns="http://schemas.openxmlformats.org/package/2006/relationships"><Relationship Id="rId1" Target="media/image18.jpg" Type="http://schemas.openxmlformats.org/officeDocument/2006/relationships/image"/></Relationships>
</file>

<file path=word/_rels/settings.xml.rels><?xml version="1.0" encoding="UTF-8" standalone="yes"?><Relationships xmlns="http://schemas.openxmlformats.org/package/2006/relationships"><Relationship Id="rId1" Target="file:///C:/WINDOWS/Application%20Data/Microsoft/Plantillas/plantilla_vertical40.dot" TargetMode="External" Type="http://schemas.openxmlformats.org/officeDocument/2006/relationships/attachedTemplate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28E7C748297A048B310B8C0B150F568" ma:contentTypeVersion="0" ma:contentTypeDescription="Crear nuevo documento." ma:contentTypeScope="" ma:versionID="57cc6f87e469fdaa75c6389f9c4e9ef7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30B14-14D4-4101-8751-89E7F11344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1F59B139-6C98-43E4-ADE3-5A8FF50B3BA2}">
  <ds:schemaRefs>
    <ds:schemaRef ds:uri="http://schemas.microsoft.com/office/2006/documentManagement/types"/>
    <ds:schemaRef ds:uri="http://www.w3.org/XML/1998/namespace"/>
    <ds:schemaRef ds:uri="http://purl.org/dc/terms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BE378F30-368B-4383-9B76-04CB00CB90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0102DD-5BB6-473E-9A08-41068D4F6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plantilla_vertical40</Template>
  <TotalTime>787</TotalTime>
  <Pages>18</Pages>
  <Words>4701</Words>
  <Characters>26131</Characters>
  <Application>Microsoft Office Word</Application>
  <DocSecurity>0</DocSecurity>
  <Lines>217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CONSEJERÍA JUVENTUD, FAMILIA Y SERVICIOS SOCIALES</vt:lpstr>
    </vt:vector>
  </TitlesOfParts>
  <Company>Arps</Company>
  <LinksUpToDate>false</LinksUpToDate>
  <CharactersWithSpaces>30771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2021-05-13T11:35:00Z</dcterms:created>
  <cp:lastPrinted>2025-12-11T09:25:00Z</cp:lastPrinted>
  <dcterms:modified xsi:type="dcterms:W3CDTF">2026-02-03T13:08:00Z</dcterms:modified>
  <cp:revision>146</cp:revision>
  <dc:title>CONSEJERÍA JUVENTUD, FAMILIA Y SERVICIOS SOCIALES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0x010100D28E7C748297A048B310B8C0B150F568</vt:lpwstr>
  </property>
  <property fmtid="{D5CDD505-2E9C-101B-9397-08002B2CF9AE}" pid="3" name="Order">
    <vt:r8>12200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_CopySource">
    <vt:lpwstr>https://dclo01:8082/Documentacin Oficial/Membretes/01 PLANTILLA FOLIO GENERAL.docx</vt:lpwstr>
  </property>
  <property fmtid="{D5CDD505-2E9C-101B-9397-08002B2CF9AE}" pid="8" name="xd_ProgID">
    <vt:lpwstr/>
  </property>
</Properties>
</file>